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3023"/>
        <w:gridCol w:w="723"/>
        <w:gridCol w:w="6190"/>
      </w:tblGrid>
      <w:tr w:rsidR="00B93310" w:rsidRPr="005152F2" w14:paraId="72F4782A" w14:textId="77777777" w:rsidTr="00E941EF">
        <w:tc>
          <w:tcPr>
            <w:tcW w:w="3023" w:type="dxa"/>
          </w:tcPr>
          <w:sdt>
            <w:sdtPr>
              <w:alias w:val="Your Name:"/>
              <w:tag w:val="Your Name:"/>
              <w:id w:val="-1220516334"/>
              <w:placeholder>
                <w:docPart w:val="07F000F66B2C2B4E878F633E687DEF2E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381E1550" w14:textId="4AEFC081" w:rsidR="00B93310" w:rsidRPr="005152F2" w:rsidRDefault="00A30FBC" w:rsidP="003856C9">
                <w:pPr>
                  <w:pStyle w:val="Heading1"/>
                </w:pPr>
                <w:r>
                  <w:t>Najla Raza</w:t>
                </w:r>
              </w:p>
            </w:sdtContent>
          </w:sdt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3023"/>
            </w:tblGrid>
            <w:tr w:rsidR="00441EB9" w:rsidRPr="005152F2" w14:paraId="12A2CFE5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752474D4" w14:textId="77777777" w:rsidR="00441EB9" w:rsidRDefault="00441EB9" w:rsidP="00441EB9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11324135" wp14:editId="4FFC3B5C">
                            <wp:extent cx="329184" cy="329184"/>
                            <wp:effectExtent l="0" t="0" r="13970" b="13970"/>
                            <wp:docPr id="49" name="Group 43" descr="Email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Freeform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Freeform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190DC0F" id="Group 43" o:spid="_x0000_s1026" alt="Email icon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">
                            <v:shape id="Freeform 2" o:spid="_x0000_s1027" style="position:absolute;left:39;top:55;width:130;height:97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Freeform 3" o:spid="_x0000_s1028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3DBF12AB" w14:textId="77777777" w:rsidTr="00B51AF4">
              <w:trPr>
                <w:trHeight w:val="506"/>
              </w:trPr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0B0E46CE" w14:textId="2384B4DF" w:rsidR="00441EB9" w:rsidRDefault="00A30FBC" w:rsidP="00441EB9">
                  <w:pPr>
                    <w:pStyle w:val="Heading3"/>
                  </w:pPr>
                  <w:r>
                    <w:t>Najla.iqrar@gmail.com</w:t>
                  </w:r>
                </w:p>
              </w:tc>
            </w:tr>
            <w:tr w:rsidR="00441EB9" w:rsidRPr="005152F2" w14:paraId="291A32E7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663C0F0C" w14:textId="77777777" w:rsidR="00441EB9" w:rsidRDefault="00441EB9" w:rsidP="00441EB9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1A7E1F9A" wp14:editId="738F0EFD">
                            <wp:extent cx="329184" cy="329184"/>
                            <wp:effectExtent l="0" t="0" r="13970" b="13970"/>
                            <wp:docPr id="80" name="Group 37" descr="Telephone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81" name="Freeform 8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2" name="Freeform 8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0F633A3" id="Group 37" o:spid="_x0000_s1026" alt="Telephone icon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">
                            <v:shape id="Freeform 81" o:spid="_x0000_s1027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Freeform 82" o:spid="_x0000_s1028" style="position:absolute;left:34;top:55;width:141;height:97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6C51DD69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6D1F7ED7" w14:textId="23CB777A" w:rsidR="00441EB9" w:rsidRDefault="00A30FBC" w:rsidP="00441EB9">
                  <w:pPr>
                    <w:pStyle w:val="Heading3"/>
                  </w:pPr>
                  <w:r>
                    <w:t>+923008562210</w:t>
                  </w:r>
                </w:p>
              </w:tc>
            </w:tr>
            <w:tr w:rsidR="00463463" w:rsidRPr="005152F2" w14:paraId="5619CC40" w14:textId="77777777" w:rsidTr="00F56435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4E251BF6" w14:textId="31793ADC" w:rsidR="005A7E57" w:rsidRDefault="00000000" w:rsidP="0043426C">
                  <w:pPr>
                    <w:pStyle w:val="Heading3"/>
                  </w:pP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D5CB275D160F1B408ADFDBAFB1967896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>
                        <w:t>Skills</w:t>
                      </w:r>
                    </w:sdtContent>
                  </w:sdt>
                  <w:r w:rsidR="00A30FBC">
                    <w:t>/tools and technologies</w:t>
                  </w:r>
                </w:p>
                <w:p w14:paraId="00AE9CFD" w14:textId="77777777" w:rsidR="00616FF4" w:rsidRPr="005A7E57" w:rsidRDefault="00616FF4" w:rsidP="00616FF4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29822C7D" wp14:editId="01F16D96">
                            <wp:extent cx="221615" cy="0"/>
                            <wp:effectExtent l="0" t="0" r="26035" b="19050"/>
                            <wp:docPr id="84" name="Straight Connector 84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07A9F553" id="Straight Connector 84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71EE0E2" w14:textId="77777777" w:rsidR="009A64F4" w:rsidRDefault="00A30FBC" w:rsidP="00463463">
                  <w:r>
                    <w:t>Leadership, Management, Communication, Patience and empathy</w:t>
                  </w:r>
                </w:p>
                <w:p w14:paraId="1F213CB0" w14:textId="489AC676" w:rsidR="004C79F9" w:rsidRDefault="003C097D" w:rsidP="00463463">
                  <w:r>
                    <w:t>Web Development (Java</w:t>
                  </w:r>
                  <w:r w:rsidR="009A64F4">
                    <w:t xml:space="preserve">Script, React JS, Next JS, Tailwind CSS, </w:t>
                  </w:r>
                  <w:r w:rsidR="00A30FBC">
                    <w:t>Core Java Programming</w:t>
                  </w:r>
                  <w:r w:rsidR="009865BA">
                    <w:t>)</w:t>
                  </w:r>
                </w:p>
                <w:p w14:paraId="5770492E" w14:textId="4B8B8461" w:rsidR="00463463" w:rsidRDefault="00A30FBC" w:rsidP="00463463">
                  <w:r>
                    <w:t xml:space="preserve">Git, </w:t>
                  </w:r>
                  <w:proofErr w:type="spellStart"/>
                  <w:r>
                    <w:t>Github</w:t>
                  </w:r>
                  <w:proofErr w:type="spellEnd"/>
                  <w:r>
                    <w:t>, Maven, Trello, Asana, Slack, MS Office</w:t>
                  </w:r>
                </w:p>
                <w:p w14:paraId="09B45589" w14:textId="77777777" w:rsidR="00034745" w:rsidRPr="005152F2" w:rsidRDefault="00034745" w:rsidP="00034745">
                  <w:pPr>
                    <w:pStyle w:val="Heading2"/>
                  </w:pPr>
                  <w:r>
                    <w:t>journal publications</w:t>
                  </w:r>
                </w:p>
                <w:p w14:paraId="66422ADB" w14:textId="77777777" w:rsidR="00034745" w:rsidRPr="00A30FBC" w:rsidRDefault="00034745" w:rsidP="00034745">
                  <w:pPr>
                    <w:spacing w:before="150" w:line="232" w:lineRule="auto"/>
                    <w:ind w:left="118" w:right="173"/>
                  </w:pPr>
                  <w:proofErr w:type="spellStart"/>
                  <w:r>
                    <w:rPr>
                      <w:w w:val="95"/>
                    </w:rPr>
                    <w:t>Touseef</w:t>
                  </w:r>
                  <w:proofErr w:type="spellEnd"/>
                  <w:r>
                    <w:rPr>
                      <w:w w:val="95"/>
                    </w:rPr>
                    <w:t>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M.,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Raza,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N.,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Zafar,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A.,</w:t>
                  </w:r>
                  <w:r>
                    <w:rPr>
                      <w:spacing w:val="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Zubair,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M.,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&amp;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Zafar,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S.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105"/>
                    </w:rPr>
                    <w:t>(2023).</w:t>
                  </w:r>
                  <w:r>
                    <w:rPr>
                      <w:spacing w:val="-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Improving</w:t>
                  </w:r>
                  <w:r>
                    <w:rPr>
                      <w:spacing w:val="-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prediction</w:t>
                  </w:r>
                  <w:r>
                    <w:rPr>
                      <w:spacing w:val="-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one-year</w:t>
                  </w:r>
                  <w:r>
                    <w:rPr>
                      <w:spacing w:val="-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mortality</w:t>
                  </w:r>
                  <w:r>
                    <w:rPr>
                      <w:spacing w:val="-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53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acute myocardial infarction using machine learning</w:t>
                  </w:r>
                  <w:r>
                    <w:rPr>
                      <w:w w:val="105"/>
                    </w:rPr>
                    <w:t xml:space="preserve"> techniques. International Journal of Medical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t>Engineering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Informatics,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15(3),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221-231.</w:t>
                  </w:r>
                </w:p>
                <w:p w14:paraId="1372F558" w14:textId="77777777" w:rsidR="00034745" w:rsidRDefault="00034745" w:rsidP="00034745">
                  <w:pPr>
                    <w:spacing w:line="232" w:lineRule="auto"/>
                    <w:ind w:left="118" w:right="173"/>
                  </w:pPr>
                  <w:r>
                    <w:rPr>
                      <w:spacing w:val="-1"/>
                    </w:rPr>
                    <w:t>Saleem,</w:t>
                  </w:r>
                  <w:r>
                    <w:rPr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Sumera</w:t>
                  </w:r>
                  <w:proofErr w:type="spellEnd"/>
                  <w:r>
                    <w:rPr>
                      <w:spacing w:val="-1"/>
                    </w:rPr>
                    <w:t>,</w:t>
                  </w:r>
                  <w:r>
                    <w:rPr>
                      <w:spacing w:val="-12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Naurin</w:t>
                  </w:r>
                  <w:proofErr w:type="spellEnd"/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Farooq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Khan,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Saad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Zafar,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Najla Raza. "Systematic literature reviews </w:t>
                  </w:r>
                  <w:r>
                    <w:rPr>
                      <w:w w:val="105"/>
                    </w:rPr>
                    <w:lastRenderedPageBreak/>
                    <w:t>in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cyberbullying/cyber harassment: A tertiary study."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t>Technology in Society (2022): 102055. Impact Factor: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5"/>
                    </w:rPr>
                    <w:t>9.2</w:t>
                  </w:r>
                </w:p>
                <w:p w14:paraId="45C9499C" w14:textId="0E604AC6" w:rsidR="00034745" w:rsidRPr="005152F2" w:rsidRDefault="00034745" w:rsidP="00463463"/>
              </w:tc>
            </w:tr>
            <w:tr w:rsidR="00B54B7D" w:rsidRPr="005152F2" w14:paraId="7E7F369B" w14:textId="77777777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22737A74" w14:textId="659377AB" w:rsidR="00B54B7D" w:rsidRDefault="00B54B7D" w:rsidP="00B54B7D">
                  <w:pPr>
                    <w:pStyle w:val="Heading3"/>
                  </w:pPr>
                  <w:r>
                    <w:lastRenderedPageBreak/>
                    <w:t>certificates</w:t>
                  </w:r>
                  <w:r w:rsidR="00C73EDC">
                    <w:t>/</w:t>
                  </w:r>
                  <w:r>
                    <w:t>Workshops</w:t>
                  </w:r>
                </w:p>
                <w:p w14:paraId="432D763A" w14:textId="77777777" w:rsidR="00B54B7D" w:rsidRPr="005A7E57" w:rsidRDefault="00B54B7D" w:rsidP="00B54B7D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715EC939" wp14:editId="7A0D020F">
                            <wp:extent cx="780415" cy="0"/>
                            <wp:effectExtent l="0" t="0" r="6985" b="12700"/>
                            <wp:docPr id="1993166560" name="Straight Connector 1993166560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804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53C3B622" id="Straight Connector 1993166560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1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666D814" w14:textId="77777777" w:rsidR="00B54B7D" w:rsidRDefault="00B54B7D" w:rsidP="00B54B7D">
                  <w:pPr>
                    <w:spacing w:before="151" w:line="232" w:lineRule="auto"/>
                    <w:ind w:left="118"/>
                  </w:pPr>
                  <w:r>
                    <w:t>IRCA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certiﬁed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Lead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Auditor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ISO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(9001:2000)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rPr>
                      <w:w w:val="105"/>
                    </w:rPr>
                    <w:t>Management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Systems</w:t>
                  </w:r>
                </w:p>
                <w:p w14:paraId="427C4C29" w14:textId="77777777" w:rsidR="00B54B7D" w:rsidRDefault="00B54B7D" w:rsidP="00B54B7D">
                  <w:pPr>
                    <w:pStyle w:val="BodyText"/>
                    <w:spacing w:before="10"/>
                    <w:rPr>
                      <w:sz w:val="16"/>
                    </w:rPr>
                  </w:pPr>
                </w:p>
                <w:p w14:paraId="35829304" w14:textId="20FFBE81" w:rsidR="00B54B7D" w:rsidRDefault="00B54B7D" w:rsidP="00B54B7D">
                  <w:pPr>
                    <w:spacing w:line="232" w:lineRule="auto"/>
                    <w:ind w:left="118"/>
                  </w:pPr>
                  <w:r>
                    <w:t>Workshop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Outcome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Based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(OBE),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Dr.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t>Naveed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Ikram,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Riphah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International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University,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I-14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Campus,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Islamabad.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(2021)</w:t>
                  </w:r>
                </w:p>
                <w:p w14:paraId="6D4EDD49" w14:textId="77777777" w:rsidR="00B54B7D" w:rsidRDefault="00B54B7D" w:rsidP="00B54B7D">
                  <w:pPr>
                    <w:pStyle w:val="BodyText"/>
                    <w:spacing w:before="10"/>
                    <w:rPr>
                      <w:sz w:val="16"/>
                    </w:rPr>
                  </w:pPr>
                </w:p>
                <w:p w14:paraId="058C3BC0" w14:textId="77777777" w:rsidR="00B54B7D" w:rsidRDefault="00B54B7D" w:rsidP="00B54B7D">
                  <w:pPr>
                    <w:spacing w:line="232" w:lineRule="auto"/>
                    <w:ind w:left="118"/>
                  </w:pPr>
                  <w:r>
                    <w:t>“Workshop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NVIVO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analysis”,</w:t>
                  </w:r>
                  <w:r>
                    <w:rPr>
                      <w:spacing w:val="12"/>
                    </w:rPr>
                    <w:t xml:space="preserve"> </w:t>
                  </w:r>
                  <w:proofErr w:type="spellStart"/>
                  <w:r>
                    <w:t>Riphah</w:t>
                  </w:r>
                  <w:proofErr w:type="spellEnd"/>
                  <w:r>
                    <w:rPr>
                      <w:spacing w:val="12"/>
                    </w:rPr>
                    <w:t xml:space="preserve"> </w:t>
                  </w:r>
                  <w:r>
                    <w:t>Institute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Sciences,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F-6,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Islamabad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(04/2019)</w:t>
                  </w:r>
                </w:p>
                <w:p w14:paraId="6FDCDC89" w14:textId="77777777" w:rsidR="00B54B7D" w:rsidRDefault="00B54B7D" w:rsidP="00B54B7D">
                  <w:pPr>
                    <w:pStyle w:val="BodyText"/>
                    <w:spacing w:before="11"/>
                    <w:rPr>
                      <w:sz w:val="16"/>
                    </w:rPr>
                  </w:pPr>
                </w:p>
                <w:p w14:paraId="07055EEC" w14:textId="77777777" w:rsidR="00B54B7D" w:rsidRDefault="00B54B7D" w:rsidP="00B54B7D">
                  <w:pPr>
                    <w:spacing w:line="232" w:lineRule="auto"/>
                    <w:ind w:left="118" w:right="173"/>
                  </w:pPr>
                  <w:r>
                    <w:t>"Fundamentals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Visualization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Tableau",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5"/>
                    </w:rPr>
                    <w:t>University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California,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Davis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</w:t>
                  </w:r>
                  <w:r>
                    <w:rPr>
                      <w:rFonts w:ascii="Cambria Math" w:hAnsi="Cambria Math" w:cs="Cambria Math"/>
                      <w:w w:val="105"/>
                    </w:rPr>
                    <w:t>ﬀ</w:t>
                  </w:r>
                  <w:r>
                    <w:rPr>
                      <w:w w:val="105"/>
                    </w:rPr>
                    <w:t>ered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through</w:t>
                  </w:r>
                  <w:r>
                    <w:rPr>
                      <w:spacing w:val="-53"/>
                      <w:w w:val="105"/>
                    </w:rPr>
                    <w:t xml:space="preserve"> </w:t>
                  </w:r>
                  <w:r>
                    <w:t>Coursera, coursera.org/verify/VAFEKT58JSWL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10"/>
                    </w:rPr>
                    <w:t>(12/2018)</w:t>
                  </w:r>
                </w:p>
                <w:p w14:paraId="74172D9E" w14:textId="77777777" w:rsidR="00B54B7D" w:rsidRDefault="00B54B7D" w:rsidP="00B54B7D">
                  <w:pPr>
                    <w:pStyle w:val="BodyText"/>
                    <w:spacing w:before="10"/>
                    <w:rPr>
                      <w:sz w:val="16"/>
                    </w:rPr>
                  </w:pPr>
                </w:p>
                <w:p w14:paraId="383DF4D8" w14:textId="77777777" w:rsidR="00B54B7D" w:rsidRDefault="00B54B7D" w:rsidP="00B54B7D">
                  <w:pPr>
                    <w:spacing w:line="232" w:lineRule="auto"/>
                    <w:ind w:left="118"/>
                  </w:pPr>
                  <w:r>
                    <w:t>Workshop on Preparing Human Resource Policy Manual,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w w:val="105"/>
                    </w:rPr>
                    <w:t>PIM,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Lahore</w:t>
                  </w:r>
                </w:p>
                <w:p w14:paraId="3BE6D26B" w14:textId="77777777" w:rsidR="00B54B7D" w:rsidRDefault="00B54B7D" w:rsidP="00B54B7D">
                  <w:pPr>
                    <w:pStyle w:val="BodyText"/>
                    <w:spacing w:before="10"/>
                    <w:rPr>
                      <w:sz w:val="16"/>
                    </w:rPr>
                  </w:pPr>
                </w:p>
                <w:p w14:paraId="421D70DA" w14:textId="21232572" w:rsidR="00B54B7D" w:rsidRPr="005152F2" w:rsidRDefault="00B54B7D" w:rsidP="00B54B7D">
                  <w:r>
                    <w:t>Integrated Management System QMS and OHASAS,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w w:val="105"/>
                    </w:rPr>
                    <w:t>Pathﬁnder,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Lahore</w:t>
                  </w:r>
                </w:p>
              </w:tc>
            </w:tr>
          </w:tbl>
          <w:p w14:paraId="36BD8BBE" w14:textId="77777777" w:rsidR="00B93310" w:rsidRPr="005152F2" w:rsidRDefault="00B93310" w:rsidP="003856C9"/>
        </w:tc>
        <w:tc>
          <w:tcPr>
            <w:tcW w:w="723" w:type="dxa"/>
          </w:tcPr>
          <w:p w14:paraId="20A6BF5B" w14:textId="77777777" w:rsidR="00B93310" w:rsidRPr="005152F2" w:rsidRDefault="00B93310" w:rsidP="00463463"/>
        </w:tc>
        <w:tc>
          <w:tcPr>
            <w:tcW w:w="6190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190"/>
            </w:tblGrid>
            <w:tr w:rsidR="008F6337" w14:paraId="6F3A8BCF" w14:textId="77777777" w:rsidTr="00A957F0">
              <w:trPr>
                <w:trHeight w:val="2268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3807DCE7" w14:textId="77777777" w:rsidR="008F6337" w:rsidRPr="005152F2" w:rsidRDefault="00000000" w:rsidP="008F6337">
                  <w:pPr>
                    <w:pStyle w:val="Heading2"/>
                  </w:pPr>
                  <w:sdt>
                    <w:sdtPr>
                      <w:alias w:val="Experience:"/>
                      <w:tag w:val="Experience:"/>
                      <w:id w:val="1217937480"/>
                      <w:placeholder>
                        <w:docPart w:val="46233A21E4D07C4DB0AD1DDA3858ECF5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t>Experience</w:t>
                      </w:r>
                    </w:sdtContent>
                  </w:sdt>
                </w:p>
                <w:p w14:paraId="3823420D" w14:textId="7D9FD52D" w:rsidR="000A046E" w:rsidRDefault="000A046E" w:rsidP="000A046E">
                  <w:pPr>
                    <w:pStyle w:val="Heading4"/>
                  </w:pPr>
                  <w:r>
                    <w:t>Lecturer</w:t>
                  </w:r>
                  <w:r w:rsidR="005E474D">
                    <w:t>/Program Head BS cyber security</w:t>
                  </w:r>
                </w:p>
                <w:p w14:paraId="3BA9BD45" w14:textId="14750F53" w:rsidR="000A046E" w:rsidRDefault="008008A6" w:rsidP="000A046E">
                  <w:pPr>
                    <w:pStyle w:val="Heading4"/>
                  </w:pPr>
                  <w:r>
                    <w:t>COMSATS</w:t>
                  </w:r>
                  <w:r w:rsidR="000A046E">
                    <w:t xml:space="preserve"> university, islamabad</w:t>
                  </w:r>
                </w:p>
                <w:p w14:paraId="721559CF" w14:textId="14615A4E" w:rsidR="000A046E" w:rsidRPr="000A046E" w:rsidRDefault="000A046E" w:rsidP="000A046E">
                  <w:pPr>
                    <w:pStyle w:val="Heading5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29-Aug-</w:t>
                  </w:r>
                  <w:r w:rsidRPr="00FF5414">
                    <w:rPr>
                      <w:i/>
                      <w:iCs/>
                    </w:rPr>
                    <w:t>202</w:t>
                  </w:r>
                  <w:r>
                    <w:rPr>
                      <w:i/>
                      <w:iCs/>
                    </w:rPr>
                    <w:t>4</w:t>
                  </w:r>
                  <w:r w:rsidRPr="00FF5414">
                    <w:rPr>
                      <w:i/>
                      <w:iCs/>
                    </w:rPr>
                    <w:t xml:space="preserve"> till </w:t>
                  </w:r>
                  <w:r>
                    <w:rPr>
                      <w:i/>
                      <w:iCs/>
                    </w:rPr>
                    <w:t>date</w:t>
                  </w:r>
                </w:p>
                <w:p w14:paraId="691A9DB6" w14:textId="37B723D1" w:rsidR="00B9509C" w:rsidRDefault="00A30FBC" w:rsidP="002B3890">
                  <w:pPr>
                    <w:pStyle w:val="Heading4"/>
                  </w:pPr>
                  <w:r>
                    <w:t>Senior lecturer</w:t>
                  </w:r>
                  <w:r w:rsidR="00C341A9">
                    <w:t xml:space="preserve"> in </w:t>
                  </w:r>
                  <w:r w:rsidR="002350A3">
                    <w:t>different</w:t>
                  </w:r>
                  <w:r w:rsidR="00C341A9">
                    <w:t xml:space="preserve"> universities</w:t>
                  </w:r>
                </w:p>
                <w:p w14:paraId="33856DF3" w14:textId="5598119D" w:rsidR="00B46323" w:rsidRPr="002350A3" w:rsidRDefault="00C341A9" w:rsidP="002350A3">
                  <w:pPr>
                    <w:pStyle w:val="Heading5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Feb</w:t>
                  </w:r>
                  <w:r w:rsidRPr="00FF5414">
                    <w:rPr>
                      <w:i/>
                      <w:iCs/>
                    </w:rPr>
                    <w:t>-20</w:t>
                  </w:r>
                  <w:r>
                    <w:rPr>
                      <w:i/>
                      <w:iCs/>
                    </w:rPr>
                    <w:t>18</w:t>
                  </w:r>
                  <w:r w:rsidR="00FF5414" w:rsidRPr="00FF5414">
                    <w:rPr>
                      <w:i/>
                      <w:iCs/>
                    </w:rPr>
                    <w:t xml:space="preserve"> till </w:t>
                  </w:r>
                  <w:r>
                    <w:rPr>
                      <w:i/>
                      <w:iCs/>
                    </w:rPr>
                    <w:t>Aug</w:t>
                  </w:r>
                  <w:r w:rsidR="00FF5414" w:rsidRPr="00FF5414">
                    <w:rPr>
                      <w:i/>
                      <w:iCs/>
                    </w:rPr>
                    <w:t>-202</w:t>
                  </w:r>
                  <w:r>
                    <w:rPr>
                      <w:i/>
                      <w:iCs/>
                    </w:rPr>
                    <w:t>4</w:t>
                  </w:r>
                  <w:r w:rsidR="00FF5414" w:rsidRPr="00FF5414">
                    <w:rPr>
                      <w:i/>
                      <w:iCs/>
                    </w:rPr>
                    <w:t xml:space="preserve"> (Visiting)</w:t>
                  </w:r>
                </w:p>
                <w:p w14:paraId="6B486FDF" w14:textId="77777777" w:rsidR="00C25C50" w:rsidRDefault="00B51AF4" w:rsidP="0043426C">
                  <w:pPr>
                    <w:pStyle w:val="Heading4"/>
                  </w:pPr>
                  <w:r>
                    <w:t>Project Manager(software)</w:t>
                  </w:r>
                </w:p>
                <w:p w14:paraId="1AFA83A2" w14:textId="64FE7827" w:rsidR="00B51AF4" w:rsidRPr="0043426C" w:rsidRDefault="00286AB0" w:rsidP="0043426C">
                  <w:pPr>
                    <w:pStyle w:val="Heading4"/>
                  </w:pPr>
                  <w:r>
                    <w:t>CPC Pakistan pvt. ltd.</w:t>
                  </w:r>
                </w:p>
                <w:p w14:paraId="496CB0AD" w14:textId="3833576A" w:rsidR="007B2F5C" w:rsidRDefault="00286AB0" w:rsidP="007B2F5C">
                  <w:pPr>
                    <w:pStyle w:val="Heading5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1</w:t>
                  </w:r>
                  <w:r w:rsidR="00B51AF4" w:rsidRPr="00FF5414">
                    <w:rPr>
                      <w:i/>
                      <w:iCs/>
                    </w:rPr>
                    <w:t>-Jan-20</w:t>
                  </w:r>
                  <w:r>
                    <w:rPr>
                      <w:i/>
                      <w:iCs/>
                    </w:rPr>
                    <w:t>11</w:t>
                  </w:r>
                  <w:r w:rsidR="00B51AF4" w:rsidRPr="00FF5414">
                    <w:rPr>
                      <w:i/>
                      <w:iCs/>
                    </w:rPr>
                    <w:t xml:space="preserve"> till 3</w:t>
                  </w:r>
                  <w:r>
                    <w:rPr>
                      <w:i/>
                      <w:iCs/>
                    </w:rPr>
                    <w:t>1</w:t>
                  </w:r>
                  <w:r w:rsidR="00B51AF4" w:rsidRPr="00FF5414">
                    <w:rPr>
                      <w:i/>
                      <w:iCs/>
                    </w:rPr>
                    <w:t>-Jan-2017</w:t>
                  </w:r>
                </w:p>
                <w:p w14:paraId="3E1B811E" w14:textId="64637A8B" w:rsidR="00B84082" w:rsidRPr="00CD77B6" w:rsidRDefault="00B84082" w:rsidP="00CD77B6">
                  <w:pPr>
                    <w:rPr>
                      <w:b/>
                      <w:bCs/>
                    </w:rPr>
                  </w:pPr>
                  <w:r w:rsidRPr="00CD77B6">
                    <w:rPr>
                      <w:b/>
                      <w:bCs/>
                    </w:rPr>
                    <w:t>Responsibilities:</w:t>
                  </w:r>
                </w:p>
                <w:p w14:paraId="14F5AE84" w14:textId="5E5F58BB" w:rsidR="00544876" w:rsidRDefault="00544876" w:rsidP="00544876">
                  <w:r w:rsidRPr="00544876">
                    <w:t>• Collaborating with customers and prospects to gather and define requirements</w:t>
                  </w:r>
                  <w:r w:rsidR="00641CBB">
                    <w:t xml:space="preserve"> and ensuring customer satisfaction</w:t>
                  </w:r>
                  <w:r w:rsidRPr="00544876">
                    <w:t xml:space="preserve">. </w:t>
                  </w:r>
                </w:p>
                <w:p w14:paraId="6BCFA9EC" w14:textId="07507E4B" w:rsidR="00B84082" w:rsidRDefault="00544876" w:rsidP="00544876">
                  <w:r w:rsidRPr="00544876">
                    <w:t xml:space="preserve">• Taking complete ownership for all communication; including status reporting, risk management, </w:t>
                  </w:r>
                  <w:r w:rsidR="00FA4F48">
                    <w:t xml:space="preserve">and timely </w:t>
                  </w:r>
                  <w:r w:rsidRPr="00544876">
                    <w:t xml:space="preserve">escalation of issues. </w:t>
                  </w:r>
                </w:p>
                <w:p w14:paraId="35530F18" w14:textId="77777777" w:rsidR="00B84082" w:rsidRDefault="00544876" w:rsidP="00544876">
                  <w:r w:rsidRPr="00544876">
                    <w:t xml:space="preserve">• Setting and managing client expectation early; being aware of potential issues that require proactive communication. </w:t>
                  </w:r>
                </w:p>
                <w:p w14:paraId="2BF56F06" w14:textId="77777777" w:rsidR="00CD77B6" w:rsidRDefault="00544876" w:rsidP="00544876">
                  <w:r w:rsidRPr="00544876">
                    <w:t xml:space="preserve">• Encouraging a positive working environment across disciplines and teams, resulting in stronger alignment and project coordination </w:t>
                  </w:r>
                </w:p>
                <w:p w14:paraId="0078A0E6" w14:textId="77777777" w:rsidR="00CD77B6" w:rsidRDefault="00544876" w:rsidP="00544876">
                  <w:r w:rsidRPr="00544876">
                    <w:t xml:space="preserve">• Overseeing and supporting the analysis, design and development of mobile and web application development projects </w:t>
                  </w:r>
                </w:p>
                <w:p w14:paraId="483D3C84" w14:textId="77777777" w:rsidR="00CD77B6" w:rsidRDefault="00544876" w:rsidP="00544876">
                  <w:r w:rsidRPr="00544876">
                    <w:t xml:space="preserve">• Implementing Agile based methodologies to ensure quality delivery of projects within the allocated timeline. </w:t>
                  </w:r>
                </w:p>
                <w:p w14:paraId="7E840F5D" w14:textId="77777777" w:rsidR="00CD77B6" w:rsidRDefault="00544876" w:rsidP="00544876">
                  <w:r w:rsidRPr="00544876">
                    <w:t xml:space="preserve">• Leading the team with agile mindset by transferring company culture and values to junior resources </w:t>
                  </w:r>
                </w:p>
                <w:p w14:paraId="38E322B4" w14:textId="73EDB752" w:rsidR="00CD77B6" w:rsidRDefault="00544876" w:rsidP="00544876">
                  <w:r w:rsidRPr="00544876">
                    <w:t xml:space="preserve">• Assigning tasks and ensuring implementation as per requirements </w:t>
                  </w:r>
                </w:p>
                <w:p w14:paraId="4695DB8A" w14:textId="77777777" w:rsidR="00CD77B6" w:rsidRDefault="00544876" w:rsidP="00544876">
                  <w:r w:rsidRPr="00544876">
                    <w:t xml:space="preserve">• Coaching and mentoring the software development team </w:t>
                  </w:r>
                </w:p>
                <w:p w14:paraId="64B95501" w14:textId="7988A0F0" w:rsidR="00CD77B6" w:rsidRPr="00CD77B6" w:rsidRDefault="00CD77B6" w:rsidP="00CD77B6">
                  <w:pPr>
                    <w:rPr>
                      <w:b/>
                      <w:bCs/>
                    </w:rPr>
                  </w:pPr>
                  <w:r w:rsidRPr="00CD77B6">
                    <w:rPr>
                      <w:b/>
                      <w:bCs/>
                    </w:rPr>
                    <w:t>Projects:</w:t>
                  </w:r>
                </w:p>
                <w:p w14:paraId="67892EF6" w14:textId="77777777" w:rsidR="008F6337" w:rsidRPr="00B51AF4" w:rsidRDefault="00B51AF4" w:rsidP="00B51AF4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“Finger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Print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recognition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Solution”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ZTBL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500+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remote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5"/>
                    </w:rPr>
                    <w:t>branches.</w:t>
                  </w:r>
                </w:p>
                <w:p w14:paraId="12E7CE53" w14:textId="18816753" w:rsidR="00B51AF4" w:rsidRPr="00B51AF4" w:rsidRDefault="00B51AF4" w:rsidP="00B51AF4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rPr>
                      <w:spacing w:val="-1"/>
                    </w:rPr>
                    <w:t>Enterprise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Resource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Planning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(ERP)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system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based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0"/>
                    </w:rPr>
                    <w:t xml:space="preserve"> </w:t>
                  </w:r>
                  <w:r w:rsidR="00CD77B6">
                    <w:t>Spring</w:t>
                  </w:r>
                  <w:r w:rsidR="00CD77B6">
                    <w:rPr>
                      <w:spacing w:val="-45"/>
                    </w:rPr>
                    <w:t xml:space="preserve"> </w:t>
                  </w:r>
                  <w:proofErr w:type="gramStart"/>
                  <w:r w:rsidR="00CD77B6">
                    <w:rPr>
                      <w:spacing w:val="-45"/>
                    </w:rPr>
                    <w:t xml:space="preserve">framework  </w:t>
                  </w:r>
                  <w:r>
                    <w:rPr>
                      <w:spacing w:val="-2"/>
                      <w:w w:val="105"/>
                    </w:rPr>
                    <w:t>and</w:t>
                  </w:r>
                  <w:proofErr w:type="gramEnd"/>
                  <w:r>
                    <w:rPr>
                      <w:spacing w:val="-11"/>
                      <w:w w:val="105"/>
                    </w:rPr>
                    <w:t xml:space="preserve"> </w:t>
                  </w:r>
                  <w:r w:rsidR="00CD77B6">
                    <w:rPr>
                      <w:spacing w:val="-2"/>
                      <w:w w:val="105"/>
                    </w:rPr>
                    <w:t>H</w:t>
                  </w:r>
                  <w:r>
                    <w:rPr>
                      <w:spacing w:val="-2"/>
                      <w:w w:val="105"/>
                    </w:rPr>
                    <w:t>ibernate,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spacing w:val="-2"/>
                      <w:w w:val="105"/>
                    </w:rPr>
                    <w:t>for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spacing w:val="-2"/>
                      <w:w w:val="105"/>
                    </w:rPr>
                    <w:t>di</w:t>
                  </w:r>
                  <w:r>
                    <w:rPr>
                      <w:rFonts w:ascii="Cambria Math" w:hAnsi="Cambria Math" w:cs="Cambria Math"/>
                      <w:spacing w:val="-2"/>
                      <w:w w:val="105"/>
                    </w:rPr>
                    <w:t>ﬀ</w:t>
                  </w:r>
                  <w:r>
                    <w:rPr>
                      <w:spacing w:val="-2"/>
                      <w:w w:val="105"/>
                    </w:rPr>
                    <w:t>erent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spacing w:val="-2"/>
                      <w:w w:val="105"/>
                    </w:rPr>
                    <w:t>clients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of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CPC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Pakistan.</w:t>
                  </w:r>
                </w:p>
                <w:p w14:paraId="39FFA18D" w14:textId="6E42CE47" w:rsidR="00C25C50" w:rsidRDefault="00B51AF4" w:rsidP="00CD77B6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Mobile-based solution Integrated with legacy ERP System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using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Spring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Rest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Services,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Angular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JS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Ionic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Framework.</w:t>
                  </w:r>
                </w:p>
                <w:p w14:paraId="678D5323" w14:textId="4C970D7A" w:rsidR="00E1759F" w:rsidRDefault="00E1759F" w:rsidP="00E1759F">
                  <w:pPr>
                    <w:pStyle w:val="Heading4"/>
                  </w:pPr>
                  <w:r>
                    <w:lastRenderedPageBreak/>
                    <w:t>manager human resources</w:t>
                  </w:r>
                </w:p>
                <w:p w14:paraId="33BB5296" w14:textId="77777777" w:rsidR="00E1759F" w:rsidRPr="0043426C" w:rsidRDefault="00E1759F" w:rsidP="00E1759F">
                  <w:pPr>
                    <w:pStyle w:val="Heading4"/>
                  </w:pPr>
                  <w:r>
                    <w:t>tollink pakistan (pvt.) ltd</w:t>
                  </w:r>
                </w:p>
                <w:p w14:paraId="345C1B69" w14:textId="77777777" w:rsidR="00E1759F" w:rsidRDefault="00E1759F" w:rsidP="00E1759F">
                  <w:pPr>
                    <w:pStyle w:val="Heading5"/>
                    <w:rPr>
                      <w:i/>
                      <w:iCs/>
                    </w:rPr>
                  </w:pPr>
                  <w:r w:rsidRPr="00FF5414">
                    <w:rPr>
                      <w:i/>
                      <w:iCs/>
                    </w:rPr>
                    <w:t>3-Jan-2004 till 30-Jan-2017</w:t>
                  </w:r>
                </w:p>
                <w:p w14:paraId="58F86D30" w14:textId="3C2AC916" w:rsidR="00506916" w:rsidRPr="00506916" w:rsidRDefault="00506916" w:rsidP="00506916">
                  <w:r>
                    <w:t>(approx. 300 permanent employees and 800-1700 contract employees</w:t>
                  </w:r>
                  <w:r w:rsidR="00705C04">
                    <w:t>, depending on projects in hand</w:t>
                  </w:r>
                  <w:r>
                    <w:t>)</w:t>
                  </w:r>
                </w:p>
                <w:p w14:paraId="3C6D4D9B" w14:textId="1060EEE5" w:rsidR="007B4682" w:rsidRDefault="007B4682" w:rsidP="007B4682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7B4682">
                    <w:t>Lead the entire HR function with the help of the existing team of HR professionals and develop an independent HR department</w:t>
                  </w:r>
                </w:p>
                <w:p w14:paraId="03057AED" w14:textId="5ECB684D" w:rsidR="00BD03A9" w:rsidRDefault="00BD03A9" w:rsidP="00E1759F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Preparing and implementing HR policies and procedures, in consultation with relative heads and Management and in compliance with relevant Labor Laws.</w:t>
                  </w:r>
                </w:p>
                <w:p w14:paraId="345564BF" w14:textId="34842F1A" w:rsidR="00BD03A9" w:rsidRDefault="00FC1411" w:rsidP="00E1759F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Maintaining and updating job requirements and descriptions for all positions.</w:t>
                  </w:r>
                </w:p>
                <w:p w14:paraId="41256F2A" w14:textId="18FC27C2" w:rsidR="007B4682" w:rsidRDefault="007B4682" w:rsidP="007B4682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Maintaining pool of prospective candidates keeping in view budgeted headcount and turnover, and conducting the selection procedure.</w:t>
                  </w:r>
                </w:p>
                <w:p w14:paraId="46B1AF5E" w14:textId="2140F701" w:rsidR="007B4682" w:rsidRDefault="003A6B54" w:rsidP="00E1759F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Managing employee appraisals with respect to identified KPIs. </w:t>
                  </w:r>
                </w:p>
                <w:p w14:paraId="281F2438" w14:textId="05B23283" w:rsidR="00E1759F" w:rsidRDefault="00E1759F" w:rsidP="00E1759F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Employee counseling</w:t>
                  </w:r>
                  <w:r w:rsidR="003A6B54">
                    <w:t xml:space="preserve"> and resolving all HR related matters.</w:t>
                  </w:r>
                </w:p>
                <w:p w14:paraId="04D13CE9" w14:textId="77777777" w:rsidR="003A6B54" w:rsidRDefault="003A6B54" w:rsidP="003A6B54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Overseeing all personnel related matters, such as payroll, leave, attendance, medical insurance, social security, EOBI etc.</w:t>
                  </w:r>
                </w:p>
                <w:p w14:paraId="69C2BF87" w14:textId="4A86D19F" w:rsidR="00E1759F" w:rsidRDefault="00E1759F" w:rsidP="003A6B54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Management reporting</w:t>
                  </w:r>
                  <w:r w:rsidR="003A6B54">
                    <w:t xml:space="preserve"> at both local and international level.</w:t>
                  </w:r>
                </w:p>
              </w:tc>
            </w:tr>
            <w:tr w:rsidR="008F6337" w14:paraId="5E646E58" w14:textId="77777777" w:rsidTr="00396369">
              <w:trPr>
                <w:trHeight w:val="3672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34128860" w14:textId="77777777" w:rsidR="008F6337" w:rsidRPr="005152F2" w:rsidRDefault="00000000" w:rsidP="008F6337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1EAEB96660D6EA479C989E7532F73623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t>Education</w:t>
                      </w:r>
                    </w:sdtContent>
                  </w:sdt>
                </w:p>
                <w:p w14:paraId="46068E3C" w14:textId="3D903C18" w:rsidR="007B2F5C" w:rsidRPr="0043426C" w:rsidRDefault="00A30FBC" w:rsidP="002B3890">
                  <w:pPr>
                    <w:pStyle w:val="Heading4"/>
                  </w:pPr>
                  <w:r>
                    <w:t>MS (Software systems and engineering)/2008</w:t>
                  </w:r>
                </w:p>
                <w:p w14:paraId="048B78F4" w14:textId="1944C441" w:rsidR="007B2F5C" w:rsidRPr="005152F2" w:rsidRDefault="00A30FBC" w:rsidP="007B2F5C">
                  <w:pPr>
                    <w:pStyle w:val="Heading5"/>
                  </w:pPr>
                  <w:r>
                    <w:t>Muhammad Ali Jinnah University, Islamabad</w:t>
                  </w:r>
                </w:p>
                <w:p w14:paraId="714610F6" w14:textId="77777777" w:rsidR="00A30FBC" w:rsidRDefault="00A30FBC" w:rsidP="00A30FBC">
                  <w:pPr>
                    <w:spacing w:before="38" w:line="256" w:lineRule="auto"/>
                    <w:ind w:left="296"/>
                    <w:rPr>
                      <w:rFonts w:ascii="Arial"/>
                      <w:i/>
                      <w:sz w:val="18"/>
                    </w:rPr>
                  </w:pPr>
                  <w:r>
                    <w:t xml:space="preserve">Thesis: </w: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848E0C0" wp14:editId="1EE330F8">
                            <wp:simplePos x="0" y="0"/>
                            <wp:positionH relativeFrom="page">
                              <wp:posOffset>316230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49530" cy="12065"/>
                            <wp:effectExtent l="0" t="0" r="1270" b="635"/>
                            <wp:wrapNone/>
                            <wp:docPr id="644254702" name="Rectangl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49530" cy="120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03B4D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F21C10" id="Rectangle 53" o:spid="_x0000_s1026" style="position:absolute;margin-left:24.9pt;margin-top:5.95pt;width:3.9pt;height: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" fillcolor="#303b4d" stroked="f">
                            <v:path arrowok="t"/>
                            <w10:wrap anchorx="page"/>
                          </v:rect>
                        </w:pict>
                      </mc:Fallback>
                    </mc:AlternateContent>
                  </w:r>
                  <w:r>
                    <w:rPr>
                      <w:sz w:val="18"/>
                    </w:rPr>
                    <w:t>"An automated approach to system testing based on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scenarios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operations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contracts",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related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paper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accepted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w w:val="95"/>
                      <w:sz w:val="18"/>
                    </w:rPr>
                    <w:t>in</w:t>
                  </w:r>
                  <w:r>
                    <w:rPr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Proceedings</w:t>
                  </w:r>
                  <w:r>
                    <w:rPr>
                      <w:rFonts w:ascii="Arial"/>
                      <w:i/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-</w:t>
                  </w:r>
                  <w:r>
                    <w:rPr>
                      <w:rFonts w:ascii="Arial"/>
                      <w:i/>
                      <w:spacing w:val="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International</w:t>
                  </w:r>
                  <w:r>
                    <w:rPr>
                      <w:rFonts w:ascii="Arial"/>
                      <w:i/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Conference</w:t>
                  </w:r>
                  <w:r>
                    <w:rPr>
                      <w:rFonts w:ascii="Arial"/>
                      <w:i/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on</w:t>
                  </w:r>
                  <w:r>
                    <w:rPr>
                      <w:rFonts w:ascii="Arial"/>
                      <w:i/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Quality</w:t>
                  </w:r>
                  <w:r>
                    <w:rPr>
                      <w:rFonts w:ascii="Arial"/>
                      <w:i/>
                      <w:spacing w:val="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w w:val="95"/>
                      <w:sz w:val="18"/>
                    </w:rPr>
                    <w:t>Software</w:t>
                  </w:r>
                </w:p>
                <w:p w14:paraId="5C229092" w14:textId="2578330E" w:rsidR="008F6337" w:rsidRDefault="00A30FBC" w:rsidP="00A30FBC">
                  <w:r>
                    <w:t>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256–261.</w:t>
                  </w:r>
                  <w:r>
                    <w:rPr>
                      <w:spacing w:val="11"/>
                    </w:rPr>
                    <w:t xml:space="preserve"> </w:t>
                  </w:r>
                  <w:hyperlink r:id="rId8" w:history="1">
                    <w:r w:rsidRPr="005F3CE4">
                      <w:rPr>
                        <w:rStyle w:val="Hyperlink"/>
                      </w:rPr>
                      <w:t>https://doi.org/10.1109/QSIC.2007.4385504</w:t>
                    </w:r>
                  </w:hyperlink>
                </w:p>
                <w:p w14:paraId="37DBD327" w14:textId="77777777" w:rsidR="00A30FBC" w:rsidRDefault="00A30FBC" w:rsidP="00A30FBC"/>
                <w:p w14:paraId="51EB1AFC" w14:textId="77777777" w:rsidR="00A30FBC" w:rsidRPr="00C25C50" w:rsidRDefault="00A30FBC" w:rsidP="00A30FBC">
                  <w:pPr>
                    <w:rPr>
                      <w:b/>
                      <w:bCs/>
                    </w:rPr>
                  </w:pPr>
                  <w:r w:rsidRPr="00C25C50">
                    <w:rPr>
                      <w:b/>
                      <w:bCs/>
                    </w:rPr>
                    <w:t>PTE Score: 79 (Exam given in August 2023)</w:t>
                  </w:r>
                </w:p>
                <w:p w14:paraId="75ABE45B" w14:textId="04623A4F" w:rsidR="00C25C50" w:rsidRDefault="00C25C50" w:rsidP="00A30FBC"/>
              </w:tc>
            </w:tr>
            <w:tr w:rsidR="008F6337" w14:paraId="130F9FC8" w14:textId="77777777" w:rsidTr="00B85871">
              <w:tc>
                <w:tcPr>
                  <w:tcW w:w="5191" w:type="dxa"/>
                </w:tcPr>
                <w:p w14:paraId="26046E7E" w14:textId="4E0451CB" w:rsidR="008F6337" w:rsidRDefault="008F6337" w:rsidP="00034745">
                  <w:pPr>
                    <w:spacing w:line="232" w:lineRule="auto"/>
                    <w:ind w:left="118" w:right="173"/>
                  </w:pPr>
                </w:p>
              </w:tc>
            </w:tr>
          </w:tbl>
          <w:p w14:paraId="5971847C" w14:textId="77777777" w:rsidR="008F6337" w:rsidRPr="005152F2" w:rsidRDefault="008F6337" w:rsidP="003856C9"/>
        </w:tc>
      </w:tr>
    </w:tbl>
    <w:p w14:paraId="27B2CB69" w14:textId="77777777" w:rsidR="00E941EF" w:rsidRDefault="00E941EF" w:rsidP="0019561F">
      <w:pPr>
        <w:pStyle w:val="NoSpacing"/>
      </w:pPr>
    </w:p>
    <w:sectPr w:rsidR="00E941EF" w:rsidSect="00FE2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EF2B" w14:textId="77777777" w:rsidR="00A311D3" w:rsidRDefault="00A311D3" w:rsidP="003856C9">
      <w:pPr>
        <w:spacing w:after="0" w:line="240" w:lineRule="auto"/>
      </w:pPr>
      <w:r>
        <w:separator/>
      </w:r>
    </w:p>
  </w:endnote>
  <w:endnote w:type="continuationSeparator" w:id="0">
    <w:p w14:paraId="4AA0D68F" w14:textId="77777777" w:rsidR="00A311D3" w:rsidRDefault="00A311D3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jalla UI">
    <w:altName w:val="Sakkal Majalla"/>
    <w:panose1 w:val="020B0604020202020204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84DA" w14:textId="77777777" w:rsidR="00034745" w:rsidRDefault="00034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F284" w14:textId="77777777" w:rsidR="003856C9" w:rsidRDefault="007803B7" w:rsidP="007803B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4A8DFA80" wp14:editId="43CFCF4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72DBB3E" id="Group 4" o:spid="_x0000_s1026" alt="Footer graphic design with grey rectangles in various angle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&#13;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fldChar w:fldCharType="begin"/>
        </w:r>
        <w:r w:rsidR="001765FE">
          <w:instrText xml:space="preserve"> PAGE   \* MERGEFORMAT </w:instrText>
        </w:r>
        <w:r w:rsidR="001765FE">
          <w:fldChar w:fldCharType="separate"/>
        </w:r>
        <w:r w:rsidR="002B7747">
          <w:rPr>
            <w:noProof/>
          </w:rPr>
          <w:t>2</w:t>
        </w:r>
        <w:r w:rsidR="001765FE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F9C4C" w14:textId="77777777" w:rsidR="001765FE" w:rsidRDefault="00DC79BB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D67194B" wp14:editId="67420E1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5E1C32C" id="Group 4" o:spid="_x0000_s1026" alt="Footer graphic design with grey rectangles in various angles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<o:lock v:ext="edit" aspectratio="t"/>
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55833" w14:textId="77777777" w:rsidR="00A311D3" w:rsidRDefault="00A311D3" w:rsidP="003856C9">
      <w:pPr>
        <w:spacing w:after="0" w:line="240" w:lineRule="auto"/>
      </w:pPr>
      <w:r>
        <w:separator/>
      </w:r>
    </w:p>
  </w:footnote>
  <w:footnote w:type="continuationSeparator" w:id="0">
    <w:p w14:paraId="6AB74263" w14:textId="77777777" w:rsidR="00A311D3" w:rsidRDefault="00A311D3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E69C" w14:textId="77777777" w:rsidR="00034745" w:rsidRDefault="00034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7E0C" w14:textId="77777777" w:rsidR="003856C9" w:rsidRDefault="007803B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49AD2EDB" wp14:editId="13EB725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8BF156E" id="Group 17" o:spid="_x0000_s1026" alt="Header graphic design with grey rectangles in various angle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&#13;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F247" w14:textId="77777777" w:rsidR="00DC79BB" w:rsidRDefault="00DC79BB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164EA06C" wp14:editId="616CFE5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899F812" id="Group 17" o:spid="_x0000_s1026" alt="Header graphic design with grey rectangles in various angles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C5B57"/>
    <w:multiLevelType w:val="hybridMultilevel"/>
    <w:tmpl w:val="DDE4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66D1"/>
    <w:multiLevelType w:val="hybridMultilevel"/>
    <w:tmpl w:val="65525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65580"/>
    <w:multiLevelType w:val="hybridMultilevel"/>
    <w:tmpl w:val="995CE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974876">
    <w:abstractNumId w:val="2"/>
  </w:num>
  <w:num w:numId="2" w16cid:durableId="35668016">
    <w:abstractNumId w:val="0"/>
  </w:num>
  <w:num w:numId="3" w16cid:durableId="92059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BC"/>
    <w:rsid w:val="00034745"/>
    <w:rsid w:val="00052BE1"/>
    <w:rsid w:val="0007412A"/>
    <w:rsid w:val="0008105D"/>
    <w:rsid w:val="000A046E"/>
    <w:rsid w:val="0010199E"/>
    <w:rsid w:val="001765FE"/>
    <w:rsid w:val="001832F0"/>
    <w:rsid w:val="0019561F"/>
    <w:rsid w:val="001B32D2"/>
    <w:rsid w:val="00200DD8"/>
    <w:rsid w:val="0023410B"/>
    <w:rsid w:val="002350A3"/>
    <w:rsid w:val="00265190"/>
    <w:rsid w:val="00286AB0"/>
    <w:rsid w:val="00293B83"/>
    <w:rsid w:val="002A3621"/>
    <w:rsid w:val="002B0DD1"/>
    <w:rsid w:val="002B3890"/>
    <w:rsid w:val="002B7747"/>
    <w:rsid w:val="002C77B9"/>
    <w:rsid w:val="002D23D9"/>
    <w:rsid w:val="002F29F7"/>
    <w:rsid w:val="002F485A"/>
    <w:rsid w:val="003053D9"/>
    <w:rsid w:val="003821E5"/>
    <w:rsid w:val="003856C9"/>
    <w:rsid w:val="00396369"/>
    <w:rsid w:val="003968E8"/>
    <w:rsid w:val="003A6B54"/>
    <w:rsid w:val="003C097D"/>
    <w:rsid w:val="003F4D31"/>
    <w:rsid w:val="0043101E"/>
    <w:rsid w:val="0043426C"/>
    <w:rsid w:val="00441EB9"/>
    <w:rsid w:val="0045641D"/>
    <w:rsid w:val="00463463"/>
    <w:rsid w:val="00473EF8"/>
    <w:rsid w:val="004760E5"/>
    <w:rsid w:val="004C6802"/>
    <w:rsid w:val="004C79F9"/>
    <w:rsid w:val="004D22BB"/>
    <w:rsid w:val="00506916"/>
    <w:rsid w:val="005152F2"/>
    <w:rsid w:val="00534E4E"/>
    <w:rsid w:val="00544876"/>
    <w:rsid w:val="00551D35"/>
    <w:rsid w:val="00557019"/>
    <w:rsid w:val="00563074"/>
    <w:rsid w:val="005674AC"/>
    <w:rsid w:val="005934FC"/>
    <w:rsid w:val="005A1E51"/>
    <w:rsid w:val="005A7E57"/>
    <w:rsid w:val="005E474D"/>
    <w:rsid w:val="00616FF4"/>
    <w:rsid w:val="00641CBB"/>
    <w:rsid w:val="006601B8"/>
    <w:rsid w:val="00676A03"/>
    <w:rsid w:val="006A3CE7"/>
    <w:rsid w:val="006B0664"/>
    <w:rsid w:val="006E7A7A"/>
    <w:rsid w:val="00705C04"/>
    <w:rsid w:val="00743379"/>
    <w:rsid w:val="007443AC"/>
    <w:rsid w:val="007803B7"/>
    <w:rsid w:val="007B2F5C"/>
    <w:rsid w:val="007B4682"/>
    <w:rsid w:val="007C5F05"/>
    <w:rsid w:val="007F1082"/>
    <w:rsid w:val="008008A6"/>
    <w:rsid w:val="00832043"/>
    <w:rsid w:val="00832F81"/>
    <w:rsid w:val="00864FB9"/>
    <w:rsid w:val="008C7CA2"/>
    <w:rsid w:val="008F6337"/>
    <w:rsid w:val="0095608A"/>
    <w:rsid w:val="0097409D"/>
    <w:rsid w:val="009865BA"/>
    <w:rsid w:val="009A33CA"/>
    <w:rsid w:val="009A64F4"/>
    <w:rsid w:val="00A30FBC"/>
    <w:rsid w:val="00A311D3"/>
    <w:rsid w:val="00A42F91"/>
    <w:rsid w:val="00A43119"/>
    <w:rsid w:val="00A57324"/>
    <w:rsid w:val="00A65C2D"/>
    <w:rsid w:val="00A957F0"/>
    <w:rsid w:val="00AF1258"/>
    <w:rsid w:val="00B01E52"/>
    <w:rsid w:val="00B46323"/>
    <w:rsid w:val="00B51AF4"/>
    <w:rsid w:val="00B54B7D"/>
    <w:rsid w:val="00B550FC"/>
    <w:rsid w:val="00B826C7"/>
    <w:rsid w:val="00B84082"/>
    <w:rsid w:val="00B85871"/>
    <w:rsid w:val="00B93310"/>
    <w:rsid w:val="00B9509C"/>
    <w:rsid w:val="00BC1F18"/>
    <w:rsid w:val="00BD03A9"/>
    <w:rsid w:val="00BD2E58"/>
    <w:rsid w:val="00BF6BAB"/>
    <w:rsid w:val="00C007A5"/>
    <w:rsid w:val="00C106D9"/>
    <w:rsid w:val="00C25C50"/>
    <w:rsid w:val="00C341A9"/>
    <w:rsid w:val="00C4403A"/>
    <w:rsid w:val="00C73EDC"/>
    <w:rsid w:val="00CB0B80"/>
    <w:rsid w:val="00CD77B6"/>
    <w:rsid w:val="00CE6306"/>
    <w:rsid w:val="00D11C4D"/>
    <w:rsid w:val="00D5067A"/>
    <w:rsid w:val="00D60CE4"/>
    <w:rsid w:val="00D836CA"/>
    <w:rsid w:val="00DC249D"/>
    <w:rsid w:val="00DC79BB"/>
    <w:rsid w:val="00DE0083"/>
    <w:rsid w:val="00E1759F"/>
    <w:rsid w:val="00E34D58"/>
    <w:rsid w:val="00E76AEE"/>
    <w:rsid w:val="00E941EF"/>
    <w:rsid w:val="00EB1C1B"/>
    <w:rsid w:val="00ED217E"/>
    <w:rsid w:val="00ED287D"/>
    <w:rsid w:val="00EF6833"/>
    <w:rsid w:val="00F32F05"/>
    <w:rsid w:val="00F56435"/>
    <w:rsid w:val="00F85F43"/>
    <w:rsid w:val="00FA07AA"/>
    <w:rsid w:val="00FA4F48"/>
    <w:rsid w:val="00FB0A17"/>
    <w:rsid w:val="00FB6A8F"/>
    <w:rsid w:val="00FC1411"/>
    <w:rsid w:val="00FC5937"/>
    <w:rsid w:val="00FE20E6"/>
    <w:rsid w:val="00FE7FC3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9F3E2"/>
  <w15:docId w15:val="{24B70437-9E79-1F4C-9DD6-760C1BEA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90"/>
  </w:style>
  <w:style w:type="paragraph" w:styleId="Heading1">
    <w:name w:val="heading 1"/>
    <w:basedOn w:val="Normal"/>
    <w:link w:val="Heading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63463"/>
    <w:rPr>
      <w:rFonts w:asciiTheme="majorHAnsi" w:eastAsiaTheme="majorEastAsia" w:hAnsiTheme="majorHAnsi" w:cstheme="majorBidi"/>
    </w:rPr>
  </w:style>
  <w:style w:type="paragraph" w:styleId="NoSpacing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30FBC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30FBC"/>
    <w:rPr>
      <w:rFonts w:ascii="Microsoft Sans Serif" w:eastAsia="Microsoft Sans Serif" w:hAnsi="Microsoft Sans Serif" w:cs="Microsoft Sans Serif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A30F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9/QSIC.2007.438550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jla/Library/Containers/com.microsoft.Word/Data/Library/Application%20Support/Microsoft/Office/16.0/DTS/en-PK%7bC4C52DC8-DAB2-F54F-8CE4-34F180980E46%7d/%7b16A1DF7E-D35A-774F-BC49-90A37FB89BE2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F000F66B2C2B4E878F633E687DE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2B8E2-E026-6D4D-B613-06BF4A259CD7}"/>
      </w:docPartPr>
      <w:docPartBody>
        <w:p w:rsidR="007F539B" w:rsidRDefault="00000000">
          <w:pPr>
            <w:pStyle w:val="07F000F66B2C2B4E878F633E687DEF2E"/>
          </w:pPr>
          <w:r w:rsidRPr="005152F2">
            <w:t>Your Name</w:t>
          </w:r>
        </w:p>
      </w:docPartBody>
    </w:docPart>
    <w:docPart>
      <w:docPartPr>
        <w:name w:val="D5CB275D160F1B408ADFDBAFB196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CA789-D829-D54B-816B-E173C250447D}"/>
      </w:docPartPr>
      <w:docPartBody>
        <w:p w:rsidR="007F539B" w:rsidRDefault="00000000">
          <w:pPr>
            <w:pStyle w:val="D5CB275D160F1B408ADFDBAFB1967896"/>
          </w:pPr>
          <w:r>
            <w:t>Skills</w:t>
          </w:r>
        </w:p>
      </w:docPartBody>
    </w:docPart>
    <w:docPart>
      <w:docPartPr>
        <w:name w:val="46233A21E4D07C4DB0AD1DDA3858E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122B8-5869-394E-9F00-3D3994DBC339}"/>
      </w:docPartPr>
      <w:docPartBody>
        <w:p w:rsidR="007F539B" w:rsidRDefault="00000000">
          <w:pPr>
            <w:pStyle w:val="46233A21E4D07C4DB0AD1DDA3858ECF5"/>
          </w:pPr>
          <w:r w:rsidRPr="005152F2">
            <w:t>Experience</w:t>
          </w:r>
        </w:p>
      </w:docPartBody>
    </w:docPart>
    <w:docPart>
      <w:docPartPr>
        <w:name w:val="1EAEB96660D6EA479C989E7532F73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174FF-39D4-0245-A166-B8384F0EAB08}"/>
      </w:docPartPr>
      <w:docPartBody>
        <w:p w:rsidR="007F539B" w:rsidRDefault="00000000">
          <w:pPr>
            <w:pStyle w:val="1EAEB96660D6EA479C989E7532F73623"/>
          </w:pPr>
          <w:r w:rsidRPr="005152F2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jalla UI">
    <w:altName w:val="Sakkal Majalla"/>
    <w:panose1 w:val="020B0604020202020204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3B"/>
    <w:rsid w:val="0007634C"/>
    <w:rsid w:val="00237003"/>
    <w:rsid w:val="00352F35"/>
    <w:rsid w:val="00514F1F"/>
    <w:rsid w:val="00602C7A"/>
    <w:rsid w:val="00733352"/>
    <w:rsid w:val="007F539B"/>
    <w:rsid w:val="008B00AA"/>
    <w:rsid w:val="00A12759"/>
    <w:rsid w:val="00A8699C"/>
    <w:rsid w:val="00AB373B"/>
    <w:rsid w:val="00C04CF0"/>
    <w:rsid w:val="00D301E4"/>
    <w:rsid w:val="00DD1317"/>
    <w:rsid w:val="00DE56ED"/>
    <w:rsid w:val="00E01830"/>
    <w:rsid w:val="00EA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F000F66B2C2B4E878F633E687DEF2E">
    <w:name w:val="07F000F66B2C2B4E878F633E687DEF2E"/>
  </w:style>
  <w:style w:type="paragraph" w:customStyle="1" w:styleId="D5CB275D160F1B408ADFDBAFB1967896">
    <w:name w:val="D5CB275D160F1B408ADFDBAFB1967896"/>
  </w:style>
  <w:style w:type="paragraph" w:customStyle="1" w:styleId="46233A21E4D07C4DB0AD1DDA3858ECF5">
    <w:name w:val="46233A21E4D07C4DB0AD1DDA3858ECF5"/>
  </w:style>
  <w:style w:type="paragraph" w:customStyle="1" w:styleId="1EAEB96660D6EA479C989E7532F73623">
    <w:name w:val="1EAEB96660D6EA479C989E7532F73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156FDE-6694-504A-BF5C-DEDB81B5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{16A1DF7E-D35A-774F-BC49-90A37FB89BE2}tf16392740.dotx</Template>
  <TotalTime>6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Raza</dc:creator>
  <cp:keywords/>
  <dc:description/>
  <cp:lastModifiedBy>Najla</cp:lastModifiedBy>
  <cp:revision>5</cp:revision>
  <dcterms:created xsi:type="dcterms:W3CDTF">2025-12-02T17:24:00Z</dcterms:created>
  <dcterms:modified xsi:type="dcterms:W3CDTF">2025-12-02T17:29:00Z</dcterms:modified>
</cp:coreProperties>
</file>