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5FEFF" w:themeColor="accent2" w:themeTint="19"/>
  <w:body>
    <w:tbl>
      <w:tblPr>
        <w:tblStyle w:val="TableGrid"/>
        <w:tblpPr w:leftFromText="180" w:rightFromText="180" w:vertAnchor="page" w:horzAnchor="page" w:tblpX="286" w:tblpY="496"/>
        <w:tblW w:w="4707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847"/>
      </w:tblGrid>
      <w:tr w:rsidR="001A12C8" w:rsidRPr="001A12C8" w:rsidTr="00FD309C">
        <w:trPr>
          <w:trHeight w:hRule="exact" w:val="1790"/>
        </w:trPr>
        <w:tc>
          <w:tcPr>
            <w:tcW w:w="9847" w:type="dxa"/>
            <w:tcMar>
              <w:top w:w="0" w:type="dxa"/>
              <w:bottom w:w="0" w:type="dxa"/>
            </w:tcMar>
          </w:tcPr>
          <w:p w:rsidR="00FD309C" w:rsidRPr="001A12C8" w:rsidRDefault="000F138A" w:rsidP="00FD309C">
            <w:pPr>
              <w:pStyle w:val="Title"/>
              <w:ind w:left="720" w:right="720"/>
              <w:jc w:val="left"/>
              <w:rPr>
                <w:rFonts w:cs="Times New Roman"/>
                <w:b/>
                <w:caps w:val="0"/>
                <w:color w:val="auto"/>
                <w:sz w:val="48"/>
                <w:szCs w:val="4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A12C8">
              <w:rPr>
                <w:rFonts w:cs="Times New Roman"/>
                <w:noProof/>
                <w:color w:val="auto"/>
                <w:spacing w:val="-1"/>
                <w:w w:val="105"/>
                <w:sz w:val="48"/>
                <w:szCs w:val="44"/>
              </w:rPr>
              <w:drawing>
                <wp:anchor distT="0" distB="0" distL="114300" distR="114300" simplePos="0" relativeHeight="251659264" behindDoc="0" locked="0" layoutInCell="1" allowOverlap="1" wp14:anchorId="5B9775DE" wp14:editId="5C91B763">
                  <wp:simplePos x="0" y="0"/>
                  <wp:positionH relativeFrom="margin">
                    <wp:posOffset>5829604</wp:posOffset>
                  </wp:positionH>
                  <wp:positionV relativeFrom="paragraph">
                    <wp:posOffset>145787</wp:posOffset>
                  </wp:positionV>
                  <wp:extent cx="1118114" cy="1147008"/>
                  <wp:effectExtent l="171450" t="76200" r="177800" b="834390"/>
                  <wp:wrapNone/>
                  <wp:docPr id="5225565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556526" name="Picture 522556526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53" t="1927" b="3200"/>
                          <a:stretch/>
                        </pic:blipFill>
                        <pic:spPr bwMode="auto">
                          <a:xfrm>
                            <a:off x="0" y="0"/>
                            <a:ext cx="1118458" cy="1147361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309C" w:rsidRPr="001A12C8">
              <w:rPr>
                <w:rFonts w:cs="Times New Roman"/>
                <w:b/>
                <w:caps w:val="0"/>
                <w:color w:val="auto"/>
                <w:sz w:val="48"/>
                <w:szCs w:val="4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BUSHRA ANWAR</w:t>
            </w:r>
          </w:p>
          <w:p w:rsidR="00C376CE" w:rsidRPr="001A12C8" w:rsidRDefault="006402F2" w:rsidP="00FD309C">
            <w:pPr>
              <w:pStyle w:val="ContactInfo"/>
              <w:ind w:left="720" w:right="720"/>
              <w:contextualSpacing w:val="0"/>
              <w:jc w:val="left"/>
              <w:rPr>
                <w:rFonts w:ascii="72 Condensed" w:hAnsi="72 Condensed" w:cs="72 Condensed"/>
                <w:color w:val="auto"/>
              </w:rPr>
            </w:pPr>
            <w:r w:rsidRPr="001A12C8">
              <w:rPr>
                <w:rFonts w:ascii="72 Condensed" w:hAnsi="72 Condensed" w:cs="72 Condensed"/>
                <w:color w:val="auto"/>
              </w:rPr>
              <w:t xml:space="preserve">HOUSE NO: 53 STREET NO; 12 EXECUTIVE BLOCK CBR TOWN PO MODEL TOWN HUMAK ISLAMABAD    </w:t>
            </w:r>
          </w:p>
          <w:p w:rsidR="00FD309C" w:rsidRPr="001A12C8" w:rsidRDefault="006402F2" w:rsidP="00FD309C">
            <w:pPr>
              <w:pStyle w:val="ContactInfo"/>
              <w:ind w:left="720" w:right="720"/>
              <w:contextualSpacing w:val="0"/>
              <w:jc w:val="left"/>
              <w:rPr>
                <w:rFonts w:ascii="72 Condensed" w:hAnsi="72 Condensed" w:cs="72 Condensed"/>
                <w:color w:val="auto"/>
              </w:rPr>
            </w:pPr>
            <w:r w:rsidRPr="001A12C8">
              <w:rPr>
                <w:rFonts w:ascii="72 Condensed" w:hAnsi="72 Condensed" w:cs="72 Condensed"/>
                <w:color w:val="auto"/>
              </w:rPr>
              <w:t xml:space="preserve">HOUSE NO: 77 B BLOCK SATELLITE TOWN JHANG     </w:t>
            </w:r>
          </w:p>
          <w:p w:rsidR="00FD309C" w:rsidRPr="001A12C8" w:rsidRDefault="00550F3B" w:rsidP="00FD309C">
            <w:pPr>
              <w:pStyle w:val="ContactInfo"/>
              <w:ind w:left="720" w:right="720"/>
              <w:contextualSpacing w:val="0"/>
              <w:jc w:val="left"/>
              <w:rPr>
                <w:rFonts w:ascii="72 Condensed" w:hAnsi="72 Condensed" w:cs="72 Condensed"/>
                <w:color w:val="auto"/>
              </w:rPr>
            </w:pPr>
            <w:sdt>
              <w:sdtPr>
                <w:rPr>
                  <w:rFonts w:ascii="72 Condensed" w:hAnsi="72 Condensed" w:cs="72 Condensed"/>
                  <w:color w:val="auto"/>
                </w:rPr>
                <w:alias w:val="Enter email:"/>
                <w:tag w:val="Enter email:"/>
                <w:id w:val="1154873695"/>
                <w:placeholder>
                  <w:docPart w:val="12A96E13AD77449D80E9113B405BD7E1"/>
                </w:placeholder>
                <w:temporary/>
                <w:showingPlcHdr/>
                <w15:appearance w15:val="hidden"/>
              </w:sdtPr>
              <w:sdtEndPr/>
              <w:sdtContent>
                <w:r w:rsidR="00FD309C" w:rsidRPr="001A12C8">
                  <w:rPr>
                    <w:rFonts w:ascii="72 Condensed" w:hAnsi="72 Condensed" w:cs="72 Condensed"/>
                    <w:color w:val="auto"/>
                  </w:rPr>
                  <w:t>Email</w:t>
                </w:r>
              </w:sdtContent>
            </w:sdt>
            <w:r w:rsidR="00FD309C" w:rsidRPr="001A12C8">
              <w:rPr>
                <w:rFonts w:ascii="72 Condensed" w:hAnsi="72 Condensed" w:cs="72 Condensed"/>
                <w:color w:val="auto"/>
              </w:rPr>
              <w:t xml:space="preserve"> : </w:t>
            </w:r>
            <w:hyperlink r:id="rId8" w:history="1">
              <w:r w:rsidR="005B2110" w:rsidRPr="001E3237">
                <w:rPr>
                  <w:rStyle w:val="Hyperlink"/>
                  <w:rFonts w:ascii="72 Condensed" w:hAnsi="72 Condensed" w:cs="72 Condensed"/>
                  <w:spacing w:val="-1"/>
                  <w:w w:val="105"/>
                  <w:u w:color="0B56A5"/>
                </w:rPr>
                <w:t>bushraanwar953@gmail.com</w:t>
              </w:r>
            </w:hyperlink>
            <w:r w:rsidR="00FD309C" w:rsidRPr="001A12C8">
              <w:rPr>
                <w:rFonts w:ascii="72 Condensed" w:hAnsi="72 Condensed" w:cs="72 Condensed"/>
                <w:color w:val="auto"/>
              </w:rPr>
              <w:t xml:space="preserve"> </w:t>
            </w:r>
          </w:p>
          <w:p w:rsidR="00FD309C" w:rsidRPr="001A12C8" w:rsidRDefault="00FD309C" w:rsidP="00FD309C">
            <w:pPr>
              <w:pStyle w:val="ContactInfoEmphasis"/>
              <w:ind w:left="720" w:right="720"/>
              <w:contextualSpacing w:val="0"/>
              <w:jc w:val="left"/>
              <w:rPr>
                <w:rFonts w:asciiTheme="majorHAnsi" w:hAnsiTheme="majorHAnsi" w:cs="Times New Roman"/>
                <w:color w:val="auto"/>
              </w:rPr>
            </w:pPr>
            <w:r w:rsidRPr="001A12C8">
              <w:rPr>
                <w:rFonts w:ascii="72 Condensed" w:hAnsi="72 Condensed" w:cs="72 Condensed"/>
                <w:color w:val="auto"/>
              </w:rPr>
              <w:t>Contact No: 03154207722 , 03335570969</w:t>
            </w:r>
          </w:p>
        </w:tc>
      </w:tr>
      <w:tr w:rsidR="001A12C8" w:rsidRPr="001A12C8" w:rsidTr="00FD309C">
        <w:trPr>
          <w:trHeight w:val="1380"/>
        </w:trPr>
        <w:tc>
          <w:tcPr>
            <w:tcW w:w="9847" w:type="dxa"/>
            <w:tcMar>
              <w:top w:w="432" w:type="dxa"/>
            </w:tcMar>
          </w:tcPr>
          <w:p w:rsidR="00FD309C" w:rsidRPr="008D05F2" w:rsidRDefault="006402F2" w:rsidP="00FD309C">
            <w:pPr>
              <w:ind w:left="720" w:right="720"/>
              <w:jc w:val="center"/>
              <w:rPr>
                <w:rFonts w:ascii="72 Condensed" w:hAnsi="72 Condensed" w:cs="72 Condensed"/>
                <w:b/>
                <w:color w:val="auto"/>
                <w:w w:val="105"/>
              </w:rPr>
            </w:pP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 xml:space="preserve">I HAVE COMPLETED BS STATISTICS, </w:t>
            </w:r>
            <w:bookmarkStart w:id="0" w:name="Bushra_________Anwar"/>
            <w:bookmarkEnd w:id="0"/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SKILLED IN R, PYTHON, EXCEL, AND SQL, WITH EXPERIENCE IN DATA ANALYSIS, MODELING, AND</w:t>
            </w:r>
            <w:r w:rsidRPr="008D05F2">
              <w:rPr>
                <w:rFonts w:ascii="72 Condensed" w:hAnsi="72 Condensed" w:cs="72 Condensed"/>
                <w:b/>
                <w:color w:val="auto"/>
                <w:spacing w:val="1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VISUALIZATION.</w:t>
            </w:r>
            <w:r w:rsidRPr="008D05F2">
              <w:rPr>
                <w:rFonts w:ascii="72 Condensed" w:hAnsi="72 Condensed" w:cs="72 Condensed"/>
                <w:b/>
                <w:color w:val="auto"/>
                <w:spacing w:val="-7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ENJOYS</w:t>
            </w:r>
            <w:r w:rsidRPr="008D05F2">
              <w:rPr>
                <w:rFonts w:ascii="72 Condensed" w:hAnsi="72 Condensed" w:cs="72 Condensed"/>
                <w:b/>
                <w:color w:val="auto"/>
                <w:spacing w:val="-6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TEAM</w:t>
            </w:r>
            <w:r w:rsidRPr="008D05F2">
              <w:rPr>
                <w:rFonts w:ascii="72 Condensed" w:hAnsi="72 Condensed" w:cs="72 Condensed"/>
                <w:b/>
                <w:color w:val="auto"/>
                <w:spacing w:val="-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COLLABORATION</w:t>
            </w:r>
            <w:r w:rsidRPr="008D05F2">
              <w:rPr>
                <w:rFonts w:ascii="72 Condensed" w:hAnsi="72 Condensed" w:cs="72 Condensed"/>
                <w:b/>
                <w:color w:val="auto"/>
                <w:spacing w:val="-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AND</w:t>
            </w:r>
            <w:r w:rsidRPr="008D05F2">
              <w:rPr>
                <w:rFonts w:ascii="72 Condensed" w:hAnsi="72 Condensed" w:cs="72 Condensed"/>
                <w:b/>
                <w:color w:val="auto"/>
                <w:spacing w:val="-7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IS</w:t>
            </w:r>
            <w:r w:rsidRPr="008D05F2">
              <w:rPr>
                <w:rFonts w:ascii="72 Condensed" w:hAnsi="72 Condensed" w:cs="72 Condensed"/>
                <w:b/>
                <w:color w:val="auto"/>
                <w:spacing w:val="-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DEDICATED</w:t>
            </w:r>
            <w:r w:rsidRPr="008D05F2">
              <w:rPr>
                <w:rFonts w:ascii="72 Condensed" w:hAnsi="72 Condensed" w:cs="72 Condensed"/>
                <w:b/>
                <w:color w:val="auto"/>
                <w:spacing w:val="-6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TO</w:t>
            </w:r>
            <w:r w:rsidRPr="008D05F2">
              <w:rPr>
                <w:rFonts w:ascii="72 Condensed" w:hAnsi="72 Condensed" w:cs="72 Condensed"/>
                <w:b/>
                <w:color w:val="auto"/>
                <w:spacing w:val="-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CONTINUOUS</w:t>
            </w:r>
            <w:r w:rsidRPr="008D05F2">
              <w:rPr>
                <w:rFonts w:ascii="72 Condensed" w:hAnsi="72 Condensed" w:cs="72 Condensed"/>
                <w:b/>
                <w:color w:val="auto"/>
                <w:spacing w:val="-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LEARNING</w:t>
            </w:r>
            <w:r w:rsidRPr="008D05F2">
              <w:rPr>
                <w:rFonts w:ascii="72 Condensed" w:hAnsi="72 Condensed" w:cs="72 Condensed"/>
                <w:b/>
                <w:color w:val="auto"/>
                <w:spacing w:val="-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AND</w:t>
            </w:r>
            <w:r w:rsidRPr="008D05F2">
              <w:rPr>
                <w:rFonts w:ascii="72 Condensed" w:hAnsi="72 Condensed" w:cs="72 Condensed"/>
                <w:b/>
                <w:color w:val="auto"/>
                <w:spacing w:val="-7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DEVELOPMENT.</w:t>
            </w:r>
            <w:r w:rsidRPr="008D05F2">
              <w:rPr>
                <w:rFonts w:ascii="72 Condensed" w:hAnsi="72 Condensed" w:cs="72 Condensed"/>
                <w:b/>
                <w:color w:val="auto"/>
                <w:spacing w:val="-6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I</w:t>
            </w:r>
            <w:r w:rsidRPr="008D05F2">
              <w:rPr>
                <w:rFonts w:ascii="72 Condensed" w:hAnsi="72 Condensed" w:cs="72 Condensed"/>
                <w:b/>
                <w:color w:val="auto"/>
                <w:spacing w:val="-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POSSESS</w:t>
            </w:r>
            <w:r w:rsidRPr="008D05F2">
              <w:rPr>
                <w:rFonts w:ascii="72 Condensed" w:hAnsi="72 Condensed" w:cs="72 Condensed"/>
                <w:b/>
                <w:color w:val="auto"/>
                <w:spacing w:val="-6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STRONG</w:t>
            </w:r>
            <w:r w:rsidRPr="008D05F2">
              <w:rPr>
                <w:rFonts w:ascii="72 Condensed" w:hAnsi="72 Condensed" w:cs="72 Condensed"/>
                <w:b/>
                <w:color w:val="auto"/>
                <w:spacing w:val="1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MULTI-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TASKING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4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SKILLS,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4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WITH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ABILITY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TO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3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SIMULTANEOUSLY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MANAGE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5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SEVERAL</w:t>
            </w:r>
            <w:r w:rsidRPr="008D05F2">
              <w:rPr>
                <w:rFonts w:ascii="72 Condensed" w:hAnsi="72 Condensed" w:cs="72 Condensed"/>
                <w:b/>
                <w:color w:val="auto"/>
                <w:spacing w:val="-14"/>
                <w:w w:val="105"/>
              </w:rPr>
              <w:t xml:space="preserve"> </w:t>
            </w:r>
            <w:r w:rsidRPr="008D05F2">
              <w:rPr>
                <w:rFonts w:ascii="72 Condensed" w:hAnsi="72 Condensed" w:cs="72 Condensed"/>
                <w:b/>
                <w:color w:val="auto"/>
                <w:w w:val="105"/>
              </w:rPr>
              <w:t>PROJECTS</w:t>
            </w:r>
            <w:r w:rsidR="001A12C8" w:rsidRPr="008D05F2">
              <w:rPr>
                <w:rFonts w:ascii="72 Condensed" w:hAnsi="72 Condensed" w:cs="72 Condensed"/>
                <w:b/>
                <w:color w:val="auto"/>
                <w:w w:val="105"/>
              </w:rPr>
              <w:t xml:space="preserve"> NOW NEED TO JOIN A VALUEABLE ORGANIZATION TO ENHANCE MY SKILLS AND BOOST UP MY KNOWLAGE AND VISION</w:t>
            </w:r>
          </w:p>
          <w:p w:rsidR="00FD309C" w:rsidRPr="001A12C8" w:rsidRDefault="00FD309C" w:rsidP="00FD309C">
            <w:pPr>
              <w:ind w:left="720" w:right="720"/>
              <w:rPr>
                <w:rFonts w:asciiTheme="majorHAnsi" w:hAnsiTheme="majorHAnsi" w:cs="Times New Roman"/>
                <w:b/>
                <w:color w:val="auto"/>
                <w:u w:val="single"/>
              </w:rPr>
            </w:pPr>
          </w:p>
        </w:tc>
      </w:tr>
    </w:tbl>
    <w:p w:rsidR="00FD309C" w:rsidRPr="001A12C8" w:rsidRDefault="00FD309C">
      <w:pPr>
        <w:rPr>
          <w:color w:val="auto"/>
        </w:rPr>
      </w:pPr>
    </w:p>
    <w:p w:rsidR="00FD309C" w:rsidRPr="001A12C8" w:rsidRDefault="00FD309C">
      <w:pPr>
        <w:rPr>
          <w:color w:val="auto"/>
        </w:rPr>
      </w:pPr>
    </w:p>
    <w:sdt>
      <w:sdtPr>
        <w:rPr>
          <w:rFonts w:ascii="72 Condensed" w:hAnsi="72 Condensed" w:cs="72 Condensed"/>
          <w:color w:val="auto"/>
          <w:sz w:val="22"/>
          <w:szCs w:val="22"/>
        </w:rPr>
        <w:alias w:val="Education:"/>
        <w:tag w:val="Education:"/>
        <w:id w:val="-1908763273"/>
        <w:placeholder>
          <w:docPart w:val="03AB7B94CABE4BDC8701204BB7529264"/>
        </w:placeholder>
        <w:temporary/>
        <w:showingPlcHdr/>
        <w15:appearance w15:val="hidden"/>
      </w:sdtPr>
      <w:sdtEndPr/>
      <w:sdtContent>
        <w:p w:rsidR="00DA59AA" w:rsidRPr="001A12C8" w:rsidRDefault="00DA59AA" w:rsidP="00C376CE">
          <w:pPr>
            <w:pStyle w:val="Heading1"/>
            <w:spacing w:before="0" w:after="0"/>
            <w:ind w:left="720" w:right="720"/>
            <w:jc w:val="center"/>
            <w:rPr>
              <w:rFonts w:ascii="72 Condensed" w:hAnsi="72 Condensed" w:cs="72 Condensed"/>
              <w:color w:val="auto"/>
              <w:sz w:val="22"/>
              <w:szCs w:val="22"/>
            </w:rPr>
          </w:pPr>
          <w:r w:rsidRPr="001A12C8">
            <w:rPr>
              <w:rFonts w:ascii="72 Condensed" w:hAnsi="72 Condensed" w:cs="72 Condensed"/>
              <w:color w:val="auto"/>
              <w:sz w:val="32"/>
              <w:u w:val="single"/>
            </w:rPr>
            <w:t>Education</w:t>
          </w:r>
        </w:p>
      </w:sdtContent>
    </w:sdt>
    <w:tbl>
      <w:tblPr>
        <w:tblStyle w:val="TableGrid"/>
        <w:tblW w:w="5660" w:type="pct"/>
        <w:tblInd w:w="-743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11815"/>
      </w:tblGrid>
      <w:tr w:rsidR="001A12C8" w:rsidRPr="001A12C8" w:rsidTr="00614432">
        <w:trPr>
          <w:trHeight w:val="742"/>
        </w:trPr>
        <w:tc>
          <w:tcPr>
            <w:tcW w:w="11815" w:type="dxa"/>
          </w:tcPr>
          <w:p w:rsidR="00614432" w:rsidRPr="001A12C8" w:rsidRDefault="00614432" w:rsidP="00C826FC">
            <w:pPr>
              <w:pStyle w:val="Heading3"/>
              <w:ind w:left="1080" w:right="720"/>
              <w:contextualSpacing w:val="0"/>
              <w:outlineLvl w:val="2"/>
              <w:rPr>
                <w:rFonts w:ascii="72 Condensed" w:hAnsi="72 Condensed" w:cs="72 Condensed"/>
                <w:color w:val="auto"/>
                <w:szCs w:val="22"/>
              </w:rPr>
            </w:pPr>
          </w:p>
          <w:p w:rsidR="003E3FE8" w:rsidRPr="001A12C8" w:rsidRDefault="003E3FE8" w:rsidP="000F0342">
            <w:pPr>
              <w:pStyle w:val="Heading2"/>
              <w:numPr>
                <w:ilvl w:val="2"/>
                <w:numId w:val="17"/>
              </w:numPr>
              <w:spacing w:after="0"/>
              <w:ind w:right="720"/>
              <w:contextualSpacing w:val="0"/>
              <w:outlineLvl w:val="1"/>
              <w:rPr>
                <w:rFonts w:ascii="72 Condensed" w:hAnsi="72 Condensed" w:cs="72 Condensed"/>
                <w:color w:val="auto"/>
                <w:sz w:val="22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BS STATISTICS</w:t>
            </w:r>
          </w:p>
          <w:p w:rsidR="006402F2" w:rsidRPr="001A12C8" w:rsidRDefault="006402F2" w:rsidP="000F0342">
            <w:pPr>
              <w:pStyle w:val="Heading3"/>
              <w:ind w:left="2880" w:right="720"/>
              <w:contextualSpacing w:val="0"/>
              <w:outlineLvl w:val="2"/>
              <w:rPr>
                <w:rFonts w:ascii="72 Condensed" w:hAnsi="72 Condensed" w:cs="72 Condensed"/>
                <w:color w:val="auto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Cs w:val="22"/>
              </w:rPr>
              <w:t>2020-2024</w:t>
            </w:r>
          </w:p>
          <w:p w:rsidR="001D0BF1" w:rsidRPr="001A12C8" w:rsidRDefault="003E3FE8" w:rsidP="000F0342">
            <w:pPr>
              <w:pStyle w:val="Heading2"/>
              <w:spacing w:after="0"/>
              <w:ind w:left="2880" w:right="720"/>
              <w:contextualSpacing w:val="0"/>
              <w:outlineLvl w:val="1"/>
              <w:rPr>
                <w:rFonts w:ascii="72 Condensed" w:hAnsi="72 Condensed" w:cs="72 Condensed"/>
                <w:b w:val="0"/>
                <w:color w:val="auto"/>
                <w:sz w:val="22"/>
                <w:szCs w:val="22"/>
              </w:rPr>
            </w:pPr>
            <w:r w:rsidRPr="001A12C8">
              <w:rPr>
                <w:rStyle w:val="SubtleReference"/>
                <w:rFonts w:ascii="72 Condensed" w:hAnsi="72 Condensed" w:cs="72 Condensed"/>
                <w:b/>
                <w:color w:val="auto"/>
                <w:sz w:val="22"/>
                <w:szCs w:val="22"/>
              </w:rPr>
              <w:t>PUNJAB UNIVERSITY LAHORE</w:t>
            </w:r>
          </w:p>
          <w:p w:rsidR="007538DC" w:rsidRPr="001A12C8" w:rsidRDefault="007538DC" w:rsidP="00C376CE">
            <w:pPr>
              <w:ind w:left="720" w:right="720"/>
              <w:contextualSpacing w:val="0"/>
              <w:rPr>
                <w:rFonts w:ascii="72 Condensed" w:hAnsi="72 Condensed" w:cs="72 Condensed"/>
                <w:color w:val="auto"/>
              </w:rPr>
            </w:pPr>
          </w:p>
        </w:tc>
      </w:tr>
      <w:tr w:rsidR="001A12C8" w:rsidRPr="001A12C8" w:rsidTr="00614432">
        <w:tc>
          <w:tcPr>
            <w:tcW w:w="11815" w:type="dxa"/>
            <w:tcMar>
              <w:top w:w="216" w:type="dxa"/>
            </w:tcMar>
          </w:tcPr>
          <w:p w:rsidR="003E3FE8" w:rsidRPr="001A12C8" w:rsidRDefault="003E3FE8" w:rsidP="000F0342">
            <w:pPr>
              <w:pStyle w:val="Heading2"/>
              <w:numPr>
                <w:ilvl w:val="2"/>
                <w:numId w:val="17"/>
              </w:numPr>
              <w:spacing w:after="0"/>
              <w:ind w:right="720"/>
              <w:contextualSpacing w:val="0"/>
              <w:outlineLvl w:val="1"/>
              <w:rPr>
                <w:rFonts w:ascii="72 Condensed" w:hAnsi="72 Condensed" w:cs="72 Condensed"/>
                <w:i/>
                <w:color w:val="auto"/>
                <w:sz w:val="22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ICS, Superior</w:t>
            </w:r>
            <w:r w:rsidRPr="001A12C8">
              <w:rPr>
                <w:rFonts w:ascii="72 Condensed" w:hAnsi="72 Condensed" w:cs="72 Condensed"/>
                <w:color w:val="auto"/>
                <w:spacing w:val="-14"/>
                <w:sz w:val="22"/>
                <w:szCs w:val="22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College</w:t>
            </w:r>
            <w:r w:rsidRPr="001A12C8">
              <w:rPr>
                <w:rFonts w:ascii="72 Condensed" w:hAnsi="72 Condensed" w:cs="72 Condensed"/>
                <w:color w:val="auto"/>
                <w:spacing w:val="-13"/>
                <w:sz w:val="22"/>
                <w:szCs w:val="22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Jhang</w:t>
            </w:r>
          </w:p>
          <w:p w:rsidR="006402F2" w:rsidRPr="001A12C8" w:rsidRDefault="006402F2" w:rsidP="000F0342">
            <w:pPr>
              <w:pStyle w:val="Heading2"/>
              <w:spacing w:after="0"/>
              <w:ind w:left="2880" w:right="720"/>
              <w:contextualSpacing w:val="0"/>
              <w:outlineLvl w:val="1"/>
              <w:rPr>
                <w:rFonts w:ascii="72 Condensed" w:hAnsi="72 Condensed" w:cs="72 Condensed"/>
                <w:i/>
                <w:color w:val="auto"/>
                <w:sz w:val="22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2017-2019</w:t>
            </w:r>
          </w:p>
          <w:p w:rsidR="00B66682" w:rsidRPr="001A12C8" w:rsidRDefault="003E3FE8" w:rsidP="000F0342">
            <w:pPr>
              <w:pStyle w:val="Heading2"/>
              <w:spacing w:after="0"/>
              <w:ind w:left="2880" w:right="720"/>
              <w:contextualSpacing w:val="0"/>
              <w:outlineLvl w:val="1"/>
              <w:rPr>
                <w:rFonts w:ascii="72 Condensed" w:hAnsi="72 Condensed" w:cs="72 Condensed"/>
                <w:color w:val="auto"/>
                <w:sz w:val="22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BISE FAISALABAD</w:t>
            </w:r>
          </w:p>
          <w:p w:rsidR="00B66682" w:rsidRPr="001A12C8" w:rsidRDefault="00B66682" w:rsidP="000F0342">
            <w:pPr>
              <w:pStyle w:val="Heading2"/>
              <w:spacing w:after="0"/>
              <w:ind w:right="720"/>
              <w:contextualSpacing w:val="0"/>
              <w:outlineLvl w:val="1"/>
              <w:rPr>
                <w:rFonts w:ascii="72 Condensed" w:hAnsi="72 Condensed" w:cs="72 Condensed"/>
                <w:i/>
                <w:color w:val="auto"/>
                <w:sz w:val="22"/>
                <w:szCs w:val="22"/>
              </w:rPr>
            </w:pPr>
          </w:p>
          <w:p w:rsidR="00B66682" w:rsidRPr="001A12C8" w:rsidRDefault="00B66682" w:rsidP="000F0342">
            <w:pPr>
              <w:pStyle w:val="Heading2"/>
              <w:numPr>
                <w:ilvl w:val="2"/>
                <w:numId w:val="17"/>
              </w:numPr>
              <w:spacing w:after="0"/>
              <w:ind w:right="720"/>
              <w:contextualSpacing w:val="0"/>
              <w:outlineLvl w:val="1"/>
              <w:rPr>
                <w:rFonts w:ascii="72 Condensed" w:hAnsi="72 Condensed" w:cs="72 Condensed"/>
                <w:i/>
                <w:color w:val="auto"/>
                <w:sz w:val="22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MATRIC, OFFICER</w:t>
            </w:r>
            <w:r w:rsidRPr="001A12C8">
              <w:rPr>
                <w:rFonts w:ascii="72 Condensed" w:hAnsi="72 Condensed" w:cs="72 Condensed"/>
                <w:color w:val="auto"/>
                <w:spacing w:val="-14"/>
                <w:sz w:val="22"/>
                <w:szCs w:val="22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College</w:t>
            </w:r>
            <w:r w:rsidRPr="001A12C8">
              <w:rPr>
                <w:rFonts w:ascii="72 Condensed" w:hAnsi="72 Condensed" w:cs="72 Condensed"/>
                <w:color w:val="auto"/>
                <w:spacing w:val="-13"/>
                <w:sz w:val="22"/>
                <w:szCs w:val="22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Jhang</w:t>
            </w:r>
          </w:p>
          <w:p w:rsidR="006402F2" w:rsidRPr="001A12C8" w:rsidRDefault="006402F2" w:rsidP="000F0342">
            <w:pPr>
              <w:pStyle w:val="Heading3"/>
              <w:ind w:left="2880" w:right="720"/>
              <w:contextualSpacing w:val="0"/>
              <w:outlineLvl w:val="2"/>
              <w:rPr>
                <w:rFonts w:ascii="72 Condensed" w:hAnsi="72 Condensed" w:cs="72 Condensed"/>
                <w:color w:val="auto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Cs w:val="22"/>
              </w:rPr>
              <w:t>2015-2017</w:t>
            </w:r>
          </w:p>
          <w:p w:rsidR="00B66682" w:rsidRPr="001A12C8" w:rsidRDefault="00B66682" w:rsidP="000F0342">
            <w:pPr>
              <w:pStyle w:val="Heading2"/>
              <w:spacing w:after="0"/>
              <w:ind w:left="2880" w:right="720"/>
              <w:contextualSpacing w:val="0"/>
              <w:outlineLvl w:val="1"/>
              <w:rPr>
                <w:rFonts w:ascii="72 Condensed" w:hAnsi="72 Condensed" w:cs="72 Condensed"/>
                <w:color w:val="auto"/>
                <w:sz w:val="22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 w:val="22"/>
                <w:szCs w:val="22"/>
              </w:rPr>
              <w:t>BISE FAISALABAD</w:t>
            </w:r>
          </w:p>
          <w:p w:rsidR="00B66682" w:rsidRPr="001A12C8" w:rsidRDefault="00B66682" w:rsidP="00C376CE">
            <w:pPr>
              <w:ind w:left="720" w:right="720"/>
              <w:rPr>
                <w:rFonts w:ascii="72 Condensed" w:hAnsi="72 Condensed" w:cs="72 Condensed"/>
                <w:color w:val="auto"/>
              </w:rPr>
            </w:pPr>
          </w:p>
        </w:tc>
      </w:tr>
    </w:tbl>
    <w:p w:rsidR="00486277" w:rsidRPr="001A12C8" w:rsidRDefault="00B27F33" w:rsidP="00C376CE">
      <w:pPr>
        <w:pStyle w:val="Heading1"/>
        <w:spacing w:before="0" w:after="0"/>
        <w:ind w:left="720" w:right="720"/>
        <w:jc w:val="center"/>
        <w:rPr>
          <w:rFonts w:ascii="72 Condensed" w:hAnsi="72 Condensed" w:cs="72 Condensed"/>
          <w:color w:val="auto"/>
          <w:sz w:val="32"/>
          <w:u w:val="single"/>
        </w:rPr>
      </w:pPr>
      <w:r w:rsidRPr="001A12C8">
        <w:rPr>
          <w:rFonts w:ascii="72 Condensed" w:hAnsi="72 Condensed" w:cs="72 Condensed"/>
          <w:color w:val="auto"/>
          <w:sz w:val="32"/>
          <w:u w:val="single"/>
        </w:rPr>
        <w:t>DIGITAL SKILLS</w:t>
      </w:r>
    </w:p>
    <w:tbl>
      <w:tblPr>
        <w:tblStyle w:val="TableGrid"/>
        <w:tblW w:w="4410" w:type="pct"/>
        <w:tblInd w:w="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226"/>
      </w:tblGrid>
      <w:tr w:rsidR="001A12C8" w:rsidRPr="001A12C8" w:rsidTr="000F0342">
        <w:trPr>
          <w:trHeight w:val="2321"/>
        </w:trPr>
        <w:tc>
          <w:tcPr>
            <w:tcW w:w="9226" w:type="dxa"/>
          </w:tcPr>
          <w:p w:rsidR="00614432" w:rsidRPr="001A12C8" w:rsidRDefault="00614432" w:rsidP="00A92ECD">
            <w:pPr>
              <w:pStyle w:val="Heading1"/>
              <w:spacing w:before="233"/>
              <w:outlineLvl w:val="0"/>
              <w:rPr>
                <w:rFonts w:ascii="72 Condensed" w:hAnsi="72 Condensed" w:cs="72 Condensed"/>
                <w:color w:val="auto"/>
                <w:spacing w:val="-1"/>
                <w:w w:val="105"/>
                <w:sz w:val="16"/>
                <w:szCs w:val="16"/>
              </w:rPr>
            </w:pPr>
          </w:p>
          <w:p w:rsidR="000F0342" w:rsidRPr="001A12C8" w:rsidRDefault="000F0342" w:rsidP="001A12C8">
            <w:pPr>
              <w:pStyle w:val="Heading3"/>
              <w:numPr>
                <w:ilvl w:val="2"/>
                <w:numId w:val="17"/>
              </w:numPr>
              <w:ind w:right="720"/>
              <w:contextualSpacing w:val="0"/>
              <w:outlineLvl w:val="2"/>
              <w:rPr>
                <w:rFonts w:ascii="72 Condensed" w:hAnsi="72 Condensed" w:cs="72 Condensed"/>
                <w:color w:val="auto"/>
                <w:spacing w:val="-1"/>
                <w:w w:val="105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pacing w:val="-1"/>
                <w:w w:val="105"/>
                <w:szCs w:val="22"/>
              </w:rPr>
              <w:t>Computer</w:t>
            </w:r>
            <w:r w:rsidRPr="001A12C8">
              <w:rPr>
                <w:rFonts w:ascii="72 Condensed" w:hAnsi="72 Condensed" w:cs="72 Condensed"/>
                <w:color w:val="auto"/>
                <w:spacing w:val="-6"/>
                <w:w w:val="105"/>
                <w:szCs w:val="22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spacing w:val="-1"/>
                <w:w w:val="105"/>
                <w:szCs w:val="22"/>
              </w:rPr>
              <w:t>Application</w:t>
            </w:r>
          </w:p>
          <w:p w:rsidR="00C376CE" w:rsidRPr="001A12C8" w:rsidRDefault="00A92ECD" w:rsidP="00A92ECD">
            <w:pPr>
              <w:pStyle w:val="Heading3"/>
              <w:ind w:right="720"/>
              <w:contextualSpacing w:val="0"/>
              <w:outlineLvl w:val="2"/>
              <w:rPr>
                <w:rFonts w:ascii="72 Condensed" w:hAnsi="72 Condensed" w:cs="72 Condensed"/>
                <w:color w:val="auto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zCs w:val="22"/>
              </w:rPr>
              <w:t xml:space="preserve">                                  </w:t>
            </w:r>
            <w:r w:rsidR="005B2110">
              <w:rPr>
                <w:rFonts w:ascii="72 Condensed" w:hAnsi="72 Condensed" w:cs="72 Condensed"/>
                <w:color w:val="auto"/>
                <w:szCs w:val="22"/>
              </w:rPr>
              <w:t xml:space="preserve">                     </w:t>
            </w:r>
            <w:r w:rsidR="00C376CE" w:rsidRPr="001A12C8">
              <w:rPr>
                <w:rFonts w:ascii="72 Condensed" w:hAnsi="72 Condensed" w:cs="72 Condensed"/>
                <w:color w:val="auto"/>
                <w:szCs w:val="22"/>
              </w:rPr>
              <w:t>JU</w:t>
            </w:r>
            <w:r w:rsidR="001A12C8">
              <w:rPr>
                <w:rFonts w:ascii="72 Condensed" w:hAnsi="72 Condensed" w:cs="72 Condensed"/>
                <w:color w:val="auto"/>
                <w:szCs w:val="22"/>
              </w:rPr>
              <w:t>NE</w:t>
            </w:r>
            <w:r w:rsidR="00C376CE" w:rsidRPr="001A12C8">
              <w:rPr>
                <w:rFonts w:ascii="72 Condensed" w:hAnsi="72 Condensed" w:cs="72 Condensed"/>
                <w:color w:val="auto"/>
                <w:szCs w:val="22"/>
              </w:rPr>
              <w:t xml:space="preserve"> 2019 - august 2019</w:t>
            </w:r>
          </w:p>
          <w:p w:rsidR="00C376CE" w:rsidRPr="001A12C8" w:rsidRDefault="00A92ECD" w:rsidP="00A92ECD">
            <w:pPr>
              <w:pStyle w:val="Heading3"/>
              <w:ind w:right="720"/>
              <w:contextualSpacing w:val="0"/>
              <w:outlineLvl w:val="2"/>
              <w:rPr>
                <w:rFonts w:ascii="72 Condensed" w:hAnsi="72 Condensed" w:cs="72 Condensed"/>
                <w:color w:val="auto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 xml:space="preserve">                                    </w:t>
            </w:r>
            <w:r w:rsid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 xml:space="preserve">                   </w:t>
            </w:r>
            <w:r w:rsidRP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 xml:space="preserve"> </w:t>
            </w:r>
            <w:r w:rsidR="000F0342" w:rsidRP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 xml:space="preserve">PUNJAB SKILL </w:t>
            </w:r>
            <w:r w:rsidR="00C376CE" w:rsidRP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>Development</w:t>
            </w:r>
            <w:r w:rsidR="00C376CE" w:rsidRPr="001A12C8">
              <w:rPr>
                <w:rFonts w:ascii="72 Condensed" w:hAnsi="72 Condensed" w:cs="72 Condensed"/>
                <w:color w:val="auto"/>
                <w:spacing w:val="-13"/>
                <w:szCs w:val="22"/>
              </w:rPr>
              <w:t xml:space="preserve"> </w:t>
            </w:r>
            <w:r w:rsidR="00C376CE" w:rsidRPr="001A12C8">
              <w:rPr>
                <w:rFonts w:ascii="72 Condensed" w:hAnsi="72 Condensed" w:cs="72 Condensed"/>
                <w:color w:val="auto"/>
                <w:szCs w:val="22"/>
              </w:rPr>
              <w:t>Fund</w:t>
            </w:r>
          </w:p>
          <w:p w:rsidR="000F0342" w:rsidRPr="001A12C8" w:rsidRDefault="00A92ECD" w:rsidP="00A92ECD">
            <w:pPr>
              <w:pStyle w:val="Heading3"/>
              <w:ind w:right="720"/>
              <w:contextualSpacing w:val="0"/>
              <w:outlineLvl w:val="2"/>
              <w:rPr>
                <w:rFonts w:ascii="72 Condensed" w:hAnsi="72 Condensed" w:cs="72 Condensed"/>
                <w:color w:val="auto"/>
                <w:spacing w:val="-1"/>
                <w:szCs w:val="22"/>
              </w:rPr>
            </w:pPr>
            <w:r w:rsidRP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 xml:space="preserve">                                     </w:t>
            </w:r>
            <w:r w:rsid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 xml:space="preserve">                   </w:t>
            </w:r>
            <w:r w:rsidR="004D10D5" w:rsidRPr="001A12C8">
              <w:rPr>
                <w:rFonts w:ascii="72 Condensed" w:hAnsi="72 Condensed" w:cs="72 Condensed"/>
                <w:color w:val="auto"/>
                <w:spacing w:val="-1"/>
                <w:szCs w:val="22"/>
              </w:rPr>
              <w:t>TEVTTA JHANG</w:t>
            </w:r>
          </w:p>
          <w:p w:rsidR="001A12C8" w:rsidRPr="001A12C8" w:rsidRDefault="000F0342" w:rsidP="001A12C8">
            <w:pPr>
              <w:pStyle w:val="BodyText"/>
              <w:numPr>
                <w:ilvl w:val="0"/>
                <w:numId w:val="20"/>
              </w:numPr>
              <w:spacing w:before="224" w:line="276" w:lineRule="auto"/>
              <w:ind w:right="735"/>
              <w:rPr>
                <w:rFonts w:ascii="72 Condensed" w:hAnsi="72 Condensed" w:cs="72 Condensed"/>
                <w:color w:val="auto"/>
              </w:rPr>
            </w:pPr>
            <w:r w:rsidRPr="001A12C8">
              <w:rPr>
                <w:rFonts w:ascii="72 Condensed" w:hAnsi="72 Condensed" w:cs="72 Condensed"/>
                <w:color w:val="auto"/>
                <w:w w:val="105"/>
              </w:rPr>
              <w:t>MICROSOFT</w:t>
            </w:r>
            <w:r w:rsidRPr="001A12C8">
              <w:rPr>
                <w:rFonts w:ascii="72 Condensed" w:hAnsi="72 Condensed" w:cs="72 Condensed"/>
                <w:color w:val="auto"/>
                <w:spacing w:val="-15"/>
                <w:w w:val="105"/>
              </w:rPr>
              <w:t xml:space="preserve"> </w:t>
            </w:r>
            <w:r w:rsidR="00A92ECD" w:rsidRPr="001A12C8">
              <w:rPr>
                <w:rFonts w:ascii="72 Condensed" w:hAnsi="72 Condensed" w:cs="72 Condensed"/>
                <w:color w:val="auto"/>
                <w:w w:val="105"/>
              </w:rPr>
              <w:t>Oﬃce</w:t>
            </w:r>
            <w:r w:rsidRPr="001A12C8">
              <w:rPr>
                <w:rFonts w:ascii="72 Condensed" w:hAnsi="72 Condensed" w:cs="72 Condensed"/>
                <w:color w:val="auto"/>
                <w:spacing w:val="-14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MICROSOFT</w:t>
            </w:r>
            <w:r w:rsidRPr="001A12C8">
              <w:rPr>
                <w:rFonts w:ascii="72 Condensed" w:hAnsi="72 Condensed" w:cs="72 Condensed"/>
                <w:color w:val="auto"/>
                <w:spacing w:val="-14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WORD,</w:t>
            </w:r>
            <w:r w:rsidRPr="001A12C8">
              <w:rPr>
                <w:rFonts w:ascii="72 Condensed" w:hAnsi="72 Condensed" w:cs="72 Condensed"/>
                <w:color w:val="auto"/>
                <w:spacing w:val="-14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EXCEL,</w:t>
            </w:r>
            <w:r w:rsidRPr="001A12C8">
              <w:rPr>
                <w:rFonts w:ascii="72 Condensed" w:hAnsi="72 Condensed" w:cs="72 Condensed"/>
                <w:color w:val="auto"/>
                <w:spacing w:val="-15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POWERPOINT,</w:t>
            </w:r>
            <w:r w:rsidRPr="001A12C8">
              <w:rPr>
                <w:rFonts w:ascii="72 Condensed" w:hAnsi="72 Condensed" w:cs="72 Condensed"/>
                <w:color w:val="auto"/>
                <w:spacing w:val="-15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ACCESS</w:t>
            </w:r>
          </w:p>
          <w:p w:rsidR="008D05F2" w:rsidRPr="008D05F2" w:rsidRDefault="008D05F2" w:rsidP="008D05F2">
            <w:pPr>
              <w:pStyle w:val="BodyText"/>
              <w:numPr>
                <w:ilvl w:val="0"/>
                <w:numId w:val="20"/>
              </w:numPr>
              <w:spacing w:before="224" w:line="276" w:lineRule="auto"/>
              <w:ind w:right="735"/>
              <w:rPr>
                <w:rFonts w:ascii="72 Condensed" w:hAnsi="72 Condensed" w:cs="72 Condensed"/>
                <w:color w:val="auto"/>
              </w:rPr>
            </w:pPr>
            <w:r>
              <w:rPr>
                <w:rFonts w:ascii="72 Condensed" w:hAnsi="72 Condensed" w:cs="72 Condensed"/>
                <w:color w:val="auto"/>
                <w:w w:val="105"/>
              </w:rPr>
              <w:t>HTML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(BASICS</w:t>
            </w:r>
            <w:r w:rsidRPr="001A12C8">
              <w:rPr>
                <w:rFonts w:ascii="72 Condensed" w:hAnsi="72 Condensed" w:cs="72 Condensed"/>
                <w:color w:val="auto"/>
                <w:spacing w:val="-16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)</w:t>
            </w:r>
          </w:p>
          <w:p w:rsidR="008D05F2" w:rsidRPr="008D05F2" w:rsidRDefault="008D05F2" w:rsidP="008D05F2">
            <w:pPr>
              <w:pStyle w:val="BodyText"/>
              <w:numPr>
                <w:ilvl w:val="0"/>
                <w:numId w:val="20"/>
              </w:numPr>
              <w:spacing w:before="224" w:line="276" w:lineRule="auto"/>
              <w:ind w:right="735"/>
              <w:rPr>
                <w:rFonts w:ascii="72 Condensed" w:hAnsi="72 Condensed" w:cs="72 Condensed"/>
                <w:color w:val="auto"/>
              </w:rPr>
            </w:pPr>
            <w:r>
              <w:rPr>
                <w:rFonts w:ascii="72 Condensed" w:hAnsi="72 Condensed" w:cs="72 Condensed"/>
                <w:color w:val="auto"/>
                <w:w w:val="105"/>
              </w:rPr>
              <w:t>JAVA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(BASICS</w:t>
            </w:r>
            <w:r w:rsidRPr="001A12C8">
              <w:rPr>
                <w:rFonts w:ascii="72 Condensed" w:hAnsi="72 Condensed" w:cs="72 Condensed"/>
                <w:color w:val="auto"/>
                <w:spacing w:val="-16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)</w:t>
            </w:r>
          </w:p>
          <w:p w:rsidR="001A12C8" w:rsidRPr="008D05F2" w:rsidRDefault="000F0342" w:rsidP="008D05F2">
            <w:pPr>
              <w:pStyle w:val="BodyText"/>
              <w:numPr>
                <w:ilvl w:val="0"/>
                <w:numId w:val="20"/>
              </w:numPr>
              <w:spacing w:before="224" w:line="276" w:lineRule="auto"/>
              <w:ind w:right="735"/>
              <w:rPr>
                <w:rFonts w:ascii="72 Condensed" w:hAnsi="72 Condensed" w:cs="72 Condensed"/>
                <w:color w:val="auto"/>
              </w:rPr>
            </w:pPr>
            <w:r w:rsidRPr="001A12C8">
              <w:rPr>
                <w:rFonts w:ascii="72 Condensed" w:hAnsi="72 Condensed" w:cs="72 Condensed"/>
                <w:color w:val="auto"/>
                <w:spacing w:val="1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CSS</w:t>
            </w:r>
            <w:r w:rsidR="008D05F2" w:rsidRPr="001A12C8">
              <w:rPr>
                <w:rFonts w:ascii="72 Condensed" w:hAnsi="72 Condensed" w:cs="72 Condensed"/>
                <w:color w:val="auto"/>
                <w:w w:val="105"/>
              </w:rPr>
              <w:t>(BASICS</w:t>
            </w:r>
            <w:r w:rsidR="008D05F2" w:rsidRPr="001A12C8">
              <w:rPr>
                <w:rFonts w:ascii="72 Condensed" w:hAnsi="72 Condensed" w:cs="72 Condensed"/>
                <w:color w:val="auto"/>
                <w:spacing w:val="-16"/>
                <w:w w:val="105"/>
              </w:rPr>
              <w:t xml:space="preserve"> </w:t>
            </w:r>
            <w:r w:rsidR="008D05F2" w:rsidRPr="001A12C8">
              <w:rPr>
                <w:rFonts w:ascii="72 Condensed" w:hAnsi="72 Condensed" w:cs="72 Condensed"/>
                <w:color w:val="auto"/>
                <w:w w:val="105"/>
              </w:rPr>
              <w:t>)</w:t>
            </w:r>
          </w:p>
          <w:p w:rsidR="00614432" w:rsidRPr="001A12C8" w:rsidRDefault="000F0342" w:rsidP="001A12C8">
            <w:pPr>
              <w:pStyle w:val="BodyText"/>
              <w:numPr>
                <w:ilvl w:val="0"/>
                <w:numId w:val="20"/>
              </w:numPr>
              <w:spacing w:before="224" w:line="276" w:lineRule="auto"/>
              <w:ind w:right="735"/>
              <w:rPr>
                <w:rFonts w:ascii="72 Condensed" w:hAnsi="72 Condensed" w:cs="72 Condensed"/>
                <w:color w:val="auto"/>
              </w:rPr>
            </w:pPr>
            <w:r w:rsidRPr="001A12C8">
              <w:rPr>
                <w:rFonts w:ascii="72 Condensed" w:hAnsi="72 Condensed" w:cs="72 Condensed"/>
                <w:color w:val="auto"/>
                <w:w w:val="105"/>
              </w:rPr>
              <w:t>PYTHON</w:t>
            </w:r>
            <w:r w:rsidRPr="001A12C8">
              <w:rPr>
                <w:rFonts w:ascii="72 Condensed" w:hAnsi="72 Condensed" w:cs="72 Condensed"/>
                <w:color w:val="auto"/>
                <w:spacing w:val="-15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(BASICS</w:t>
            </w:r>
            <w:r w:rsidRPr="001A12C8">
              <w:rPr>
                <w:rFonts w:ascii="72 Condensed" w:hAnsi="72 Condensed" w:cs="72 Condensed"/>
                <w:color w:val="auto"/>
                <w:spacing w:val="-16"/>
                <w:w w:val="105"/>
              </w:rPr>
              <w:t xml:space="preserve"> </w:t>
            </w:r>
            <w:r w:rsidRPr="001A12C8">
              <w:rPr>
                <w:rFonts w:ascii="72 Condensed" w:hAnsi="72 Condensed" w:cs="72 Condensed"/>
                <w:color w:val="auto"/>
                <w:w w:val="105"/>
              </w:rPr>
              <w:t>)</w:t>
            </w:r>
          </w:p>
          <w:p w:rsidR="00B66682" w:rsidRPr="001A12C8" w:rsidRDefault="00B66682" w:rsidP="00FD309C">
            <w:pPr>
              <w:pStyle w:val="ListBullet"/>
              <w:numPr>
                <w:ilvl w:val="0"/>
                <w:numId w:val="0"/>
              </w:numPr>
              <w:ind w:right="720"/>
              <w:contextualSpacing w:val="0"/>
              <w:jc w:val="both"/>
              <w:rPr>
                <w:rFonts w:ascii="72 Condensed" w:hAnsi="72 Condensed" w:cs="72 Condensed"/>
                <w:color w:val="auto"/>
              </w:rPr>
            </w:pPr>
          </w:p>
        </w:tc>
      </w:tr>
    </w:tbl>
    <w:p w:rsidR="00AD782D" w:rsidRPr="001A12C8" w:rsidRDefault="000F0342" w:rsidP="00C376CE">
      <w:pPr>
        <w:pStyle w:val="Heading1"/>
        <w:spacing w:before="0" w:after="0"/>
        <w:ind w:left="720" w:right="720"/>
        <w:jc w:val="center"/>
        <w:rPr>
          <w:rFonts w:ascii="72 Condensed" w:hAnsi="72 Condensed" w:cs="72 Condensed"/>
          <w:color w:val="auto"/>
          <w:szCs w:val="28"/>
          <w:u w:val="single"/>
        </w:rPr>
      </w:pPr>
      <w:r w:rsidRPr="001A12C8">
        <w:rPr>
          <w:rFonts w:ascii="72 Condensed" w:hAnsi="72 Condensed" w:cs="72 Condensed"/>
          <w:color w:val="auto"/>
          <w:szCs w:val="28"/>
          <w:u w:val="single"/>
        </w:rPr>
        <w:t>ACTIVITIES/PROJECTS</w:t>
      </w:r>
    </w:p>
    <w:p w:rsidR="00614432" w:rsidRPr="001A12C8" w:rsidRDefault="00614432" w:rsidP="00FD309C">
      <w:pPr>
        <w:pStyle w:val="BodyText"/>
        <w:spacing w:after="0" w:line="276" w:lineRule="auto"/>
        <w:ind w:right="720"/>
        <w:jc w:val="both"/>
        <w:rPr>
          <w:rFonts w:ascii="72 Condensed" w:hAnsi="72 Condensed" w:cs="72 Condensed"/>
          <w:color w:val="auto"/>
        </w:rPr>
      </w:pPr>
      <w:bookmarkStart w:id="1" w:name="ENSEMBLE_MODELING_WITH_BAGGING"/>
      <w:bookmarkEnd w:id="1"/>
    </w:p>
    <w:p w:rsidR="001F3AF5" w:rsidRPr="001A12C8" w:rsidRDefault="00B66682" w:rsidP="00C376CE">
      <w:pPr>
        <w:pStyle w:val="BodyText"/>
        <w:numPr>
          <w:ilvl w:val="0"/>
          <w:numId w:val="14"/>
        </w:numPr>
        <w:spacing w:after="0" w:line="276" w:lineRule="auto"/>
        <w:ind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b/>
          <w:color w:val="auto"/>
        </w:rPr>
        <w:t>ENSEMBLE</w:t>
      </w:r>
      <w:r w:rsidRPr="001A12C8">
        <w:rPr>
          <w:rFonts w:ascii="72 Condensed" w:hAnsi="72 Condensed" w:cs="72 Condensed"/>
          <w:b/>
          <w:color w:val="auto"/>
          <w:spacing w:val="10"/>
        </w:rPr>
        <w:t xml:space="preserve"> </w:t>
      </w:r>
      <w:r w:rsidRPr="001A12C8">
        <w:rPr>
          <w:rFonts w:ascii="72 Condensed" w:hAnsi="72 Condensed" w:cs="72 Condensed"/>
          <w:b/>
          <w:color w:val="auto"/>
        </w:rPr>
        <w:t>MODELING</w:t>
      </w:r>
      <w:r w:rsidRPr="001A12C8">
        <w:rPr>
          <w:rFonts w:ascii="72 Condensed" w:hAnsi="72 Condensed" w:cs="72 Condensed"/>
          <w:b/>
          <w:color w:val="auto"/>
          <w:spacing w:val="9"/>
        </w:rPr>
        <w:t xml:space="preserve"> </w:t>
      </w:r>
      <w:r w:rsidRPr="001A12C8">
        <w:rPr>
          <w:rFonts w:ascii="72 Condensed" w:hAnsi="72 Condensed" w:cs="72 Condensed"/>
          <w:b/>
          <w:color w:val="auto"/>
        </w:rPr>
        <w:t>WITH</w:t>
      </w:r>
      <w:r w:rsidRPr="001A12C8">
        <w:rPr>
          <w:rFonts w:ascii="72 Condensed" w:hAnsi="72 Condensed" w:cs="72 Condensed"/>
          <w:b/>
          <w:color w:val="auto"/>
          <w:spacing w:val="9"/>
        </w:rPr>
        <w:t xml:space="preserve"> </w:t>
      </w:r>
      <w:r w:rsidRPr="001A12C8">
        <w:rPr>
          <w:rFonts w:ascii="72 Condensed" w:hAnsi="72 Condensed" w:cs="72 Condensed"/>
          <w:b/>
          <w:color w:val="auto"/>
        </w:rPr>
        <w:t>BAGGING</w:t>
      </w:r>
      <w:r w:rsidRPr="001A12C8">
        <w:rPr>
          <w:rFonts w:ascii="72 Condensed" w:hAnsi="72 Condensed" w:cs="72 Condensed"/>
          <w:b/>
          <w:color w:val="auto"/>
          <w:spacing w:val="20"/>
        </w:rPr>
        <w:t xml:space="preserve"> </w:t>
      </w:r>
    </w:p>
    <w:p w:rsidR="00B66682" w:rsidRPr="001A12C8" w:rsidRDefault="00B66682" w:rsidP="00C376CE">
      <w:pPr>
        <w:pStyle w:val="BodyText"/>
        <w:spacing w:after="0" w:line="276" w:lineRule="auto"/>
        <w:ind w:left="1080"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color w:val="auto"/>
        </w:rPr>
        <w:t>Combined</w:t>
      </w:r>
      <w:r w:rsidRPr="001A12C8">
        <w:rPr>
          <w:rFonts w:ascii="72 Condensed" w:hAnsi="72 Condensed" w:cs="72 Condensed"/>
          <w:color w:val="auto"/>
          <w:spacing w:val="2"/>
        </w:rPr>
        <w:t xml:space="preserve"> </w:t>
      </w:r>
      <w:r w:rsidRPr="001A12C8">
        <w:rPr>
          <w:rFonts w:ascii="72 Condensed" w:hAnsi="72 Condensed" w:cs="72 Condensed"/>
          <w:color w:val="auto"/>
        </w:rPr>
        <w:t>four</w:t>
      </w:r>
      <w:r w:rsidRPr="001A12C8">
        <w:rPr>
          <w:rFonts w:ascii="72 Condensed" w:hAnsi="72 Condensed" w:cs="72 Condensed"/>
          <w:color w:val="auto"/>
          <w:spacing w:val="4"/>
        </w:rPr>
        <w:t xml:space="preserve"> </w:t>
      </w:r>
      <w:r w:rsidRPr="001A12C8">
        <w:rPr>
          <w:rFonts w:ascii="72 Condensed" w:hAnsi="72 Condensed" w:cs="72 Condensed"/>
          <w:color w:val="auto"/>
        </w:rPr>
        <w:t>diﬀerent</w:t>
      </w:r>
      <w:r w:rsidRPr="001A12C8">
        <w:rPr>
          <w:rFonts w:ascii="72 Condensed" w:hAnsi="72 Condensed" w:cs="72 Condensed"/>
          <w:color w:val="auto"/>
          <w:spacing w:val="2"/>
        </w:rPr>
        <w:t xml:space="preserve"> </w:t>
      </w:r>
      <w:r w:rsidRPr="001A12C8">
        <w:rPr>
          <w:rFonts w:ascii="72 Condensed" w:hAnsi="72 Condensed" w:cs="72 Condensed"/>
          <w:color w:val="auto"/>
        </w:rPr>
        <w:t>models</w:t>
      </w:r>
      <w:r w:rsidRPr="001A12C8">
        <w:rPr>
          <w:rFonts w:ascii="72 Condensed" w:hAnsi="72 Condensed" w:cs="72 Condensed"/>
          <w:color w:val="auto"/>
          <w:spacing w:val="2"/>
        </w:rPr>
        <w:t xml:space="preserve"> </w:t>
      </w:r>
      <w:r w:rsidRPr="001A12C8">
        <w:rPr>
          <w:rFonts w:ascii="72 Condensed" w:hAnsi="72 Condensed" w:cs="72 Condensed"/>
          <w:color w:val="auto"/>
        </w:rPr>
        <w:t>(k-NN,</w:t>
      </w:r>
      <w:r w:rsidRPr="001A12C8">
        <w:rPr>
          <w:rFonts w:ascii="72 Condensed" w:hAnsi="72 Condensed" w:cs="72 Condensed"/>
          <w:color w:val="auto"/>
          <w:spacing w:val="2"/>
        </w:rPr>
        <w:t xml:space="preserve"> </w:t>
      </w:r>
      <w:r w:rsidRPr="001A12C8">
        <w:rPr>
          <w:rFonts w:ascii="72 Condensed" w:hAnsi="72 Condensed" w:cs="72 Condensed"/>
          <w:color w:val="auto"/>
        </w:rPr>
        <w:t>SVM</w:t>
      </w:r>
      <w:r w:rsidRPr="001A12C8">
        <w:rPr>
          <w:rFonts w:ascii="72 Condensed" w:hAnsi="72 Condensed" w:cs="72 Condensed"/>
          <w:color w:val="auto"/>
          <w:spacing w:val="4"/>
        </w:rPr>
        <w:t xml:space="preserve"> </w:t>
      </w:r>
      <w:r w:rsidRPr="001A12C8">
        <w:rPr>
          <w:rFonts w:ascii="72 Condensed" w:hAnsi="72 Condensed" w:cs="72 Condensed"/>
          <w:color w:val="auto"/>
        </w:rPr>
        <w:t>Linear,</w:t>
      </w:r>
      <w:r w:rsidRPr="001A12C8">
        <w:rPr>
          <w:rFonts w:ascii="72 Condensed" w:hAnsi="72 Condensed" w:cs="72 Condensed"/>
          <w:color w:val="auto"/>
          <w:spacing w:val="2"/>
        </w:rPr>
        <w:t xml:space="preserve"> </w:t>
      </w:r>
      <w:r w:rsidRPr="001A12C8">
        <w:rPr>
          <w:rFonts w:ascii="72 Condensed" w:hAnsi="72 Condensed" w:cs="72 Condensed"/>
          <w:color w:val="auto"/>
        </w:rPr>
        <w:t>SVM</w:t>
      </w:r>
      <w:r w:rsidRPr="001A12C8">
        <w:rPr>
          <w:rFonts w:ascii="72 Condensed" w:hAnsi="72 Condensed" w:cs="72 Condensed"/>
          <w:color w:val="auto"/>
          <w:spacing w:val="4"/>
        </w:rPr>
        <w:t xml:space="preserve"> </w:t>
      </w:r>
      <w:r w:rsidRPr="001A12C8">
        <w:rPr>
          <w:rFonts w:ascii="72 Condensed" w:hAnsi="72 Condensed" w:cs="72 Condensed"/>
          <w:color w:val="auto"/>
        </w:rPr>
        <w:t>RBF,</w:t>
      </w:r>
      <w:r w:rsidRPr="001A12C8">
        <w:rPr>
          <w:rFonts w:ascii="72 Condensed" w:hAnsi="72 Condensed" w:cs="72 Condensed"/>
          <w:color w:val="auto"/>
          <w:spacing w:val="3"/>
        </w:rPr>
        <w:t xml:space="preserve"> </w:t>
      </w:r>
      <w:r w:rsidRPr="001A12C8">
        <w:rPr>
          <w:rFonts w:ascii="72 Condensed" w:hAnsi="72 Condensed" w:cs="72 Condensed"/>
          <w:color w:val="auto"/>
        </w:rPr>
        <w:t>Logistic</w:t>
      </w:r>
      <w:r w:rsidRPr="001A12C8">
        <w:rPr>
          <w:rFonts w:ascii="72 Condensed" w:hAnsi="72 Condensed" w:cs="72 Condensed"/>
          <w:color w:val="auto"/>
          <w:spacing w:val="1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Regression)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using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bagging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to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improve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predictive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performance.</w:t>
      </w:r>
      <w:r w:rsidRPr="001A12C8">
        <w:rPr>
          <w:rFonts w:ascii="72 Condensed" w:hAnsi="72 Condensed" w:cs="72 Condensed"/>
          <w:color w:val="auto"/>
        </w:rPr>
        <w:t xml:space="preserve"> By using R,</w:t>
      </w:r>
      <w:r w:rsidRPr="001A12C8">
        <w:rPr>
          <w:rFonts w:ascii="72 Condensed" w:hAnsi="72 Condensed" w:cs="72 Condensed"/>
          <w:color w:val="auto"/>
          <w:spacing w:val="10"/>
        </w:rPr>
        <w:t xml:space="preserve"> </w:t>
      </w:r>
      <w:r w:rsidRPr="001A12C8">
        <w:rPr>
          <w:rFonts w:ascii="72 Condensed" w:hAnsi="72 Condensed" w:cs="72 Condensed"/>
          <w:color w:val="auto"/>
        </w:rPr>
        <w:t>k-NN,</w:t>
      </w:r>
      <w:r w:rsidRPr="001A12C8">
        <w:rPr>
          <w:rFonts w:ascii="72 Condensed" w:hAnsi="72 Condensed" w:cs="72 Condensed"/>
          <w:color w:val="auto"/>
          <w:spacing w:val="9"/>
        </w:rPr>
        <w:t xml:space="preserve"> </w:t>
      </w:r>
      <w:r w:rsidRPr="001A12C8">
        <w:rPr>
          <w:rFonts w:ascii="72 Condensed" w:hAnsi="72 Condensed" w:cs="72 Condensed"/>
          <w:color w:val="auto"/>
        </w:rPr>
        <w:t>SVM</w:t>
      </w:r>
      <w:r w:rsidRPr="001A12C8">
        <w:rPr>
          <w:rFonts w:ascii="72 Condensed" w:hAnsi="72 Condensed" w:cs="72 Condensed"/>
          <w:color w:val="auto"/>
          <w:spacing w:val="9"/>
        </w:rPr>
        <w:t xml:space="preserve"> </w:t>
      </w:r>
      <w:r w:rsidRPr="001A12C8">
        <w:rPr>
          <w:rFonts w:ascii="72 Condensed" w:hAnsi="72 Condensed" w:cs="72 Condensed"/>
          <w:color w:val="auto"/>
        </w:rPr>
        <w:t>(Linear</w:t>
      </w:r>
      <w:r w:rsidRPr="001A12C8">
        <w:rPr>
          <w:rFonts w:ascii="72 Condensed" w:hAnsi="72 Condensed" w:cs="72 Condensed"/>
          <w:color w:val="auto"/>
          <w:spacing w:val="8"/>
        </w:rPr>
        <w:t xml:space="preserve"> </w:t>
      </w:r>
      <w:r w:rsidRPr="001A12C8">
        <w:rPr>
          <w:rFonts w:ascii="72 Condensed" w:hAnsi="72 Condensed" w:cs="72 Condensed"/>
          <w:color w:val="auto"/>
        </w:rPr>
        <w:t>and</w:t>
      </w:r>
      <w:r w:rsidRPr="001A12C8">
        <w:rPr>
          <w:rFonts w:ascii="72 Condensed" w:hAnsi="72 Condensed" w:cs="72 Condensed"/>
          <w:color w:val="auto"/>
          <w:spacing w:val="7"/>
        </w:rPr>
        <w:t xml:space="preserve"> </w:t>
      </w:r>
      <w:r w:rsidRPr="001A12C8">
        <w:rPr>
          <w:rFonts w:ascii="72 Condensed" w:hAnsi="72 Condensed" w:cs="72 Condensed"/>
          <w:color w:val="auto"/>
        </w:rPr>
        <w:t>RBF),</w:t>
      </w:r>
      <w:r w:rsidRPr="001A12C8">
        <w:rPr>
          <w:rFonts w:ascii="72 Condensed" w:hAnsi="72 Condensed" w:cs="72 Condensed"/>
          <w:color w:val="auto"/>
          <w:spacing w:val="9"/>
        </w:rPr>
        <w:t xml:space="preserve"> </w:t>
      </w:r>
      <w:r w:rsidRPr="001A12C8">
        <w:rPr>
          <w:rFonts w:ascii="72 Condensed" w:hAnsi="72 Condensed" w:cs="72 Condensed"/>
          <w:color w:val="auto"/>
        </w:rPr>
        <w:t>Logistic Regression,</w:t>
      </w:r>
      <w:r w:rsidRPr="001A12C8">
        <w:rPr>
          <w:rFonts w:ascii="72 Condensed" w:hAnsi="72 Condensed" w:cs="72 Condensed"/>
          <w:color w:val="auto"/>
          <w:spacing w:val="8"/>
        </w:rPr>
        <w:t xml:space="preserve"> </w:t>
      </w:r>
      <w:r w:rsidRPr="001A12C8">
        <w:rPr>
          <w:rFonts w:ascii="72 Condensed" w:hAnsi="72 Condensed" w:cs="72 Condensed"/>
          <w:color w:val="auto"/>
        </w:rPr>
        <w:t>bagging,</w:t>
      </w:r>
      <w:r w:rsidRPr="001A12C8">
        <w:rPr>
          <w:rFonts w:ascii="72 Condensed" w:hAnsi="72 Condensed" w:cs="72 Condensed"/>
          <w:color w:val="auto"/>
          <w:spacing w:val="8"/>
        </w:rPr>
        <w:t xml:space="preserve"> </w:t>
      </w:r>
      <w:r w:rsidRPr="001A12C8">
        <w:rPr>
          <w:rFonts w:ascii="72 Condensed" w:hAnsi="72 Condensed" w:cs="72 Condensed"/>
          <w:color w:val="auto"/>
        </w:rPr>
        <w:t>cross-validation.</w:t>
      </w:r>
    </w:p>
    <w:p w:rsidR="00614432" w:rsidRPr="001A12C8" w:rsidRDefault="00614432" w:rsidP="00FD309C">
      <w:pPr>
        <w:pStyle w:val="BodyText"/>
        <w:spacing w:after="0" w:line="276" w:lineRule="auto"/>
        <w:ind w:left="720" w:right="720"/>
        <w:jc w:val="both"/>
        <w:rPr>
          <w:rFonts w:ascii="72 Condensed" w:hAnsi="72 Condensed" w:cs="72 Condensed"/>
          <w:color w:val="auto"/>
        </w:rPr>
      </w:pPr>
    </w:p>
    <w:p w:rsidR="001F3AF5" w:rsidRPr="001A12C8" w:rsidRDefault="001F3AF5" w:rsidP="00C376CE">
      <w:pPr>
        <w:pStyle w:val="BodyText"/>
        <w:numPr>
          <w:ilvl w:val="0"/>
          <w:numId w:val="14"/>
        </w:numPr>
        <w:spacing w:after="0" w:line="221" w:lineRule="exact"/>
        <w:ind w:right="720"/>
        <w:jc w:val="both"/>
        <w:rPr>
          <w:rFonts w:ascii="72 Condensed" w:hAnsi="72 Condensed" w:cs="72 Condensed"/>
          <w:color w:val="auto"/>
        </w:rPr>
      </w:pPr>
      <w:bookmarkStart w:id="2" w:name="Thorough_Analysis_on_House_Prices"/>
      <w:bookmarkEnd w:id="2"/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 xml:space="preserve">THOROUGH ANALYSIS ON HOUSE PRICES </w:t>
      </w:r>
    </w:p>
    <w:p w:rsidR="00B66682" w:rsidRPr="001A12C8" w:rsidRDefault="00B66682" w:rsidP="00C376CE">
      <w:pPr>
        <w:pStyle w:val="BodyText"/>
        <w:spacing w:after="0" w:line="221" w:lineRule="exact"/>
        <w:ind w:left="1080" w:right="720"/>
        <w:jc w:val="both"/>
        <w:rPr>
          <w:rFonts w:ascii="72 Condensed" w:hAnsi="72 Condensed" w:cs="72 Condensed"/>
          <w:color w:val="auto"/>
          <w:spacing w:val="-14"/>
          <w:w w:val="105"/>
        </w:rPr>
      </w:pPr>
      <w:r w:rsidRPr="001A12C8">
        <w:rPr>
          <w:rFonts w:ascii="72 Condensed" w:hAnsi="72 Condensed" w:cs="72 Condensed"/>
          <w:color w:val="auto"/>
          <w:spacing w:val="-1"/>
          <w:w w:val="105"/>
        </w:rPr>
        <w:t xml:space="preserve">Conducted a thorough analysis of house prices, </w:t>
      </w:r>
      <w:r w:rsidRPr="001A12C8">
        <w:rPr>
          <w:rFonts w:ascii="72 Condensed" w:hAnsi="72 Condensed" w:cs="72 Condensed"/>
          <w:color w:val="auto"/>
          <w:w w:val="105"/>
        </w:rPr>
        <w:t>including data collection,</w:t>
      </w:r>
      <w:r w:rsidRPr="001A12C8">
        <w:rPr>
          <w:rFonts w:ascii="72 Condensed" w:hAnsi="72 Condensed" w:cs="72 Condensed"/>
          <w:color w:val="auto"/>
          <w:spacing w:val="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cleaning,</w:t>
      </w:r>
      <w:r w:rsidRPr="001A12C8">
        <w:rPr>
          <w:rFonts w:ascii="72 Condensed" w:hAnsi="72 Condensed" w:cs="72 Condensed"/>
          <w:color w:val="auto"/>
          <w:spacing w:val="-12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exploratory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data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analysis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(EDA),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predictive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modeling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using</w:t>
      </w:r>
      <w:r w:rsidRPr="001A12C8">
        <w:rPr>
          <w:rFonts w:ascii="72 Condensed" w:hAnsi="72 Condensed" w:cs="72 Condensed"/>
          <w:color w:val="auto"/>
          <w:spacing w:val="-12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Python,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and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visualization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of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insights</w:t>
      </w:r>
      <w:r w:rsidRPr="001A12C8">
        <w:rPr>
          <w:rFonts w:ascii="72 Condensed" w:hAnsi="72 Condensed" w:cs="72 Condensed"/>
          <w:color w:val="auto"/>
          <w:spacing w:val="-12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to</w:t>
      </w:r>
      <w:r w:rsidRPr="001A12C8">
        <w:rPr>
          <w:rFonts w:ascii="72 Condensed" w:hAnsi="72 Condensed" w:cs="72 Condensed"/>
          <w:color w:val="auto"/>
          <w:spacing w:val="-12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identify</w:t>
      </w:r>
      <w:r w:rsidRPr="001A12C8">
        <w:rPr>
          <w:rFonts w:ascii="72 Condensed" w:hAnsi="72 Condensed" w:cs="72 Condensed"/>
          <w:color w:val="auto"/>
          <w:spacing w:val="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key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factors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inﬂuencing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property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values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and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forecast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future price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trends.</w:t>
      </w: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 xml:space="preserve"> </w:t>
      </w:r>
      <w:r w:rsidR="00DF384D" w:rsidRPr="001A12C8">
        <w:rPr>
          <w:rFonts w:ascii="72 Condensed" w:hAnsi="72 Condensed" w:cs="72 Condensed"/>
          <w:color w:val="auto"/>
          <w:spacing w:val="-1"/>
          <w:w w:val="105"/>
        </w:rPr>
        <w:t>By using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 xml:space="preserve"> Python, Pandas,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proofErr w:type="spellStart"/>
      <w:r w:rsidRPr="001A12C8">
        <w:rPr>
          <w:rFonts w:ascii="72 Condensed" w:hAnsi="72 Condensed" w:cs="72 Condensed"/>
          <w:color w:val="auto"/>
          <w:spacing w:val="-1"/>
          <w:w w:val="105"/>
        </w:rPr>
        <w:t>NumPy</w:t>
      </w:r>
      <w:proofErr w:type="spellEnd"/>
      <w:r w:rsidRPr="001A12C8">
        <w:rPr>
          <w:rFonts w:ascii="72 Condensed" w:hAnsi="72 Condensed" w:cs="72 Condensed"/>
          <w:color w:val="auto"/>
          <w:spacing w:val="-1"/>
          <w:w w:val="105"/>
        </w:rPr>
        <w:t>,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proofErr w:type="spellStart"/>
      <w:r w:rsidRPr="001A12C8">
        <w:rPr>
          <w:rFonts w:ascii="72 Condensed" w:hAnsi="72 Condensed" w:cs="72 Condensed"/>
          <w:color w:val="auto"/>
          <w:spacing w:val="-1"/>
          <w:w w:val="105"/>
        </w:rPr>
        <w:t>Matplotlib</w:t>
      </w:r>
      <w:proofErr w:type="spellEnd"/>
      <w:r w:rsidRPr="001A12C8">
        <w:rPr>
          <w:rFonts w:ascii="72 Condensed" w:hAnsi="72 Condensed" w:cs="72 Condensed"/>
          <w:color w:val="auto"/>
          <w:spacing w:val="-1"/>
          <w:w w:val="105"/>
        </w:rPr>
        <w:t>,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="008D05F2">
        <w:rPr>
          <w:rFonts w:ascii="72 Condensed" w:hAnsi="72 Condensed" w:cs="72 Condensed"/>
          <w:color w:val="auto"/>
          <w:spacing w:val="-1"/>
          <w:w w:val="105"/>
        </w:rPr>
        <w:t>Seaborne</w:t>
      </w:r>
      <w:r w:rsidR="005B2110">
        <w:rPr>
          <w:rFonts w:ascii="72 Condensed" w:hAnsi="72 Condensed" w:cs="72 Condensed"/>
          <w:color w:val="auto"/>
          <w:spacing w:val="-1"/>
          <w:w w:val="105"/>
        </w:rPr>
        <w:t>.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</w:p>
    <w:p w:rsidR="00C376CE" w:rsidRDefault="00C376CE" w:rsidP="00FD309C">
      <w:pPr>
        <w:pStyle w:val="BodyText"/>
        <w:spacing w:after="0" w:line="221" w:lineRule="exact"/>
        <w:ind w:left="720" w:right="720"/>
        <w:jc w:val="both"/>
        <w:rPr>
          <w:rFonts w:ascii="72 Condensed" w:hAnsi="72 Condensed" w:cs="72 Condensed"/>
          <w:color w:val="auto"/>
          <w:spacing w:val="-14"/>
          <w:w w:val="105"/>
        </w:rPr>
      </w:pPr>
    </w:p>
    <w:p w:rsidR="001A12C8" w:rsidRDefault="001A12C8" w:rsidP="00FD309C">
      <w:pPr>
        <w:pStyle w:val="BodyText"/>
        <w:spacing w:after="0" w:line="221" w:lineRule="exact"/>
        <w:ind w:left="720" w:right="720"/>
        <w:jc w:val="both"/>
        <w:rPr>
          <w:rFonts w:ascii="72 Condensed" w:hAnsi="72 Condensed" w:cs="72 Condensed"/>
          <w:color w:val="auto"/>
          <w:spacing w:val="-14"/>
          <w:w w:val="105"/>
        </w:rPr>
      </w:pPr>
    </w:p>
    <w:p w:rsidR="001A12C8" w:rsidRDefault="001A12C8" w:rsidP="00FD309C">
      <w:pPr>
        <w:pStyle w:val="BodyText"/>
        <w:spacing w:after="0" w:line="221" w:lineRule="exact"/>
        <w:ind w:left="720" w:right="720"/>
        <w:jc w:val="both"/>
        <w:rPr>
          <w:rFonts w:ascii="72 Condensed" w:hAnsi="72 Condensed" w:cs="72 Condensed"/>
          <w:color w:val="auto"/>
          <w:spacing w:val="-14"/>
          <w:w w:val="105"/>
        </w:rPr>
      </w:pPr>
    </w:p>
    <w:p w:rsidR="001A12C8" w:rsidRDefault="001A12C8" w:rsidP="00FD309C">
      <w:pPr>
        <w:pStyle w:val="BodyText"/>
        <w:spacing w:after="0" w:line="221" w:lineRule="exact"/>
        <w:ind w:left="720" w:right="720"/>
        <w:jc w:val="both"/>
        <w:rPr>
          <w:rFonts w:ascii="72 Condensed" w:hAnsi="72 Condensed" w:cs="72 Condensed"/>
          <w:color w:val="auto"/>
          <w:spacing w:val="-14"/>
          <w:w w:val="105"/>
        </w:rPr>
      </w:pPr>
    </w:p>
    <w:p w:rsidR="001A12C8" w:rsidRPr="001A12C8" w:rsidRDefault="001A12C8" w:rsidP="00FD309C">
      <w:pPr>
        <w:pStyle w:val="BodyText"/>
        <w:spacing w:after="0" w:line="221" w:lineRule="exact"/>
        <w:ind w:left="720" w:right="720"/>
        <w:jc w:val="both"/>
        <w:rPr>
          <w:rFonts w:ascii="72 Condensed" w:hAnsi="72 Condensed" w:cs="72 Condensed"/>
          <w:color w:val="auto"/>
          <w:spacing w:val="-14"/>
          <w:w w:val="105"/>
        </w:rPr>
      </w:pPr>
    </w:p>
    <w:p w:rsidR="00C376CE" w:rsidRPr="001A12C8" w:rsidRDefault="00C376CE" w:rsidP="00FD309C">
      <w:pPr>
        <w:pStyle w:val="BodyText"/>
        <w:spacing w:after="0" w:line="221" w:lineRule="exact"/>
        <w:ind w:left="720" w:right="720"/>
        <w:jc w:val="both"/>
        <w:rPr>
          <w:rFonts w:ascii="72 Condensed" w:hAnsi="72 Condensed" w:cs="72 Condensed"/>
          <w:color w:val="auto"/>
          <w:spacing w:val="-14"/>
          <w:w w:val="105"/>
        </w:rPr>
      </w:pPr>
    </w:p>
    <w:p w:rsidR="00C376CE" w:rsidRPr="001A12C8" w:rsidRDefault="00C376CE" w:rsidP="00C376CE">
      <w:pPr>
        <w:pStyle w:val="BodyText"/>
        <w:numPr>
          <w:ilvl w:val="0"/>
          <w:numId w:val="14"/>
        </w:numPr>
        <w:spacing w:after="0"/>
        <w:ind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PCA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ANALYSIS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ON</w:t>
      </w:r>
      <w:r w:rsidRPr="001A12C8">
        <w:rPr>
          <w:rFonts w:ascii="72 Condensed" w:hAnsi="72 Condensed" w:cs="72 Condensed"/>
          <w:b/>
          <w:color w:val="auto"/>
          <w:spacing w:val="-7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RED</w:t>
      </w:r>
      <w:r w:rsidRPr="001A12C8">
        <w:rPr>
          <w:rFonts w:ascii="72 Condensed" w:hAnsi="72 Condensed" w:cs="72 Condensed"/>
          <w:b/>
          <w:color w:val="auto"/>
          <w:spacing w:val="-7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WINE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DATA</w:t>
      </w:r>
      <w:r w:rsidRPr="001A12C8">
        <w:rPr>
          <w:rFonts w:ascii="72 Condensed" w:hAnsi="72 Condensed" w:cs="72 Condensed"/>
          <w:b/>
          <w:color w:val="auto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·</w:t>
      </w:r>
    </w:p>
    <w:p w:rsidR="00C376CE" w:rsidRDefault="00C376CE" w:rsidP="001A12C8">
      <w:pPr>
        <w:pStyle w:val="BodyText"/>
        <w:spacing w:after="0"/>
        <w:ind w:left="1080"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color w:val="auto"/>
          <w:spacing w:val="-1"/>
          <w:w w:val="105"/>
        </w:rPr>
        <w:t>Conducted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a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Principal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Component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Analysis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(PCA)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on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red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wine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data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to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identify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key</w:t>
      </w:r>
      <w:r w:rsidRPr="001A12C8">
        <w:rPr>
          <w:rFonts w:ascii="72 Condensed" w:hAnsi="72 Condensed" w:cs="72 Condensed"/>
          <w:color w:val="auto"/>
          <w:spacing w:val="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variables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inﬂuencing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wine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quality.</w:t>
      </w:r>
      <w:r w:rsidRPr="001A12C8">
        <w:rPr>
          <w:rFonts w:ascii="72 Condensed" w:hAnsi="72 Condensed" w:cs="72 Condensed"/>
          <w:color w:val="auto"/>
        </w:rPr>
        <w:t xml:space="preserve"> By using R,</w:t>
      </w:r>
      <w:r w:rsidRPr="001A12C8">
        <w:rPr>
          <w:rFonts w:ascii="72 Condensed" w:hAnsi="72 Condensed" w:cs="72 Condensed"/>
          <w:color w:val="auto"/>
          <w:spacing w:val="7"/>
        </w:rPr>
        <w:t xml:space="preserve"> </w:t>
      </w:r>
      <w:r w:rsidRPr="001A12C8">
        <w:rPr>
          <w:rFonts w:ascii="72 Condensed" w:hAnsi="72 Condensed" w:cs="72 Condensed"/>
          <w:color w:val="auto"/>
        </w:rPr>
        <w:t>PCA,</w:t>
      </w:r>
      <w:r w:rsidRPr="001A12C8">
        <w:rPr>
          <w:rFonts w:ascii="72 Condensed" w:hAnsi="72 Condensed" w:cs="72 Condensed"/>
          <w:color w:val="auto"/>
          <w:spacing w:val="7"/>
        </w:rPr>
        <w:t xml:space="preserve"> </w:t>
      </w:r>
      <w:r w:rsidRPr="001A12C8">
        <w:rPr>
          <w:rFonts w:ascii="72 Condensed" w:hAnsi="72 Condensed" w:cs="72 Condensed"/>
          <w:color w:val="auto"/>
        </w:rPr>
        <w:t>data</w:t>
      </w:r>
      <w:r w:rsidRPr="001A12C8">
        <w:rPr>
          <w:rFonts w:ascii="72 Condensed" w:hAnsi="72 Condensed" w:cs="72 Condensed"/>
          <w:color w:val="auto"/>
          <w:spacing w:val="6"/>
        </w:rPr>
        <w:t xml:space="preserve"> </w:t>
      </w:r>
      <w:r w:rsidRPr="001A12C8">
        <w:rPr>
          <w:rFonts w:ascii="72 Condensed" w:hAnsi="72 Condensed" w:cs="72 Condensed"/>
          <w:color w:val="auto"/>
        </w:rPr>
        <w:t>cleaning,</w:t>
      </w:r>
      <w:r w:rsidRPr="001A12C8">
        <w:rPr>
          <w:rFonts w:ascii="72 Condensed" w:hAnsi="72 Condensed" w:cs="72 Condensed"/>
          <w:color w:val="auto"/>
          <w:spacing w:val="8"/>
        </w:rPr>
        <w:t xml:space="preserve"> </w:t>
      </w:r>
      <w:r w:rsidRPr="001A12C8">
        <w:rPr>
          <w:rFonts w:ascii="72 Condensed" w:hAnsi="72 Condensed" w:cs="72 Condensed"/>
          <w:color w:val="auto"/>
        </w:rPr>
        <w:t>data</w:t>
      </w:r>
      <w:r w:rsidRPr="001A12C8">
        <w:rPr>
          <w:rFonts w:ascii="72 Condensed" w:hAnsi="72 Condensed" w:cs="72 Condensed"/>
          <w:color w:val="auto"/>
          <w:spacing w:val="6"/>
        </w:rPr>
        <w:t xml:space="preserve"> </w:t>
      </w:r>
      <w:r w:rsidR="001A12C8">
        <w:rPr>
          <w:rFonts w:ascii="72 Condensed" w:hAnsi="72 Condensed" w:cs="72 Condensed"/>
          <w:color w:val="auto"/>
        </w:rPr>
        <w:t>visualization</w:t>
      </w:r>
      <w:r w:rsidR="005B2110">
        <w:rPr>
          <w:rFonts w:ascii="72 Condensed" w:hAnsi="72 Condensed" w:cs="72 Condensed"/>
          <w:color w:val="auto"/>
        </w:rPr>
        <w:t>.</w:t>
      </w:r>
    </w:p>
    <w:p w:rsidR="001A12C8" w:rsidRDefault="001A12C8" w:rsidP="001A12C8">
      <w:pPr>
        <w:pStyle w:val="BodyText"/>
        <w:spacing w:after="0"/>
        <w:ind w:left="1080" w:right="720"/>
        <w:jc w:val="both"/>
        <w:rPr>
          <w:rFonts w:ascii="72 Condensed" w:hAnsi="72 Condensed" w:cs="72 Condensed"/>
          <w:color w:val="auto"/>
        </w:rPr>
      </w:pPr>
    </w:p>
    <w:p w:rsidR="001A12C8" w:rsidRPr="001A12C8" w:rsidRDefault="001A12C8" w:rsidP="001A12C8">
      <w:pPr>
        <w:pStyle w:val="BodyText"/>
        <w:numPr>
          <w:ilvl w:val="0"/>
          <w:numId w:val="14"/>
        </w:numPr>
        <w:spacing w:after="0" w:line="276" w:lineRule="auto"/>
        <w:ind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b/>
          <w:color w:val="auto"/>
          <w:w w:val="105"/>
        </w:rPr>
        <w:t xml:space="preserve">STUDENT PERFORMANCE ANALYSIS </w:t>
      </w:r>
    </w:p>
    <w:p w:rsidR="001A12C8" w:rsidRDefault="001A12C8" w:rsidP="001A12C8">
      <w:pPr>
        <w:pStyle w:val="BodyText"/>
        <w:spacing w:after="0" w:line="276" w:lineRule="auto"/>
        <w:ind w:left="1080" w:right="720"/>
        <w:jc w:val="both"/>
        <w:rPr>
          <w:rFonts w:ascii="72 Condensed" w:hAnsi="72 Condensed" w:cs="72 Condensed"/>
          <w:color w:val="auto"/>
          <w:w w:val="105"/>
        </w:rPr>
      </w:pPr>
      <w:r w:rsidRPr="001A12C8">
        <w:rPr>
          <w:rFonts w:ascii="72 Condensed" w:hAnsi="72 Condensed" w:cs="72 Condensed"/>
          <w:color w:val="auto"/>
          <w:w w:val="105"/>
        </w:rPr>
        <w:t>Analyzed student performance data to ﬁgure out what aﬀects academic success.</w:t>
      </w:r>
      <w:r w:rsidRPr="001A12C8">
        <w:rPr>
          <w:rFonts w:ascii="72 Condensed" w:hAnsi="72 Condensed" w:cs="72 Condensed"/>
          <w:color w:val="auto"/>
          <w:spacing w:val="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Cleaned up the data, checked how diﬀerent factors relate to each other, made models to predict future performance,</w:t>
      </w:r>
      <w:r w:rsidRPr="001A12C8">
        <w:rPr>
          <w:rFonts w:ascii="72 Condensed" w:hAnsi="72 Condensed" w:cs="72 Condensed"/>
          <w:color w:val="auto"/>
          <w:spacing w:val="-6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and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checked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if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our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predictions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were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 xml:space="preserve">meaningful </w:t>
      </w:r>
      <w:r w:rsidRPr="001A12C8">
        <w:rPr>
          <w:rFonts w:ascii="72 Condensed" w:hAnsi="72 Condensed" w:cs="72 Condensed"/>
          <w:color w:val="auto"/>
        </w:rPr>
        <w:t>By using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 xml:space="preserve"> IBM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SPSS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Statistics,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data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>entry,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data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cleaning,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correlation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analysis,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predictive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modeling,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hypothesis</w:t>
      </w:r>
      <w:r w:rsidRPr="001A12C8">
        <w:rPr>
          <w:rFonts w:ascii="72 Condensed" w:hAnsi="72 Condensed" w:cs="72 Condensed"/>
          <w:color w:val="auto"/>
          <w:spacing w:val="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testing,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data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>
        <w:rPr>
          <w:rFonts w:ascii="72 Condensed" w:hAnsi="72 Condensed" w:cs="72 Condensed"/>
          <w:color w:val="auto"/>
          <w:w w:val="105"/>
        </w:rPr>
        <w:t>visualization</w:t>
      </w:r>
      <w:r w:rsidR="005B2110">
        <w:rPr>
          <w:rFonts w:ascii="72 Condensed" w:hAnsi="72 Condensed" w:cs="72 Condensed"/>
          <w:color w:val="auto"/>
          <w:w w:val="105"/>
        </w:rPr>
        <w:t>.</w:t>
      </w:r>
    </w:p>
    <w:p w:rsidR="001A12C8" w:rsidRPr="001A12C8" w:rsidRDefault="001A12C8" w:rsidP="001A12C8">
      <w:pPr>
        <w:pStyle w:val="BodyText"/>
        <w:spacing w:after="0" w:line="276" w:lineRule="auto"/>
        <w:ind w:left="1080" w:right="720"/>
        <w:jc w:val="both"/>
        <w:rPr>
          <w:rFonts w:ascii="72 Condensed" w:hAnsi="72 Condensed" w:cs="72 Condensed"/>
          <w:color w:val="auto"/>
        </w:rPr>
      </w:pPr>
    </w:p>
    <w:p w:rsidR="001A12C8" w:rsidRPr="001A12C8" w:rsidRDefault="001A12C8" w:rsidP="001A12C8">
      <w:pPr>
        <w:pStyle w:val="ListParagraph"/>
        <w:numPr>
          <w:ilvl w:val="0"/>
          <w:numId w:val="14"/>
        </w:numPr>
        <w:spacing w:line="295" w:lineRule="auto"/>
        <w:ind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b/>
          <w:color w:val="auto"/>
          <w:w w:val="105"/>
        </w:rPr>
        <w:t>COLOR</w:t>
      </w:r>
      <w:r w:rsidRPr="001A12C8">
        <w:rPr>
          <w:rFonts w:ascii="72 Condensed" w:hAnsi="72 Condensed" w:cs="72 Condensed"/>
          <w:b/>
          <w:color w:val="auto"/>
          <w:spacing w:val="-7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PICKER</w:t>
      </w:r>
      <w:r w:rsidRPr="001A12C8">
        <w:rPr>
          <w:rFonts w:ascii="72 Condensed" w:hAnsi="72 Condensed" w:cs="72 Condensed"/>
          <w:b/>
          <w:color w:val="auto"/>
          <w:spacing w:val="-7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WEB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APPLICATION</w:t>
      </w:r>
      <w:r w:rsidRPr="001A12C8">
        <w:rPr>
          <w:rFonts w:ascii="72 Condensed" w:hAnsi="72 Condensed" w:cs="72 Condensed"/>
          <w:b/>
          <w:color w:val="auto"/>
          <w:spacing w:val="2"/>
          <w:w w:val="105"/>
        </w:rPr>
        <w:t xml:space="preserve"> </w:t>
      </w:r>
    </w:p>
    <w:p w:rsidR="001A12C8" w:rsidRPr="001A12C8" w:rsidRDefault="001A12C8" w:rsidP="001A12C8">
      <w:pPr>
        <w:pStyle w:val="ListParagraph"/>
        <w:spacing w:line="295" w:lineRule="auto"/>
        <w:ind w:left="1080"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color w:val="auto"/>
          <w:w w:val="105"/>
        </w:rPr>
        <w:t>Developed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HTML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page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that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allows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users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to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select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color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and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displays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the</w:t>
      </w:r>
      <w:r w:rsidRPr="001A12C8">
        <w:rPr>
          <w:rFonts w:ascii="72 Condensed" w:hAnsi="72 Condensed" w:cs="72 Condensed"/>
          <w:color w:val="auto"/>
          <w:spacing w:val="-6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corresponding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color</w:t>
      </w:r>
      <w:r w:rsidRPr="001A12C8">
        <w:rPr>
          <w:rFonts w:ascii="72 Condensed" w:hAnsi="72 Condensed" w:cs="72 Condensed"/>
          <w:color w:val="auto"/>
          <w:spacing w:val="-1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name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and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code.</w:t>
      </w:r>
      <w:r w:rsidRPr="001A12C8">
        <w:rPr>
          <w:rFonts w:ascii="72 Condensed" w:hAnsi="72 Condensed" w:cs="72 Condensed"/>
          <w:color w:val="auto"/>
        </w:rPr>
        <w:t xml:space="preserve"> By using HTML,</w:t>
      </w:r>
      <w:r w:rsidRPr="001A12C8">
        <w:rPr>
          <w:rFonts w:ascii="72 Condensed" w:hAnsi="72 Condensed" w:cs="72 Condensed"/>
          <w:color w:val="auto"/>
          <w:spacing w:val="-7"/>
        </w:rPr>
        <w:t xml:space="preserve"> </w:t>
      </w:r>
      <w:r w:rsidRPr="001A12C8">
        <w:rPr>
          <w:rFonts w:ascii="72 Condensed" w:hAnsi="72 Condensed" w:cs="72 Condensed"/>
          <w:color w:val="auto"/>
        </w:rPr>
        <w:t>CSS,</w:t>
      </w:r>
      <w:r w:rsidRPr="001A12C8">
        <w:rPr>
          <w:rFonts w:ascii="72 Condensed" w:hAnsi="72 Condensed" w:cs="72 Condensed"/>
          <w:color w:val="auto"/>
          <w:spacing w:val="-8"/>
        </w:rPr>
        <w:t xml:space="preserve"> </w:t>
      </w:r>
      <w:r w:rsidRPr="001A12C8">
        <w:rPr>
          <w:rFonts w:ascii="72 Condensed" w:hAnsi="72 Condensed" w:cs="72 Condensed"/>
          <w:color w:val="auto"/>
        </w:rPr>
        <w:t>JavaScript.</w:t>
      </w:r>
    </w:p>
    <w:p w:rsidR="001A12C8" w:rsidRPr="001A12C8" w:rsidRDefault="001A12C8" w:rsidP="001A12C8">
      <w:pPr>
        <w:pStyle w:val="ListParagraph"/>
        <w:spacing w:line="295" w:lineRule="auto"/>
        <w:ind w:right="720"/>
        <w:jc w:val="both"/>
        <w:rPr>
          <w:rFonts w:ascii="72 Condensed" w:hAnsi="72 Condensed" w:cs="72 Condensed"/>
          <w:color w:val="auto"/>
        </w:rPr>
      </w:pPr>
    </w:p>
    <w:p w:rsidR="001A12C8" w:rsidRPr="001A12C8" w:rsidRDefault="001A12C8" w:rsidP="001A12C8">
      <w:pPr>
        <w:pStyle w:val="BodyText"/>
        <w:numPr>
          <w:ilvl w:val="0"/>
          <w:numId w:val="14"/>
        </w:numPr>
        <w:spacing w:after="0" w:line="285" w:lineRule="auto"/>
        <w:ind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E-COMMERCE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WEBSITE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WITH</w:t>
      </w:r>
      <w:r w:rsidRPr="001A12C8">
        <w:rPr>
          <w:rFonts w:ascii="72 Condensed" w:hAnsi="72 Condensed" w:cs="72 Condensed"/>
          <w:b/>
          <w:color w:val="auto"/>
          <w:spacing w:val="-9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EMPLOYEE</w:t>
      </w:r>
      <w:r w:rsidRPr="001A12C8">
        <w:rPr>
          <w:rFonts w:ascii="72 Condensed" w:hAnsi="72 Condensed" w:cs="72 Condensed"/>
          <w:b/>
          <w:color w:val="auto"/>
          <w:spacing w:val="-7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AND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PRODUCT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MANAGEMENT</w:t>
      </w:r>
    </w:p>
    <w:p w:rsidR="001A12C8" w:rsidRPr="001A12C8" w:rsidRDefault="001A12C8" w:rsidP="001A12C8">
      <w:pPr>
        <w:pStyle w:val="BodyText"/>
        <w:spacing w:after="0" w:line="285" w:lineRule="auto"/>
        <w:ind w:left="1080" w:right="720"/>
        <w:jc w:val="both"/>
        <w:rPr>
          <w:rFonts w:ascii="72 Condensed" w:hAnsi="72 Condensed" w:cs="72 Condensed"/>
          <w:color w:val="auto"/>
        </w:rPr>
      </w:pPr>
      <w:r w:rsidRPr="001A12C8">
        <w:rPr>
          <w:rFonts w:ascii="72 Condensed" w:hAnsi="72 Condensed" w:cs="72 Condensed"/>
          <w:color w:val="auto"/>
          <w:w w:val="105"/>
        </w:rPr>
        <w:t>Developed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modiﬁed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e-commerce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website</w:t>
      </w:r>
      <w:r w:rsidRPr="001A12C8">
        <w:rPr>
          <w:rFonts w:ascii="72 Condensed" w:hAnsi="72 Condensed" w:cs="72 Condensed"/>
          <w:color w:val="auto"/>
          <w:spacing w:val="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template featuring side menus for user login, employee records, product listings, and product checkout. The</w:t>
      </w:r>
      <w:r w:rsidRPr="001A12C8">
        <w:rPr>
          <w:rFonts w:ascii="72 Condensed" w:hAnsi="72 Condensed" w:cs="72 Condensed"/>
          <w:color w:val="auto"/>
          <w:spacing w:val="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application</w:t>
      </w:r>
      <w:r w:rsidRPr="001A12C8">
        <w:rPr>
          <w:rFonts w:ascii="72 Condensed" w:hAnsi="72 Condensed" w:cs="72 Condensed"/>
          <w:color w:val="auto"/>
          <w:spacing w:val="-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stored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all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necessary</w:t>
      </w:r>
      <w:r w:rsidRPr="001A12C8">
        <w:rPr>
          <w:rFonts w:ascii="72 Condensed" w:hAnsi="72 Condensed" w:cs="72 Condensed"/>
          <w:color w:val="auto"/>
          <w:spacing w:val="-1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data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in</w:t>
      </w:r>
      <w:r w:rsidRPr="001A12C8">
        <w:rPr>
          <w:rFonts w:ascii="72 Condensed" w:hAnsi="72 Condensed" w:cs="72 Condensed"/>
          <w:color w:val="auto"/>
          <w:spacing w:val="-2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relational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database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to</w:t>
      </w:r>
      <w:r w:rsidRPr="001A12C8">
        <w:rPr>
          <w:rFonts w:ascii="72 Condensed" w:hAnsi="72 Condensed" w:cs="72 Condensed"/>
          <w:color w:val="auto"/>
          <w:spacing w:val="-2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ensure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eﬃcient</w:t>
      </w:r>
      <w:r w:rsidRPr="001A12C8">
        <w:rPr>
          <w:rFonts w:ascii="72 Condensed" w:hAnsi="72 Condensed" w:cs="72 Condensed"/>
          <w:color w:val="auto"/>
          <w:spacing w:val="-2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data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management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and</w:t>
      </w:r>
      <w:r w:rsidRPr="001A12C8">
        <w:rPr>
          <w:rFonts w:ascii="72 Condensed" w:hAnsi="72 Condensed" w:cs="72 Condensed"/>
          <w:color w:val="auto"/>
          <w:spacing w:val="-3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retrieval.</w:t>
      </w:r>
      <w:r w:rsidRPr="001A12C8">
        <w:rPr>
          <w:rFonts w:ascii="72 Condensed" w:hAnsi="72 Condensed" w:cs="72 Condensed"/>
          <w:color w:val="auto"/>
        </w:rPr>
        <w:t xml:space="preserve"> By using HTML, CSS, JavaScript,</w:t>
      </w:r>
      <w:r w:rsidRPr="001A12C8">
        <w:rPr>
          <w:rFonts w:ascii="72 Condensed" w:hAnsi="72 Condensed" w:cs="72 Condensed"/>
          <w:color w:val="auto"/>
          <w:spacing w:val="-1"/>
        </w:rPr>
        <w:t xml:space="preserve"> </w:t>
      </w:r>
      <w:r w:rsidRPr="001A12C8">
        <w:rPr>
          <w:rFonts w:ascii="72 Condensed" w:hAnsi="72 Condensed" w:cs="72 Condensed"/>
          <w:color w:val="auto"/>
        </w:rPr>
        <w:t>SQL, PHP,</w:t>
      </w:r>
      <w:r w:rsidRPr="001A12C8">
        <w:rPr>
          <w:rFonts w:ascii="72 Condensed" w:hAnsi="72 Condensed" w:cs="72 Condensed"/>
          <w:color w:val="auto"/>
          <w:spacing w:val="-1"/>
        </w:rPr>
        <w:t xml:space="preserve"> </w:t>
      </w:r>
      <w:r w:rsidRPr="001A12C8">
        <w:rPr>
          <w:rFonts w:ascii="72 Condensed" w:hAnsi="72 Condensed" w:cs="72 Condensed"/>
          <w:color w:val="auto"/>
        </w:rPr>
        <w:t>MySQL</w:t>
      </w:r>
      <w:r w:rsidR="005B2110">
        <w:rPr>
          <w:rFonts w:ascii="72 Condensed" w:hAnsi="72 Condensed" w:cs="72 Condensed"/>
          <w:color w:val="auto"/>
        </w:rPr>
        <w:t>.</w:t>
      </w:r>
    </w:p>
    <w:p w:rsidR="001A12C8" w:rsidRPr="001A12C8" w:rsidRDefault="001A12C8" w:rsidP="001A12C8">
      <w:pPr>
        <w:pStyle w:val="ListParagraph"/>
        <w:jc w:val="both"/>
        <w:rPr>
          <w:rFonts w:ascii="72 Condensed" w:hAnsi="72 Condensed" w:cs="72 Condensed"/>
          <w:color w:val="auto"/>
        </w:rPr>
      </w:pPr>
    </w:p>
    <w:p w:rsidR="001A12C8" w:rsidRPr="001A12C8" w:rsidRDefault="001A12C8" w:rsidP="001A12C8">
      <w:pPr>
        <w:pStyle w:val="BodyText"/>
        <w:spacing w:after="0" w:line="285" w:lineRule="auto"/>
        <w:ind w:left="720" w:right="720"/>
        <w:jc w:val="both"/>
        <w:rPr>
          <w:rFonts w:ascii="72 Condensed" w:hAnsi="72 Condensed" w:cs="72 Condensed"/>
          <w:color w:val="auto"/>
        </w:rPr>
      </w:pPr>
    </w:p>
    <w:p w:rsidR="001A12C8" w:rsidRPr="001A12C8" w:rsidRDefault="001A12C8" w:rsidP="001A12C8">
      <w:pPr>
        <w:pStyle w:val="ListParagraph"/>
        <w:numPr>
          <w:ilvl w:val="0"/>
          <w:numId w:val="14"/>
        </w:numPr>
        <w:ind w:right="720"/>
        <w:jc w:val="both"/>
        <w:rPr>
          <w:rFonts w:ascii="72 Condensed" w:hAnsi="72 Condensed" w:cs="72 Condensed"/>
          <w:color w:val="auto"/>
          <w:w w:val="105"/>
        </w:rPr>
      </w:pPr>
      <w:r w:rsidRPr="001A12C8">
        <w:rPr>
          <w:rFonts w:ascii="72 Condensed" w:hAnsi="72 Condensed" w:cs="72 Condensed"/>
          <w:b/>
          <w:color w:val="auto"/>
          <w:spacing w:val="-1"/>
          <w:w w:val="105"/>
        </w:rPr>
        <w:t>RESEARCH</w:t>
      </w:r>
      <w:r w:rsidRPr="001A12C8">
        <w:rPr>
          <w:rFonts w:ascii="72 Condensed" w:hAnsi="72 Condensed" w:cs="72 Condensed"/>
          <w:b/>
          <w:color w:val="auto"/>
          <w:spacing w:val="-8"/>
          <w:w w:val="105"/>
        </w:rPr>
        <w:t xml:space="preserve"> </w:t>
      </w:r>
      <w:r w:rsidRPr="001A12C8">
        <w:rPr>
          <w:rFonts w:ascii="72 Condensed" w:hAnsi="72 Condensed" w:cs="72 Condensed"/>
          <w:b/>
          <w:color w:val="auto"/>
          <w:w w:val="105"/>
        </w:rPr>
        <w:t>PAPER</w:t>
      </w:r>
      <w:r w:rsidRPr="001A12C8">
        <w:rPr>
          <w:rFonts w:ascii="72 Condensed" w:hAnsi="72 Condensed" w:cs="72 Condensed"/>
          <w:b/>
          <w:color w:val="auto"/>
          <w:spacing w:val="-6"/>
          <w:w w:val="105"/>
        </w:rPr>
        <w:t xml:space="preserve"> </w:t>
      </w:r>
    </w:p>
    <w:p w:rsidR="001A12C8" w:rsidRPr="001A12C8" w:rsidRDefault="001A12C8" w:rsidP="001A12C8">
      <w:pPr>
        <w:spacing w:before="58"/>
        <w:ind w:left="1106"/>
        <w:rPr>
          <w:rFonts w:ascii="72 Condensed" w:hAnsi="72 Condensed" w:cs="72 Condensed"/>
          <w:color w:val="auto"/>
          <w:w w:val="105"/>
        </w:rPr>
      </w:pPr>
      <w:r w:rsidRPr="001A12C8">
        <w:rPr>
          <w:rFonts w:ascii="72 Condensed" w:hAnsi="72 Condensed" w:cs="72 Condensed"/>
          <w:color w:val="auto"/>
          <w:w w:val="105"/>
        </w:rPr>
        <w:t>Women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Security</w:t>
      </w:r>
      <w:r w:rsidRPr="001A12C8">
        <w:rPr>
          <w:rFonts w:ascii="72 Condensed" w:hAnsi="72 Condensed" w:cs="72 Condensed"/>
          <w:color w:val="auto"/>
          <w:spacing w:val="-14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App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launched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by</w:t>
      </w:r>
      <w:r w:rsidRPr="001A12C8">
        <w:rPr>
          <w:rFonts w:ascii="72 Condensed" w:hAnsi="72 Condensed" w:cs="72 Condensed"/>
          <w:color w:val="auto"/>
          <w:spacing w:val="-16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Maryam</w:t>
      </w:r>
      <w:r w:rsidRPr="001A12C8">
        <w:rPr>
          <w:rFonts w:ascii="72 Condensed" w:hAnsi="72 Condensed" w:cs="72 Condensed"/>
          <w:color w:val="auto"/>
          <w:spacing w:val="-15"/>
          <w:w w:val="105"/>
        </w:rPr>
        <w:t xml:space="preserve"> </w:t>
      </w:r>
      <w:r w:rsidRPr="001A12C8">
        <w:rPr>
          <w:rFonts w:ascii="72 Condensed" w:hAnsi="72 Condensed" w:cs="72 Condensed"/>
          <w:color w:val="auto"/>
          <w:w w:val="105"/>
        </w:rPr>
        <w:t>Nawaz (CM)</w:t>
      </w:r>
      <w:r w:rsidR="005B2110">
        <w:rPr>
          <w:rFonts w:ascii="72 Condensed" w:hAnsi="72 Condensed" w:cs="72 Condensed"/>
          <w:color w:val="auto"/>
          <w:w w:val="105"/>
        </w:rPr>
        <w:t>.</w:t>
      </w:r>
    </w:p>
    <w:p w:rsidR="001A12C8" w:rsidRPr="001A12C8" w:rsidRDefault="001A12C8" w:rsidP="001A12C8">
      <w:pPr>
        <w:spacing w:before="58"/>
        <w:ind w:left="360" w:firstLine="720"/>
        <w:rPr>
          <w:sz w:val="20"/>
        </w:rPr>
      </w:pPr>
      <w:r w:rsidRPr="001A12C8">
        <w:rPr>
          <w:rFonts w:ascii="72 Condensed" w:hAnsi="72 Condensed" w:cs="72 Condensed"/>
          <w:color w:val="auto"/>
          <w:w w:val="105"/>
        </w:rPr>
        <w:t xml:space="preserve"> </w:t>
      </w:r>
      <w:r w:rsidRPr="001A12C8">
        <w:rPr>
          <w:rFonts w:ascii="Arial"/>
          <w:color w:val="auto"/>
          <w:spacing w:val="-1"/>
          <w:w w:val="105"/>
          <w:sz w:val="20"/>
        </w:rPr>
        <w:t>Safe city Project survey and analy</w:t>
      </w:r>
      <w:bookmarkStart w:id="3" w:name="_GoBack"/>
      <w:bookmarkEnd w:id="3"/>
      <w:r w:rsidRPr="001A12C8">
        <w:rPr>
          <w:rFonts w:ascii="Arial"/>
          <w:color w:val="auto"/>
          <w:spacing w:val="-1"/>
          <w:w w:val="105"/>
          <w:sz w:val="20"/>
        </w:rPr>
        <w:t>sis related helmet usage</w:t>
      </w:r>
      <w:r w:rsidR="005B2110">
        <w:rPr>
          <w:rFonts w:ascii="Arial"/>
          <w:color w:val="auto"/>
          <w:spacing w:val="-1"/>
          <w:w w:val="105"/>
          <w:sz w:val="20"/>
        </w:rPr>
        <w:t>.</w:t>
      </w:r>
      <w:r w:rsidRPr="001A12C8">
        <w:rPr>
          <w:rFonts w:ascii="Arial"/>
          <w:color w:val="3F3F3F"/>
          <w:spacing w:val="-1"/>
          <w:w w:val="105"/>
          <w:sz w:val="20"/>
        </w:rPr>
        <w:t xml:space="preserve">         </w:t>
      </w:r>
    </w:p>
    <w:p w:rsidR="001A12C8" w:rsidRPr="001A12C8" w:rsidRDefault="001A12C8" w:rsidP="001A12C8">
      <w:pPr>
        <w:pStyle w:val="BodyText"/>
        <w:spacing w:after="0"/>
        <w:ind w:left="1080" w:right="720"/>
        <w:jc w:val="both"/>
        <w:rPr>
          <w:rFonts w:ascii="72 Condensed" w:hAnsi="72 Condensed" w:cs="72 Condensed"/>
          <w:color w:val="auto"/>
        </w:rPr>
        <w:sectPr w:rsidR="001A12C8" w:rsidRPr="001A12C8" w:rsidSect="00FD309C">
          <w:pgSz w:w="11900" w:h="1682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299"/>
        </w:sectPr>
      </w:pPr>
    </w:p>
    <w:p w:rsidR="00C376CE" w:rsidRDefault="00C376CE" w:rsidP="00C376CE">
      <w:pPr>
        <w:pStyle w:val="ListParagraph"/>
        <w:ind w:left="1080" w:right="720"/>
        <w:jc w:val="both"/>
        <w:rPr>
          <w:rFonts w:ascii="72 Condensed" w:hAnsi="72 Condensed" w:cs="72 Condensed"/>
          <w:color w:val="auto"/>
          <w:w w:val="105"/>
        </w:rPr>
      </w:pPr>
      <w:bookmarkStart w:id="4" w:name="PCA_Analysis_on_Red_Wine_Data"/>
      <w:bookmarkStart w:id="5" w:name="Student_Performance_Analysis"/>
      <w:bookmarkEnd w:id="4"/>
      <w:bookmarkEnd w:id="5"/>
    </w:p>
    <w:p w:rsidR="00B51D1B" w:rsidRPr="00C376CE" w:rsidRDefault="00B51D1B" w:rsidP="00DF384D">
      <w:pPr>
        <w:ind w:left="720" w:right="720"/>
        <w:rPr>
          <w:rFonts w:ascii="72 Condensed" w:hAnsi="72 Condensed" w:cs="72 Condensed"/>
        </w:rPr>
      </w:pPr>
    </w:p>
    <w:sectPr w:rsidR="00B51D1B" w:rsidRPr="00C376CE" w:rsidSect="00FD309C">
      <w:footerReference w:type="default" r:id="rId9"/>
      <w:headerReference w:type="first" r:id="rId10"/>
      <w:pgSz w:w="12240" w:h="15840" w:code="1"/>
      <w:pgMar w:top="720" w:right="720" w:bottom="720" w:left="720" w:header="576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F3B" w:rsidRDefault="00550F3B" w:rsidP="0068194B">
      <w:r>
        <w:separator/>
      </w:r>
    </w:p>
    <w:p w:rsidR="00550F3B" w:rsidRDefault="00550F3B"/>
    <w:p w:rsidR="00550F3B" w:rsidRDefault="00550F3B"/>
  </w:endnote>
  <w:endnote w:type="continuationSeparator" w:id="0">
    <w:p w:rsidR="00550F3B" w:rsidRDefault="00550F3B" w:rsidP="0068194B">
      <w:r>
        <w:continuationSeparator/>
      </w:r>
    </w:p>
    <w:p w:rsidR="00550F3B" w:rsidRDefault="00550F3B"/>
    <w:p w:rsidR="00550F3B" w:rsidRDefault="00550F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72 Condensed">
    <w:panose1 w:val="020B0506030000000003"/>
    <w:charset w:val="00"/>
    <w:family w:val="swiss"/>
    <w:pitch w:val="variable"/>
    <w:sig w:usb0="A00002EF" w:usb1="5000205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6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F3B" w:rsidRDefault="00550F3B" w:rsidP="0068194B">
      <w:r>
        <w:separator/>
      </w:r>
    </w:p>
    <w:p w:rsidR="00550F3B" w:rsidRDefault="00550F3B"/>
    <w:p w:rsidR="00550F3B" w:rsidRDefault="00550F3B"/>
  </w:footnote>
  <w:footnote w:type="continuationSeparator" w:id="0">
    <w:p w:rsidR="00550F3B" w:rsidRDefault="00550F3B" w:rsidP="0068194B">
      <w:r>
        <w:continuationSeparator/>
      </w:r>
    </w:p>
    <w:p w:rsidR="00550F3B" w:rsidRDefault="00550F3B"/>
    <w:p w:rsidR="00550F3B" w:rsidRDefault="00550F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2731B2B0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8B41AAC"/>
    <w:multiLevelType w:val="hybridMultilevel"/>
    <w:tmpl w:val="5AFC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1D7A059F"/>
    <w:multiLevelType w:val="hybridMultilevel"/>
    <w:tmpl w:val="C19E5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71F349CD"/>
    <w:multiLevelType w:val="hybridMultilevel"/>
    <w:tmpl w:val="E1AE7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E6EC1"/>
    <w:multiLevelType w:val="hybridMultilevel"/>
    <w:tmpl w:val="B6766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972728"/>
    <w:multiLevelType w:val="hybridMultilevel"/>
    <w:tmpl w:val="C05C0C70"/>
    <w:lvl w:ilvl="0" w:tplc="0409000B">
      <w:start w:val="1"/>
      <w:numFmt w:val="bullet"/>
      <w:lvlText w:val=""/>
      <w:lvlJc w:val="left"/>
      <w:pPr>
        <w:ind w:left="12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18" w15:restartNumberingAfterBreak="0">
    <w:nsid w:val="78BC29B1"/>
    <w:multiLevelType w:val="hybridMultilevel"/>
    <w:tmpl w:val="47DAE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B0A05"/>
    <w:multiLevelType w:val="hybridMultilevel"/>
    <w:tmpl w:val="70423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13"/>
  </w:num>
  <w:num w:numId="8">
    <w:abstractNumId w:val="2"/>
  </w:num>
  <w:num w:numId="9">
    <w:abstractNumId w:val="14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6"/>
  </w:num>
  <w:num w:numId="15">
    <w:abstractNumId w:val="15"/>
  </w:num>
  <w:num w:numId="16">
    <w:abstractNumId w:val="19"/>
  </w:num>
  <w:num w:numId="17">
    <w:abstractNumId w:val="18"/>
  </w:num>
  <w:num w:numId="18">
    <w:abstractNumId w:val="12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E8"/>
    <w:rsid w:val="000001EF"/>
    <w:rsid w:val="00007322"/>
    <w:rsid w:val="00007728"/>
    <w:rsid w:val="00024584"/>
    <w:rsid w:val="00024730"/>
    <w:rsid w:val="00055E95"/>
    <w:rsid w:val="0007021F"/>
    <w:rsid w:val="000B2BA5"/>
    <w:rsid w:val="000F0342"/>
    <w:rsid w:val="000F138A"/>
    <w:rsid w:val="000F2F8C"/>
    <w:rsid w:val="0010006E"/>
    <w:rsid w:val="001045A8"/>
    <w:rsid w:val="00114A91"/>
    <w:rsid w:val="001427E1"/>
    <w:rsid w:val="00161343"/>
    <w:rsid w:val="00163668"/>
    <w:rsid w:val="00171566"/>
    <w:rsid w:val="00174676"/>
    <w:rsid w:val="001755A8"/>
    <w:rsid w:val="00184014"/>
    <w:rsid w:val="00192008"/>
    <w:rsid w:val="001A12C8"/>
    <w:rsid w:val="001C0E68"/>
    <w:rsid w:val="001C4B6F"/>
    <w:rsid w:val="001D0BF1"/>
    <w:rsid w:val="001E3120"/>
    <w:rsid w:val="001E7E0C"/>
    <w:rsid w:val="001F0BB0"/>
    <w:rsid w:val="001F3AF5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E3FE8"/>
    <w:rsid w:val="003E4F7C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D10D5"/>
    <w:rsid w:val="004E01EB"/>
    <w:rsid w:val="004E2794"/>
    <w:rsid w:val="00510392"/>
    <w:rsid w:val="00513E2A"/>
    <w:rsid w:val="00550F3B"/>
    <w:rsid w:val="00566A35"/>
    <w:rsid w:val="0056701E"/>
    <w:rsid w:val="005740D7"/>
    <w:rsid w:val="005A0F26"/>
    <w:rsid w:val="005A1B10"/>
    <w:rsid w:val="005A6850"/>
    <w:rsid w:val="005B1B1B"/>
    <w:rsid w:val="005B2110"/>
    <w:rsid w:val="005C5932"/>
    <w:rsid w:val="005D3CA7"/>
    <w:rsid w:val="005D4CC1"/>
    <w:rsid w:val="005F4B91"/>
    <w:rsid w:val="005F55D2"/>
    <w:rsid w:val="00614432"/>
    <w:rsid w:val="0062312F"/>
    <w:rsid w:val="00625F2C"/>
    <w:rsid w:val="006402F2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0461"/>
    <w:rsid w:val="00834955"/>
    <w:rsid w:val="00855024"/>
    <w:rsid w:val="00855B59"/>
    <w:rsid w:val="00860461"/>
    <w:rsid w:val="0086487C"/>
    <w:rsid w:val="00870B20"/>
    <w:rsid w:val="008829F8"/>
    <w:rsid w:val="00885897"/>
    <w:rsid w:val="008A6538"/>
    <w:rsid w:val="008C7056"/>
    <w:rsid w:val="008D0149"/>
    <w:rsid w:val="008D05F2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2ECD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27F33"/>
    <w:rsid w:val="00B50F99"/>
    <w:rsid w:val="00B51D1B"/>
    <w:rsid w:val="00B540F4"/>
    <w:rsid w:val="00B60FD0"/>
    <w:rsid w:val="00B622DF"/>
    <w:rsid w:val="00B6332A"/>
    <w:rsid w:val="00B66682"/>
    <w:rsid w:val="00B81760"/>
    <w:rsid w:val="00B8494C"/>
    <w:rsid w:val="00B96F07"/>
    <w:rsid w:val="00BA1546"/>
    <w:rsid w:val="00BB4E51"/>
    <w:rsid w:val="00BD431F"/>
    <w:rsid w:val="00BD7884"/>
    <w:rsid w:val="00BE423E"/>
    <w:rsid w:val="00BF61AC"/>
    <w:rsid w:val="00C376CE"/>
    <w:rsid w:val="00C47FA6"/>
    <w:rsid w:val="00C57FC6"/>
    <w:rsid w:val="00C66A7D"/>
    <w:rsid w:val="00C779DA"/>
    <w:rsid w:val="00C814F7"/>
    <w:rsid w:val="00C826FC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3758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384D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66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09C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B3433-18E1-49AE-86F7-C51A6450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1"/>
    <w:unhideWhenUsed/>
    <w:qFormat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hraanwar953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muhammadasim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AB7B94CABE4BDC8701204BB7529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87E6B-978D-4FE0-9B45-B9E11004756F}"/>
      </w:docPartPr>
      <w:docPartBody>
        <w:p w:rsidR="00C659A9" w:rsidRDefault="0057116A">
          <w:pPr>
            <w:pStyle w:val="03AB7B94CABE4BDC8701204BB7529264"/>
          </w:pPr>
          <w:r w:rsidRPr="00CF1A49">
            <w:t>Education</w:t>
          </w:r>
        </w:p>
      </w:docPartBody>
    </w:docPart>
    <w:docPart>
      <w:docPartPr>
        <w:name w:val="12A96E13AD77449D80E9113B405BD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1E5F8-C8D0-4D5A-87C4-8EB1BDCBB59E}"/>
      </w:docPartPr>
      <w:docPartBody>
        <w:p w:rsidR="00C659A9" w:rsidRDefault="00922AAF" w:rsidP="00922AAF">
          <w:pPr>
            <w:pStyle w:val="12A96E13AD77449D80E9113B405BD7E1"/>
          </w:pPr>
          <w:r w:rsidRPr="00CF1A49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72 Condensed">
    <w:panose1 w:val="020B0506030000000003"/>
    <w:charset w:val="00"/>
    <w:family w:val="swiss"/>
    <w:pitch w:val="variable"/>
    <w:sig w:usb0="A00002EF" w:usb1="5000205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AF"/>
    <w:rsid w:val="0057116A"/>
    <w:rsid w:val="007F00E5"/>
    <w:rsid w:val="008B66D2"/>
    <w:rsid w:val="008F1E3A"/>
    <w:rsid w:val="00922AAF"/>
    <w:rsid w:val="00C659A9"/>
    <w:rsid w:val="00C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7350E85FBA486D9A5CA6F869C4C581">
    <w:name w:val="BB7350E85FBA486D9A5CA6F869C4C581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88C4779C1CD2440C964ACB0D187FFD19">
    <w:name w:val="88C4779C1CD2440C964ACB0D187FFD19"/>
  </w:style>
  <w:style w:type="paragraph" w:customStyle="1" w:styleId="67A2BAA31F284B3484045AEF4A4BF646">
    <w:name w:val="67A2BAA31F284B3484045AEF4A4BF646"/>
  </w:style>
  <w:style w:type="paragraph" w:customStyle="1" w:styleId="BA9DE0F7E82340FA8C99045C1E4DCAD7">
    <w:name w:val="BA9DE0F7E82340FA8C99045C1E4DCAD7"/>
  </w:style>
  <w:style w:type="paragraph" w:customStyle="1" w:styleId="57EE6DFABAFA4ECD8455C09AC64325D4">
    <w:name w:val="57EE6DFABAFA4ECD8455C09AC64325D4"/>
  </w:style>
  <w:style w:type="paragraph" w:customStyle="1" w:styleId="1BE5AD2F9E744E629747E037DF08330E">
    <w:name w:val="1BE5AD2F9E744E629747E037DF08330E"/>
  </w:style>
  <w:style w:type="paragraph" w:customStyle="1" w:styleId="BA59B6F304FC494EA78DC68E45C4FCF3">
    <w:name w:val="BA59B6F304FC494EA78DC68E45C4FCF3"/>
  </w:style>
  <w:style w:type="paragraph" w:customStyle="1" w:styleId="AC543C067AAF4CAA9258EDB5F26351EC">
    <w:name w:val="AC543C067AAF4CAA9258EDB5F26351EC"/>
  </w:style>
  <w:style w:type="paragraph" w:customStyle="1" w:styleId="B087DA0FD3F1450799AF8BA1640A87E2">
    <w:name w:val="B087DA0FD3F1450799AF8BA1640A87E2"/>
  </w:style>
  <w:style w:type="paragraph" w:customStyle="1" w:styleId="921B3E3430C8432FADF1AB8E3E34DD6F">
    <w:name w:val="921B3E3430C8432FADF1AB8E3E34DD6F"/>
  </w:style>
  <w:style w:type="paragraph" w:customStyle="1" w:styleId="ECCA24091EFF4D849C3421280E54DFD4">
    <w:name w:val="ECCA24091EFF4D849C3421280E54DFD4"/>
  </w:style>
  <w:style w:type="paragraph" w:customStyle="1" w:styleId="27ABB5F586634196B5FE51CE0BF4A17B">
    <w:name w:val="27ABB5F586634196B5FE51CE0BF4A17B"/>
  </w:style>
  <w:style w:type="paragraph" w:customStyle="1" w:styleId="0743C447BFE34D339AD285E88E050D05">
    <w:name w:val="0743C447BFE34D339AD285E88E050D05"/>
  </w:style>
  <w:style w:type="paragraph" w:customStyle="1" w:styleId="D0A569EBE545401DAFD96F3776A22C59">
    <w:name w:val="D0A569EBE545401DAFD96F3776A22C59"/>
  </w:style>
  <w:style w:type="paragraph" w:customStyle="1" w:styleId="D8739B5FA4AB42E4A9044E8085CA12E8">
    <w:name w:val="D8739B5FA4AB42E4A9044E8085CA12E8"/>
  </w:style>
  <w:style w:type="character" w:styleId="SubtleReference">
    <w:name w:val="Subtle Reference"/>
    <w:basedOn w:val="DefaultParagraphFont"/>
    <w:uiPriority w:val="10"/>
    <w:qFormat/>
    <w:rsid w:val="00922AAF"/>
    <w:rPr>
      <w:b/>
      <w:caps w:val="0"/>
      <w:smallCaps/>
      <w:color w:val="595959" w:themeColor="text1" w:themeTint="A6"/>
    </w:rPr>
  </w:style>
  <w:style w:type="paragraph" w:customStyle="1" w:styleId="9C8A981E8D194F529E80DB2E222DACD4">
    <w:name w:val="9C8A981E8D194F529E80DB2E222DACD4"/>
  </w:style>
  <w:style w:type="paragraph" w:customStyle="1" w:styleId="CC455097B8194ACA9EA5FEE448C4CA83">
    <w:name w:val="CC455097B8194ACA9EA5FEE448C4CA83"/>
  </w:style>
  <w:style w:type="paragraph" w:customStyle="1" w:styleId="BED5691770B44224BB242A6E1B9048C6">
    <w:name w:val="BED5691770B44224BB242A6E1B9048C6"/>
  </w:style>
  <w:style w:type="paragraph" w:customStyle="1" w:styleId="35A69194B6824612B895C1D8B6BA77E5">
    <w:name w:val="35A69194B6824612B895C1D8B6BA77E5"/>
  </w:style>
  <w:style w:type="paragraph" w:customStyle="1" w:styleId="3F27ED51CDB34C18B60FDCD6317C5E26">
    <w:name w:val="3F27ED51CDB34C18B60FDCD6317C5E26"/>
  </w:style>
  <w:style w:type="paragraph" w:customStyle="1" w:styleId="AF510377EAAE4A31871DEE7C48611F08">
    <w:name w:val="AF510377EAAE4A31871DEE7C48611F08"/>
  </w:style>
  <w:style w:type="paragraph" w:customStyle="1" w:styleId="5CDAA1D31BD94EB89A1091B9B441FD8A">
    <w:name w:val="5CDAA1D31BD94EB89A1091B9B441FD8A"/>
  </w:style>
  <w:style w:type="paragraph" w:customStyle="1" w:styleId="03AB7B94CABE4BDC8701204BB7529264">
    <w:name w:val="03AB7B94CABE4BDC8701204BB7529264"/>
  </w:style>
  <w:style w:type="paragraph" w:customStyle="1" w:styleId="73D1879B0CDD466FB9242E31C4F760E1">
    <w:name w:val="73D1879B0CDD466FB9242E31C4F760E1"/>
  </w:style>
  <w:style w:type="paragraph" w:customStyle="1" w:styleId="A3492000C0B74E9799B4F546F259C785">
    <w:name w:val="A3492000C0B74E9799B4F546F259C785"/>
  </w:style>
  <w:style w:type="paragraph" w:customStyle="1" w:styleId="343A5E728D874787A6610DABB91E9AF9">
    <w:name w:val="343A5E728D874787A6610DABB91E9AF9"/>
  </w:style>
  <w:style w:type="paragraph" w:customStyle="1" w:styleId="4BBB2C6232A64D8EB9EF1083DF7AEB1B">
    <w:name w:val="4BBB2C6232A64D8EB9EF1083DF7AEB1B"/>
  </w:style>
  <w:style w:type="paragraph" w:customStyle="1" w:styleId="BA0E02B112DB40B496BFF28E8CE1B9EC">
    <w:name w:val="BA0E02B112DB40B496BFF28E8CE1B9EC"/>
  </w:style>
  <w:style w:type="paragraph" w:customStyle="1" w:styleId="FF73BBBCFABB4B78A020634E36C24969">
    <w:name w:val="FF73BBBCFABB4B78A020634E36C24969"/>
  </w:style>
  <w:style w:type="paragraph" w:customStyle="1" w:styleId="CFFE45AB0F3542EC9EBD7C20509CB9B2">
    <w:name w:val="CFFE45AB0F3542EC9EBD7C20509CB9B2"/>
  </w:style>
  <w:style w:type="paragraph" w:customStyle="1" w:styleId="641700F2F05C444899962DB3FFB4C180">
    <w:name w:val="641700F2F05C444899962DB3FFB4C180"/>
  </w:style>
  <w:style w:type="paragraph" w:customStyle="1" w:styleId="A8ED779FE67C46AB85A2F7B007205EFF">
    <w:name w:val="A8ED779FE67C46AB85A2F7B007205EFF"/>
  </w:style>
  <w:style w:type="paragraph" w:customStyle="1" w:styleId="182DEAD3343948238B218ADECF8BD1FD">
    <w:name w:val="182DEAD3343948238B218ADECF8BD1FD"/>
  </w:style>
  <w:style w:type="paragraph" w:customStyle="1" w:styleId="9E445BBF031B4646B7FFD0E8F5171933">
    <w:name w:val="9E445BBF031B4646B7FFD0E8F5171933"/>
  </w:style>
  <w:style w:type="paragraph" w:customStyle="1" w:styleId="B7960C5BB8324313924AB22457E69FD2">
    <w:name w:val="B7960C5BB8324313924AB22457E69FD2"/>
  </w:style>
  <w:style w:type="paragraph" w:customStyle="1" w:styleId="4F1D85DDF81B4EA391ED34EE952F56AA">
    <w:name w:val="4F1D85DDF81B4EA391ED34EE952F56AA"/>
  </w:style>
  <w:style w:type="paragraph" w:customStyle="1" w:styleId="FE8539B7B0B7484BA9F963DA95A499D9">
    <w:name w:val="FE8539B7B0B7484BA9F963DA95A499D9"/>
  </w:style>
  <w:style w:type="paragraph" w:customStyle="1" w:styleId="D026CC50610D4EAA971A053BD0C2BF29">
    <w:name w:val="D026CC50610D4EAA971A053BD0C2BF29"/>
  </w:style>
  <w:style w:type="paragraph" w:customStyle="1" w:styleId="DEC101F15B284A8F9490E284D8320C07">
    <w:name w:val="DEC101F15B284A8F9490E284D8320C07"/>
  </w:style>
  <w:style w:type="paragraph" w:customStyle="1" w:styleId="4AF0362DA5A241C68D5B67E0BC1F5499">
    <w:name w:val="4AF0362DA5A241C68D5B67E0BC1F5499"/>
  </w:style>
  <w:style w:type="paragraph" w:customStyle="1" w:styleId="C95B8508B86F47AC87E8ADAAD68F0E93">
    <w:name w:val="C95B8508B86F47AC87E8ADAAD68F0E93"/>
  </w:style>
  <w:style w:type="paragraph" w:customStyle="1" w:styleId="94C7CD22B63E4F43A45D298C470D7900">
    <w:name w:val="94C7CD22B63E4F43A45D298C470D7900"/>
    <w:rsid w:val="00922AAF"/>
  </w:style>
  <w:style w:type="paragraph" w:customStyle="1" w:styleId="17A942296EA14FC6ACEAF16B50563C88">
    <w:name w:val="17A942296EA14FC6ACEAF16B50563C88"/>
    <w:rsid w:val="00922AAF"/>
  </w:style>
  <w:style w:type="paragraph" w:customStyle="1" w:styleId="5E9BD97064CE47B49AE50F86201532B2">
    <w:name w:val="5E9BD97064CE47B49AE50F86201532B2"/>
    <w:rsid w:val="00922AAF"/>
  </w:style>
  <w:style w:type="paragraph" w:customStyle="1" w:styleId="3833C25A2E64450A8D8FB0AB66E277F7">
    <w:name w:val="3833C25A2E64450A8D8FB0AB66E277F7"/>
    <w:rsid w:val="00922AAF"/>
  </w:style>
  <w:style w:type="paragraph" w:customStyle="1" w:styleId="31EE366AE2B248C4BFF2D8326DA144B7">
    <w:name w:val="31EE366AE2B248C4BFF2D8326DA144B7"/>
    <w:rsid w:val="00922AAF"/>
  </w:style>
  <w:style w:type="paragraph" w:customStyle="1" w:styleId="037808BD169D48BAB735770662B33F29">
    <w:name w:val="037808BD169D48BAB735770662B33F29"/>
    <w:rsid w:val="00922AAF"/>
  </w:style>
  <w:style w:type="paragraph" w:customStyle="1" w:styleId="04ADE8F8D5354941996A1698372AC1B6">
    <w:name w:val="04ADE8F8D5354941996A1698372AC1B6"/>
    <w:rsid w:val="00922AAF"/>
  </w:style>
  <w:style w:type="paragraph" w:customStyle="1" w:styleId="2BA35F2D57F6468796C07C65C443FDF4">
    <w:name w:val="2BA35F2D57F6468796C07C65C443FDF4"/>
    <w:rsid w:val="00922AAF"/>
  </w:style>
  <w:style w:type="paragraph" w:customStyle="1" w:styleId="73F79E875C0845BC82BEA25A8B9A8E31">
    <w:name w:val="73F79E875C0845BC82BEA25A8B9A8E31"/>
    <w:rsid w:val="00922AAF"/>
  </w:style>
  <w:style w:type="paragraph" w:customStyle="1" w:styleId="CE90C469EC5C43AB960A5E430E4D986A">
    <w:name w:val="CE90C469EC5C43AB960A5E430E4D986A"/>
    <w:rsid w:val="00922AAF"/>
  </w:style>
  <w:style w:type="paragraph" w:customStyle="1" w:styleId="1DEB5BAA32324147A4A18AEC7792CEB8">
    <w:name w:val="1DEB5BAA32324147A4A18AEC7792CEB8"/>
    <w:rsid w:val="00922AAF"/>
  </w:style>
  <w:style w:type="paragraph" w:customStyle="1" w:styleId="04A9817B0BE74880A81531401ADF734B">
    <w:name w:val="04A9817B0BE74880A81531401ADF734B"/>
    <w:rsid w:val="00922AAF"/>
  </w:style>
  <w:style w:type="paragraph" w:customStyle="1" w:styleId="12A96E13AD77449D80E9113B405BD7E1">
    <w:name w:val="12A96E13AD77449D80E9113B405BD7E1"/>
    <w:rsid w:val="00922AAF"/>
  </w:style>
  <w:style w:type="paragraph" w:customStyle="1" w:styleId="AB392FFBC1C34A95A287B2C40DA22E7A">
    <w:name w:val="AB392FFBC1C34A95A287B2C40DA22E7A"/>
    <w:rsid w:val="00922A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156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Asim.</dc:creator>
  <cp:keywords/>
  <dc:description/>
  <cp:lastModifiedBy>Muhammad Asim</cp:lastModifiedBy>
  <cp:revision>12</cp:revision>
  <cp:lastPrinted>2026-05-20T05:59:00Z</cp:lastPrinted>
  <dcterms:created xsi:type="dcterms:W3CDTF">2026-03-25T09:25:00Z</dcterms:created>
  <dcterms:modified xsi:type="dcterms:W3CDTF">2026-05-21T09:31:00Z</dcterms:modified>
  <cp:category/>
</cp:coreProperties>
</file>