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noProof/>
          <w:sz w:val="44"/>
          <w:szCs w:val="44"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column">
              <wp:posOffset>5229225</wp:posOffset>
            </wp:positionH>
            <wp:positionV relativeFrom="paragraph">
              <wp:posOffset>-142875</wp:posOffset>
            </wp:positionV>
            <wp:extent cx="1562100" cy="1495425"/>
            <wp:effectExtent l="0" t="19050" r="76200" b="66675"/>
            <wp:wrapNone/>
            <wp:docPr id="1026" name="Picture 0" descr="WhatsApp Image 2024-05-29 at 6.28.36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" cstate="print"/>
                    <a:srcRect l="0" t="0" r="0" b="23908"/>
                    <a:stretch/>
                  </pic:blipFill>
                  <pic:spPr>
                    <a:xfrm rot="0">
                      <a:off x="0" y="0"/>
                      <a:ext cx="1562100" cy="1495425"/>
                    </a:xfrm>
                    <a:prstGeom prst="rect"/>
                    <a:ln>
                      <a:noFill/>
                    </a:ln>
                    <a:effectLst>
                      <a:outerShdw rotWithShape="false" sx="100000" sy="100000" dist="38100" dir="2700000" blurRad="50800" kx="0" ky="0" algn="tl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44"/>
          <w:szCs w:val="44"/>
        </w:rPr>
        <w:t>M</w:t>
      </w:r>
      <w:r>
        <w:rPr>
          <w:rFonts w:ascii="Arial Black" w:hAnsi="Arial Black"/>
          <w:sz w:val="44"/>
          <w:szCs w:val="44"/>
        </w:rPr>
        <w:t>arryam Sajid</w:t>
      </w:r>
    </w:p>
    <w:p>
      <w:pPr>
        <w:pStyle w:val="style0"/>
        <w:spacing w:after="0"/>
        <w:rPr>
          <w:b/>
          <w:bCs/>
          <w:sz w:val="28"/>
          <w:szCs w:val="28"/>
        </w:rPr>
      </w:pPr>
      <w:r>
        <w:rPr>
          <w:rFonts w:ascii="Arial Black" w:hAnsi="Arial Black"/>
          <w:b/>
          <w:bCs/>
          <w:noProof/>
          <w:sz w:val="44"/>
          <w:szCs w:val="44"/>
        </w:rPr>
        <w:pict>
          <v:rect id="1027" stroked="f" style="position:absolute;margin-left:2.25pt;margin-top:84.65pt;width:270.5pt;height:80.21pt;z-index:2;mso-position-horizontal-relative:page;mso-position-vertical-relative:page;mso-width-relative:page;mso-height-relative:page;mso-wrap-distance-left:0.0pt;mso-wrap-distance-right:0.0pt;visibility:visible;">
            <v:stroke on="f"/>
            <v:fill/>
            <v:textbox style="mso-fit-text-to-shape:true;">
              <w:txbxContent>
                <w:p>
                  <w:pPr>
                    <w:pStyle w:val="style179"/>
                    <w:numPr>
                      <w:ilvl w:val="0"/>
                      <w:numId w:val="1"/>
                    </w:numPr>
                    <w:spacing w:after="0" w:lineRule="auto" w:line="240"/>
                    <w:rPr/>
                  </w:pPr>
                  <w:r>
                    <w:t>Contact: +92 323 5688 698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spacing w:after="0" w:lineRule="auto" w:line="240"/>
                    <w:rPr/>
                  </w:pPr>
                  <w:r>
                    <w:rPr/>
                    <w:fldChar w:fldCharType="begin"/>
                  </w:r>
                  <w:r>
                    <w:instrText xml:space="preserve"> HYPERLINK "mailto:Mrymsajid88@gmail.com" </w:instrText>
                  </w:r>
                  <w:r>
                    <w:rPr/>
                    <w:fldChar w:fldCharType="separate"/>
                  </w:r>
                  <w:r>
                    <w:rPr>
                      <w:rStyle w:val="style85"/>
                    </w:rPr>
                    <w:t>Mrymsajid88@gmail.com</w:t>
                  </w:r>
                  <w:r>
                    <w:rPr/>
                    <w:fldChar w:fldCharType="end"/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spacing w:after="0" w:lineRule="auto" w:line="240"/>
                    <w:rPr/>
                  </w:pPr>
                  <w:r>
                    <w:t>Lalazar Rawalpindi, Punjab Pakistan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spacing w:after="0"/>
                    <w:rPr/>
                  </w:pPr>
                  <w:r>
                    <w:t>Married</w:t>
                  </w:r>
                </w:p>
                <w:p>
                  <w:pPr>
                    <w:pStyle w:val="style0"/>
                    <w:rPr/>
                  </w:pPr>
                </w:p>
              </w:txbxContent>
            </v:textbox>
          </v:rect>
        </w:pict>
      </w:r>
      <w:r>
        <w:rPr>
          <w:rFonts w:ascii="Arial Black" w:hAnsi="Arial Black"/>
          <w:b/>
          <w:bCs/>
          <w:noProof/>
          <w:sz w:val="44"/>
          <w:szCs w:val="44"/>
        </w:rPr>
        <w:pict>
          <v:rect id="1028" stroked="f" style="position:absolute;margin-left:-6.0pt;margin-top:88.8pt;width:186.0pt;height:603.75pt;z-index:3;mso-position-horizontal-relative:text;mso-position-vertical-relative:text;mso-width-relative:page;mso-height-relative:page;mso-wrap-distance-left:0.0pt;mso-wrap-distance-right:0.0pt;visibility:visible;">
            <v:stroke on="f"/>
            <v:fill/>
            <v:textbox>
              <w:txbxContent>
                <w:p>
                  <w:pPr>
                    <w:pStyle w:val="style0"/>
                    <w:spacing w:after="0"/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EDUCATION:</w:t>
                  </w:r>
                </w:p>
                <w:p>
                  <w:pPr>
                    <w:pStyle w:val="style0"/>
                    <w:spacing w:after="0" w:lineRule="auto" w:line="240"/>
                    <w:rPr/>
                  </w:pPr>
                  <w:r>
                    <w:t>Master in Fine Arts (distinction)</w:t>
                  </w:r>
                </w:p>
                <w:p>
                  <w:pPr>
                    <w:pStyle w:val="style0"/>
                    <w:spacing w:after="0" w:lineRule="auto" w:line="240"/>
                    <w:rPr/>
                  </w:pPr>
                  <w:r>
                    <w:t>Punjab University Lahore Pakistan</w:t>
                  </w:r>
                </w:p>
                <w:p>
                  <w:pPr>
                    <w:pStyle w:val="style0"/>
                    <w:spacing w:after="0" w:lineRule="auto" w:line="240"/>
                    <w:rPr/>
                  </w:pPr>
                  <w:r>
                    <w:t>2011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u w:val="single"/>
                    </w:rPr>
                  </w:pPr>
                </w:p>
                <w:p>
                  <w:pPr>
                    <w:pStyle w:val="style0"/>
                    <w:spacing w:after="0"/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PROFESSIONAL EDUC</w:t>
                  </w:r>
                  <w:r>
                    <w:rPr>
                      <w:b/>
                      <w:bCs/>
                      <w:u w:val="single"/>
                    </w:rPr>
                    <w:t>ATION:</w:t>
                  </w:r>
                </w:p>
                <w:p>
                  <w:pPr>
                    <w:pStyle w:val="style0"/>
                    <w:spacing w:after="0"/>
                    <w:rPr/>
                  </w:pPr>
                  <w:r>
                    <w:t>Masters in Education</w:t>
                  </w:r>
                </w:p>
                <w:p>
                  <w:pPr>
                    <w:pStyle w:val="style0"/>
                    <w:spacing w:after="0"/>
                    <w:rPr/>
                  </w:pPr>
                  <w:r>
                    <w:t>Allama iqbal open university Islamabad</w:t>
                  </w:r>
                </w:p>
                <w:p>
                  <w:pPr>
                    <w:pStyle w:val="style0"/>
                    <w:spacing w:after="0"/>
                    <w:rPr/>
                  </w:pPr>
                  <w:r>
                    <w:t>2016</w:t>
                  </w:r>
                </w:p>
                <w:p>
                  <w:pPr>
                    <w:pStyle w:val="style0"/>
                    <w:spacing w:after="0"/>
                    <w:rPr/>
                  </w:pP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SKILLS: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Creativity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Time managements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Leadership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Decision making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Computer literate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Self reliance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Ability to work under pressure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Ability to work in limited resources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Friendly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Flexible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Team oriented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Analytical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0"/>
                    <w:rPr/>
                  </w:pPr>
                  <w:r>
                    <w:t>Story writing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AWARDS</w:t>
                  </w:r>
                </w:p>
                <w:p>
                  <w:pPr>
                    <w:pStyle w:val="style179"/>
                    <w:numPr>
                      <w:ilvl w:val="0"/>
                      <w:numId w:val="3"/>
                    </w:numPr>
                    <w:spacing w:after="0"/>
                    <w:ind w:left="540" w:hanging="450"/>
                    <w:rPr/>
                  </w:pPr>
                  <w:r>
                    <w:rPr>
                      <w:sz w:val="20"/>
                      <w:szCs w:val="20"/>
                    </w:rPr>
                    <w:t>Best performance award 2023</w:t>
                  </w:r>
                </w:p>
                <w:p>
                  <w:pPr>
                    <w:pStyle w:val="style179"/>
                    <w:numPr>
                      <w:ilvl w:val="0"/>
                      <w:numId w:val="3"/>
                    </w:numPr>
                    <w:spacing w:after="0"/>
                    <w:ind w:left="540" w:hanging="450"/>
                    <w:rPr/>
                  </w:pPr>
                  <w:r>
                    <w:t>Best art coordinator award by HRCA and CATSO international (2022, 2023, 2024)</w:t>
                  </w:r>
                </w:p>
                <w:p>
                  <w:pPr>
                    <w:pStyle w:val="style179"/>
                    <w:numPr>
                      <w:ilvl w:val="0"/>
                      <w:numId w:val="3"/>
                    </w:numPr>
                    <w:spacing w:after="0"/>
                    <w:ind w:left="540" w:hanging="450"/>
                    <w:rPr/>
                  </w:pPr>
                  <w:r>
                    <w:t xml:space="preserve">Best </w:t>
                  </w:r>
                  <w:r>
                    <w:t>A</w:t>
                  </w:r>
                  <w:r>
                    <w:t xml:space="preserve">rt teacher </w:t>
                  </w:r>
                  <w:r>
                    <w:t xml:space="preserve"> Award </w:t>
                  </w:r>
                  <w:r>
                    <w:t>2014</w:t>
                  </w:r>
                </w:p>
                <w:p>
                  <w:pPr>
                    <w:pStyle w:val="style179"/>
                    <w:numPr>
                      <w:ilvl w:val="0"/>
                      <w:numId w:val="3"/>
                    </w:numPr>
                    <w:spacing w:after="0"/>
                    <w:ind w:left="540" w:hanging="450"/>
                    <w:rPr/>
                  </w:pPr>
                  <w:r>
                    <w:t>Distinction in Punjab university</w:t>
                  </w:r>
                </w:p>
                <w:p>
                  <w:pPr>
                    <w:pStyle w:val="style179"/>
                    <w:numPr>
                      <w:ilvl w:val="0"/>
                      <w:numId w:val="3"/>
                    </w:numPr>
                    <w:spacing w:after="0"/>
                    <w:ind w:left="540" w:hanging="450"/>
                    <w:rPr/>
                  </w:pPr>
                  <w:r>
                    <w:t>Subject prize in Fine Arts 2009</w:t>
                  </w:r>
                  <w:r>
                    <w:t xml:space="preserve"> </w:t>
                  </w:r>
                </w:p>
                <w:p>
                  <w:pPr>
                    <w:pStyle w:val="style0"/>
                    <w:spacing w:after="0"/>
                    <w:ind w:left="9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LANGUAGES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:</w:t>
                  </w:r>
                </w:p>
                <w:p>
                  <w:pPr>
                    <w:pStyle w:val="style179"/>
                    <w:numPr>
                      <w:ilvl w:val="0"/>
                      <w:numId w:val="4"/>
                    </w:numPr>
                    <w:spacing w:after="0"/>
                    <w:ind w:left="540" w:hanging="450"/>
                    <w:rPr/>
                  </w:pPr>
                  <w:r>
                    <w:t>English</w:t>
                  </w:r>
                </w:p>
                <w:p>
                  <w:pPr>
                    <w:pStyle w:val="style179"/>
                    <w:numPr>
                      <w:ilvl w:val="0"/>
                      <w:numId w:val="4"/>
                    </w:numPr>
                    <w:spacing w:after="0"/>
                    <w:ind w:left="540" w:hanging="450"/>
                    <w:rPr/>
                  </w:pPr>
                  <w:r>
                    <w:t>Urdu</w:t>
                  </w:r>
                </w:p>
              </w:txbxContent>
            </v:textbox>
          </v:rect>
        </w:pict>
      </w:r>
      <w:r>
        <w:rPr>
          <w:rFonts w:ascii="Arial Black" w:hAnsi="Arial Black"/>
          <w:b/>
          <w:bCs/>
          <w:noProof/>
          <w:sz w:val="44"/>
          <w:szCs w:val="44"/>
        </w:rPr>
        <w:pict>
          <v:rect id="1029" stroked="t" style="position:absolute;margin-left:183.75pt;margin-top:77.55pt;width:367.5pt;height:609.0pt;z-index:5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CAREER OBJECTIVE:</w:t>
                  </w:r>
                </w:p>
                <w:p>
                  <w:pPr>
                    <w:pStyle w:val="style179"/>
                    <w:numPr>
                      <w:ilvl w:val="0"/>
                      <w:numId w:val="6"/>
                    </w:numPr>
                    <w:spacing w:after="0"/>
                    <w:ind w:left="450"/>
                    <w:rPr/>
                  </w:pPr>
                  <w:r>
                    <w:t>Dedicated and passionate Art Teacher and Lecturer in Fine Arts with over</w:t>
                  </w:r>
                  <w:r>
                    <w:t xml:space="preserve"> more than 10</w:t>
                  </w:r>
                  <w:r>
                    <w:t xml:space="preserve"> years of experience in nurturing creativity and artistic skills in students of all ages.</w:t>
                  </w:r>
                </w:p>
                <w:p>
                  <w:pPr>
                    <w:pStyle w:val="style179"/>
                    <w:numPr>
                      <w:ilvl w:val="0"/>
                      <w:numId w:val="6"/>
                    </w:numPr>
                    <w:spacing w:after="0"/>
                    <w:ind w:left="450"/>
                    <w:rPr/>
                  </w:pPr>
                  <w:r>
                    <w:t xml:space="preserve">Committed to providing a stimulating and inclusive learning environment that encourages artistic exploration and personal growth. </w:t>
                  </w:r>
                </w:p>
                <w:p>
                  <w:pPr>
                    <w:pStyle w:val="style179"/>
                    <w:numPr>
                      <w:ilvl w:val="0"/>
                      <w:numId w:val="6"/>
                    </w:numPr>
                    <w:spacing w:after="0"/>
                    <w:ind w:left="450"/>
                    <w:rPr/>
                  </w:pPr>
                  <w:r>
                    <w:t>Seeking to leverage my expertise in art education, curriculum development, and student mentorship to inspire the next generation of artists.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u w:val="single"/>
                    </w:rPr>
                    <w:t>EXPERIENCE: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Lecturer 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In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 Fauji Foundation College New Lalazar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 since 2016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>Teach history of fine arts and practical projects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 xml:space="preserve">Class </w:t>
                  </w:r>
                  <w:r>
                    <w:t>in charge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 xml:space="preserve">Deal with parents 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>Maintain record of students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>Prepare students for different art competitions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>Organize art competition within  college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Paper setter and practical examiner federal board of intermediate and 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seconday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 education 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islamabad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 since 2019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Visiting faculty at Fatima Jinnah university 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( one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 semester)</w:t>
                  </w:r>
                </w:p>
                <w:p>
                  <w:pPr>
                    <w:pStyle w:val="style179"/>
                    <w:numPr>
                      <w:ilvl w:val="0"/>
                      <w:numId w:val="9"/>
                    </w:numPr>
                    <w:spacing w:after="0"/>
                    <w:rPr/>
                  </w:pPr>
                  <w:r>
                    <w:t>Teach history of world civilization and modern art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Mural painting in Serena hotel business bay with German firm GIZ 2021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Art teacher in Army public school fort road (2014-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2016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)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>Teach the drawing and painting to the students of middle wing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 xml:space="preserve">Deal with parents 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>Maintain record of students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>Prepare students for different art competitions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 xml:space="preserve">Decorate the classes and school </w:t>
                  </w:r>
                </w:p>
                <w:p>
                  <w:pPr>
                    <w:pStyle w:val="style179"/>
                    <w:numPr>
                      <w:ilvl w:val="0"/>
                      <w:numId w:val="8"/>
                    </w:numPr>
                    <w:spacing w:after="0"/>
                    <w:rPr/>
                  </w:pPr>
                  <w:r>
                    <w:t>Decorate stage for different events.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Visiting faculty at 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Foundation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 university 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( one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 semester)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 2013</w:t>
                  </w:r>
                </w:p>
                <w:p>
                  <w:pPr>
                    <w:pStyle w:val="style179"/>
                    <w:numPr>
                      <w:ilvl w:val="0"/>
                      <w:numId w:val="10"/>
                    </w:numPr>
                    <w:spacing w:after="0"/>
                    <w:rPr/>
                  </w:pPr>
                  <w:r>
                    <w:t xml:space="preserve">Teach history of </w:t>
                  </w:r>
                  <w:r>
                    <w:t>islamic</w:t>
                  </w:r>
                  <w:r>
                    <w:t xml:space="preserve"> art and architecture</w:t>
                  </w:r>
                </w:p>
                <w:p>
                  <w:pPr>
                    <w:pStyle w:val="style0"/>
                    <w:spacing w:after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Lecturer 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>In</w:t>
                  </w:r>
                  <w:r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 Govt Post Graduate College for women Satellite town 2012-2013</w:t>
                  </w:r>
                </w:p>
                <w:p>
                  <w:pPr>
                    <w:pStyle w:val="style179"/>
                    <w:numPr>
                      <w:ilvl w:val="0"/>
                      <w:numId w:val="10"/>
                    </w:numPr>
                    <w:spacing w:after="0"/>
                    <w:rPr/>
                  </w:pPr>
                  <w:r>
                    <w:t>Teach history and practical work to the stude</w:t>
                  </w:r>
                  <w:r>
                    <w:t>nts of master and BS level</w:t>
                  </w:r>
                </w:p>
                <w:p>
                  <w:pPr>
                    <w:pStyle w:val="style0"/>
                    <w:spacing w:after="0"/>
                    <w:rPr/>
                  </w:pPr>
                </w:p>
                <w:p>
                  <w:pPr>
                    <w:pStyle w:val="style0"/>
                    <w:spacing w:after="0"/>
                    <w:rPr/>
                  </w:pPr>
                </w:p>
                <w:p>
                  <w:pPr>
                    <w:pStyle w:val="style0"/>
                    <w:spacing w:after="0"/>
                    <w:rPr/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>ARTIST, LECTURER</w:t>
      </w:r>
      <w:r>
        <w:rPr>
          <w:b/>
          <w:bCs/>
          <w:sz w:val="28"/>
          <w:szCs w:val="28"/>
        </w:rPr>
        <w:t>, ART TEACHER, MURAL PAINTER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CCE2A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4CBEA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2AA9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3B0B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8B4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060B53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A67C8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87B49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5EEE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D96ED2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one page cv marryam sajid</Template>
  <TotalTime>2</TotalTime>
  <Words>338</Words>
  <Pages>1</Pages>
  <Characters>2000</Characters>
  <Application>WPS Office</Application>
  <DocSecurity>0</DocSecurity>
  <Paragraphs>73</Paragraphs>
  <ScaleCrop>false</ScaleCrop>
  <LinksUpToDate>false</LinksUpToDate>
  <CharactersWithSpaces>2281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2024-05-29T14:21:00Z</dcterms:created>
  <dc:creator>Home</dc:creator>
  <lastModifiedBy>Infinix X660C</lastModifiedBy>
  <dcterms:modified xsi:type="dcterms:W3CDTF">2025-05-16T04:09:17Z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8433317820b54ce682b02fd0c8c25966</vt:lpwstr>
  </property>
</Properties>
</file>