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CEBBD" w14:textId="77777777" w:rsidR="009C2411" w:rsidRPr="00602F69" w:rsidRDefault="00AB5A73" w:rsidP="009C2411">
      <w:pPr>
        <w:rPr>
          <w:sz w:val="18"/>
          <w:szCs w:val="20"/>
        </w:rPr>
      </w:pPr>
      <w:r w:rsidRPr="00602F69">
        <w:rPr>
          <w:noProof/>
          <w:sz w:val="18"/>
          <w:szCs w:val="20"/>
          <w:lang w:val="en-AU" w:eastAsia="en-AU"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 wp14:anchorId="62918493" wp14:editId="0397F504">
                <wp:simplePos x="0" y="0"/>
                <wp:positionH relativeFrom="column">
                  <wp:posOffset>-676275</wp:posOffset>
                </wp:positionH>
                <wp:positionV relativeFrom="paragraph">
                  <wp:posOffset>-571500</wp:posOffset>
                </wp:positionV>
                <wp:extent cx="7772400" cy="10058400"/>
                <wp:effectExtent l="0" t="0" r="0" b="0"/>
                <wp:wrapNone/>
                <wp:docPr id="3" name="Group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wps:wsp>
                        <wps:cNvPr id="1624173456" name="Rectangle 1" descr="Decorative"/>
                        <wps:cNvSpPr/>
                        <wps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alpha val="2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067490" name="Rounded Rectangle 2"/>
                        <wps:cNvSpPr/>
                        <wps:spPr>
                          <a:xfrm>
                            <a:off x="219075" y="219075"/>
                            <a:ext cx="7315200" cy="9601200"/>
                          </a:xfrm>
                          <a:prstGeom prst="roundRect">
                            <a:avLst>
                              <a:gd name="adj" fmla="val 2012"/>
                            </a:avLst>
                          </a:prstGeom>
                          <a:noFill/>
                          <a:ln w="285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4E0740" id="Group 3" o:spid="_x0000_s1026" alt="&quot;&quot;" style="position:absolute;margin-left:-53.25pt;margin-top:-45pt;width:612pt;height:11in;z-index:-251656192" coordsize="77724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">
                <v:rect id="Rectangle 1" o:spid="_x0000_s1027" alt="Decorative" style="position:absolute;width:77724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" fillcolor="#f5deb9 [3206]" stroked="f" strokeweight="1pt">
                  <v:fill opacity="13107f"/>
                </v:rect>
                <v:roundrect id="Rounded Rectangle 2" o:spid="_x0000_s1028" style="position:absolute;left:2190;top:2190;width:73152;height:96012;visibility:visible;mso-wrap-style:square;v-text-anchor:middle" arcsize="13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" filled="f" strokecolor="#bf1e00 [3204]" strokeweight="2.25pt">
                  <v:stroke joinstyle="miter"/>
                </v:roundrect>
                <w10:anchorlock/>
              </v:group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60"/>
        <w:gridCol w:w="270"/>
        <w:gridCol w:w="270"/>
        <w:gridCol w:w="180"/>
        <w:gridCol w:w="630"/>
        <w:gridCol w:w="2430"/>
        <w:gridCol w:w="270"/>
        <w:gridCol w:w="4770"/>
      </w:tblGrid>
      <w:tr w:rsidR="00AD0D32" w:rsidRPr="00602F69" w14:paraId="17BE34AB" w14:textId="77777777" w:rsidTr="00AD0D32">
        <w:trPr>
          <w:trHeight w:val="2880"/>
        </w:trPr>
        <w:tc>
          <w:tcPr>
            <w:tcW w:w="2610" w:type="dxa"/>
            <w:gridSpan w:val="5"/>
          </w:tcPr>
          <w:p w14:paraId="017CA282" w14:textId="5D6F6B62" w:rsidR="00AD0D32" w:rsidRPr="00602F69" w:rsidRDefault="009135AD" w:rsidP="00667329">
            <w:pPr>
              <w:rPr>
                <w:sz w:val="18"/>
                <w:szCs w:val="20"/>
              </w:rPr>
            </w:pPr>
            <w:r w:rsidRPr="009135AD">
              <w:rPr>
                <w:noProof/>
                <w:sz w:val="18"/>
                <w:szCs w:val="20"/>
                <w:lang w:val="en-AU" w:eastAsia="en-AU"/>
              </w:rPr>
              <w:drawing>
                <wp:inline distT="0" distB="0" distL="0" distR="0" wp14:anchorId="16778105" wp14:editId="65C6F670">
                  <wp:extent cx="1192570" cy="1174750"/>
                  <wp:effectExtent l="0" t="0" r="7620" b="6350"/>
                  <wp:docPr id="13060838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08389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631" cy="1185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0" w:type="dxa"/>
            <w:gridSpan w:val="3"/>
          </w:tcPr>
          <w:p w14:paraId="2572F779" w14:textId="06F37444" w:rsidR="00AD0D32" w:rsidRPr="00602F69" w:rsidRDefault="009135AD" w:rsidP="00AD0D32">
            <w:pPr>
              <w:pStyle w:val="Title"/>
              <w:spacing w:after="0"/>
              <w:rPr>
                <w:sz w:val="72"/>
                <w:szCs w:val="54"/>
              </w:rPr>
            </w:pPr>
            <w:r>
              <w:rPr>
                <w:sz w:val="72"/>
                <w:szCs w:val="54"/>
              </w:rPr>
              <w:t>Sadia Zahoor</w:t>
            </w:r>
          </w:p>
          <w:p w14:paraId="468C90CF" w14:textId="7A614CCC" w:rsidR="00AD0D32" w:rsidRPr="00602F69" w:rsidRDefault="007667DB" w:rsidP="00526631">
            <w:pPr>
              <w:pStyle w:val="Subtitle"/>
              <w:rPr>
                <w:sz w:val="22"/>
                <w:szCs w:val="20"/>
              </w:rPr>
            </w:pPr>
            <w:r w:rsidRPr="00602F69">
              <w:rPr>
                <w:sz w:val="22"/>
                <w:szCs w:val="20"/>
              </w:rPr>
              <w:t>Islamabad</w:t>
            </w:r>
            <w:r w:rsidR="00AD0D32" w:rsidRPr="00602F69">
              <w:rPr>
                <w:sz w:val="22"/>
                <w:szCs w:val="20"/>
              </w:rPr>
              <w:t xml:space="preserve"> | </w:t>
            </w:r>
            <w:r w:rsidRPr="00602F69">
              <w:rPr>
                <w:sz w:val="22"/>
                <w:szCs w:val="20"/>
              </w:rPr>
              <w:t>3155582891</w:t>
            </w:r>
            <w:r w:rsidR="00AD0D32" w:rsidRPr="00602F69">
              <w:rPr>
                <w:sz w:val="22"/>
                <w:szCs w:val="20"/>
              </w:rPr>
              <w:t xml:space="preserve"> | </w:t>
            </w:r>
            <w:r w:rsidRPr="00602F69">
              <w:rPr>
                <w:sz w:val="22"/>
                <w:szCs w:val="20"/>
              </w:rPr>
              <w:t>sadiaakhann05@gmail.com</w:t>
            </w:r>
            <w:r w:rsidR="00AD0D32" w:rsidRPr="00602F69">
              <w:rPr>
                <w:sz w:val="22"/>
                <w:szCs w:val="20"/>
              </w:rPr>
              <w:t xml:space="preserve"> | </w:t>
            </w:r>
          </w:p>
          <w:p w14:paraId="199C2EDB" w14:textId="0FDEEEA8" w:rsidR="00AD0D32" w:rsidRPr="00602F69" w:rsidRDefault="007667DB" w:rsidP="00DE759B">
            <w:pPr>
              <w:rPr>
                <w:sz w:val="18"/>
                <w:szCs w:val="20"/>
              </w:rPr>
            </w:pPr>
            <w:r w:rsidRPr="00602F69">
              <w:rPr>
                <w:sz w:val="18"/>
                <w:szCs w:val="20"/>
              </w:rPr>
              <w:t xml:space="preserve">I am passionate person who loves to observe and play with different technologies. I am looking forward </w:t>
            </w:r>
            <w:proofErr w:type="gramStart"/>
            <w:r w:rsidRPr="00602F69">
              <w:rPr>
                <w:sz w:val="18"/>
                <w:szCs w:val="20"/>
              </w:rPr>
              <w:t>for</w:t>
            </w:r>
            <w:proofErr w:type="gramEnd"/>
            <w:r w:rsidRPr="00602F69">
              <w:rPr>
                <w:sz w:val="18"/>
                <w:szCs w:val="20"/>
              </w:rPr>
              <w:t xml:space="preserve"> </w:t>
            </w:r>
            <w:r w:rsidRPr="00602F69">
              <w:rPr>
                <w:sz w:val="18"/>
                <w:szCs w:val="20"/>
              </w:rPr>
              <w:t>problem</w:t>
            </w:r>
            <w:r w:rsidRPr="00602F69">
              <w:rPr>
                <w:sz w:val="18"/>
                <w:szCs w:val="20"/>
              </w:rPr>
              <w:t xml:space="preserve"> solving and creative ideas that promote innovation. I am always motivated to learn and teach. I am ready to explore, where I will be subjected to new developmental areas with friendly environment for learning and emerging of my own personality with professionals and in time work. A challenging career skill in a dynamic and progressive organization to utilize and </w:t>
            </w:r>
            <w:r w:rsidRPr="00602F69">
              <w:rPr>
                <w:sz w:val="18"/>
                <w:szCs w:val="20"/>
              </w:rPr>
              <w:t>enhance</w:t>
            </w:r>
            <w:r w:rsidRPr="00602F69">
              <w:rPr>
                <w:sz w:val="18"/>
                <w:szCs w:val="20"/>
              </w:rPr>
              <w:t xml:space="preserve"> my qualification skills and abilities and wants to do something that can help to explore my career.</w:t>
            </w:r>
          </w:p>
        </w:tc>
      </w:tr>
      <w:tr w:rsidR="00667329" w:rsidRPr="00602F69" w14:paraId="071C633D" w14:textId="77777777" w:rsidTr="00667329">
        <w:trPr>
          <w:trHeight w:val="900"/>
        </w:trPr>
        <w:tc>
          <w:tcPr>
            <w:tcW w:w="10080" w:type="dxa"/>
            <w:gridSpan w:val="8"/>
          </w:tcPr>
          <w:p w14:paraId="76F744EE" w14:textId="77777777" w:rsidR="00667329" w:rsidRPr="00602F69" w:rsidRDefault="00B4346A" w:rsidP="00667329">
            <w:pPr>
              <w:pStyle w:val="Heading1"/>
              <w:rPr>
                <w:sz w:val="40"/>
                <w:szCs w:val="30"/>
              </w:rPr>
            </w:pPr>
            <w:sdt>
              <w:sdtPr>
                <w:rPr>
                  <w:sz w:val="40"/>
                  <w:szCs w:val="30"/>
                </w:rPr>
                <w:id w:val="-1983300934"/>
                <w:placeholder>
                  <w:docPart w:val="1B6A86C67C444DCF88ACD359E5BD7E7D"/>
                </w:placeholder>
                <w:temporary/>
                <w:showingPlcHdr/>
                <w15:appearance w15:val="hidden"/>
              </w:sdtPr>
              <w:sdtEndPr/>
              <w:sdtContent>
                <w:r w:rsidR="00667329" w:rsidRPr="00602F69">
                  <w:rPr>
                    <w:sz w:val="40"/>
                    <w:szCs w:val="30"/>
                  </w:rPr>
                  <w:t>Experience</w:t>
                </w:r>
              </w:sdtContent>
            </w:sdt>
          </w:p>
        </w:tc>
      </w:tr>
      <w:tr w:rsidR="00667329" w:rsidRPr="00602F69" w14:paraId="23FE7F02" w14:textId="77777777" w:rsidTr="00667329">
        <w:trPr>
          <w:trHeight w:val="80"/>
        </w:trPr>
        <w:tc>
          <w:tcPr>
            <w:tcW w:w="1260" w:type="dxa"/>
            <w:vMerge w:val="restart"/>
          </w:tcPr>
          <w:p w14:paraId="6717C98A" w14:textId="09C4F040" w:rsidR="00667329" w:rsidRPr="00602F69" w:rsidRDefault="009135AD" w:rsidP="00667329">
            <w:pPr>
              <w:pStyle w:val="Heading3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06 MOnths</w:t>
            </w:r>
          </w:p>
          <w:p w14:paraId="169B9DAF" w14:textId="77777777" w:rsidR="00667329" w:rsidRPr="00602F69" w:rsidRDefault="00667329" w:rsidP="00EA62A2">
            <w:pPr>
              <w:rPr>
                <w:sz w:val="18"/>
                <w:szCs w:val="20"/>
              </w:rPr>
            </w:pPr>
          </w:p>
        </w:tc>
        <w:tc>
          <w:tcPr>
            <w:tcW w:w="540" w:type="dxa"/>
            <w:gridSpan w:val="2"/>
          </w:tcPr>
          <w:p w14:paraId="6AFD0149" w14:textId="77777777" w:rsidR="00667329" w:rsidRPr="00602F69" w:rsidRDefault="00667329" w:rsidP="00FC6625">
            <w:pPr>
              <w:jc w:val="center"/>
              <w:rPr>
                <w:sz w:val="18"/>
                <w:szCs w:val="20"/>
              </w:rPr>
            </w:pPr>
            <w:r w:rsidRPr="00602F69">
              <w:rPr>
                <w:noProof/>
                <w:sz w:val="18"/>
                <w:szCs w:val="20"/>
                <w:lang w:val="en-AU" w:eastAsia="en-AU"/>
              </w:rPr>
              <mc:AlternateContent>
                <mc:Choice Requires="wps">
                  <w:drawing>
                    <wp:inline distT="0" distB="0" distL="0" distR="0" wp14:anchorId="273BABDC" wp14:editId="373CECA4">
                      <wp:extent cx="137160" cy="137160"/>
                      <wp:effectExtent l="19050" t="19050" r="15240" b="15240"/>
                      <wp:docPr id="1225056726" name="Oval 1" descr="Decorativ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227F6EE" id="Oval 1" o:spid="_x0000_s1026" alt="Decorative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07274F00" w14:textId="77777777" w:rsidR="00667329" w:rsidRPr="00602F69" w:rsidRDefault="00667329" w:rsidP="00667329">
            <w:pPr>
              <w:rPr>
                <w:sz w:val="18"/>
                <w:szCs w:val="20"/>
              </w:rPr>
            </w:pPr>
          </w:p>
        </w:tc>
        <w:tc>
          <w:tcPr>
            <w:tcW w:w="8100" w:type="dxa"/>
            <w:gridSpan w:val="4"/>
            <w:vMerge w:val="restart"/>
          </w:tcPr>
          <w:p w14:paraId="0A0E61AF" w14:textId="007509B0" w:rsidR="00667329" w:rsidRPr="00602F69" w:rsidRDefault="007667DB" w:rsidP="00667329">
            <w:pPr>
              <w:pStyle w:val="Heading2"/>
              <w:rPr>
                <w:sz w:val="24"/>
                <w:szCs w:val="24"/>
              </w:rPr>
            </w:pPr>
            <w:r w:rsidRPr="00602F69">
              <w:rPr>
                <w:sz w:val="24"/>
                <w:szCs w:val="24"/>
              </w:rPr>
              <w:t>ZisCom Pvt Ltd</w:t>
            </w:r>
          </w:p>
          <w:p w14:paraId="0183054D" w14:textId="1FE34087" w:rsidR="007667DB" w:rsidRPr="00602F69" w:rsidRDefault="007667DB" w:rsidP="00DE759B">
            <w:pPr>
              <w:rPr>
                <w:sz w:val="18"/>
                <w:szCs w:val="20"/>
              </w:rPr>
            </w:pPr>
            <w:r w:rsidRPr="00602F69">
              <w:rPr>
                <w:sz w:val="18"/>
                <w:szCs w:val="20"/>
              </w:rPr>
              <w:t>Work</w:t>
            </w:r>
            <w:r w:rsidR="009135AD">
              <w:rPr>
                <w:sz w:val="18"/>
                <w:szCs w:val="20"/>
              </w:rPr>
              <w:t>ed</w:t>
            </w:r>
            <w:r w:rsidRPr="00602F69">
              <w:rPr>
                <w:sz w:val="18"/>
                <w:szCs w:val="20"/>
              </w:rPr>
              <w:t xml:space="preserve"> in Quality Assurance Team for UK Based project. </w:t>
            </w:r>
          </w:p>
          <w:p w14:paraId="7ED9420E" w14:textId="73B935C5" w:rsidR="007667DB" w:rsidRPr="00602F69" w:rsidRDefault="007667DB" w:rsidP="00DE759B">
            <w:pPr>
              <w:rPr>
                <w:sz w:val="18"/>
                <w:szCs w:val="20"/>
              </w:rPr>
            </w:pPr>
            <w:r w:rsidRPr="00602F69">
              <w:rPr>
                <w:sz w:val="18"/>
                <w:szCs w:val="20"/>
              </w:rPr>
              <w:t xml:space="preserve">Managing multiple </w:t>
            </w:r>
            <w:r w:rsidRPr="00602F69">
              <w:rPr>
                <w:sz w:val="18"/>
                <w:szCs w:val="20"/>
              </w:rPr>
              <w:t>tasks</w:t>
            </w:r>
            <w:r w:rsidRPr="00602F69">
              <w:rPr>
                <w:sz w:val="18"/>
                <w:szCs w:val="20"/>
              </w:rPr>
              <w:t xml:space="preserve"> to assure customer provided information. </w:t>
            </w:r>
          </w:p>
          <w:p w14:paraId="7F75C923" w14:textId="77777777" w:rsidR="007667DB" w:rsidRPr="00602F69" w:rsidRDefault="007667DB" w:rsidP="00DE759B">
            <w:pPr>
              <w:rPr>
                <w:sz w:val="18"/>
                <w:szCs w:val="20"/>
              </w:rPr>
            </w:pPr>
            <w:r w:rsidRPr="00602F69">
              <w:rPr>
                <w:sz w:val="18"/>
                <w:szCs w:val="20"/>
              </w:rPr>
              <w:t>Also worked in Provisioning Team to Cross check customer provided information through multiple portals.</w:t>
            </w:r>
          </w:p>
          <w:p w14:paraId="53D21DFA" w14:textId="3BC5CAF0" w:rsidR="00667329" w:rsidRPr="00602F69" w:rsidRDefault="007667DB" w:rsidP="00DE759B">
            <w:pPr>
              <w:rPr>
                <w:sz w:val="18"/>
                <w:szCs w:val="20"/>
              </w:rPr>
            </w:pPr>
            <w:r w:rsidRPr="00602F69">
              <w:rPr>
                <w:sz w:val="18"/>
                <w:szCs w:val="20"/>
              </w:rPr>
              <w:t>Transforming data into graphical and presentation form.</w:t>
            </w:r>
          </w:p>
          <w:p w14:paraId="22369BAA" w14:textId="74B25365" w:rsidR="007667DB" w:rsidRPr="00602F69" w:rsidRDefault="007667DB" w:rsidP="00DE759B">
            <w:pPr>
              <w:rPr>
                <w:sz w:val="18"/>
                <w:szCs w:val="20"/>
              </w:rPr>
            </w:pPr>
          </w:p>
        </w:tc>
      </w:tr>
      <w:tr w:rsidR="00667329" w:rsidRPr="00602F69" w14:paraId="2062503A" w14:textId="77777777" w:rsidTr="00667329">
        <w:trPr>
          <w:trHeight w:val="900"/>
        </w:trPr>
        <w:tc>
          <w:tcPr>
            <w:tcW w:w="1260" w:type="dxa"/>
            <w:vMerge/>
          </w:tcPr>
          <w:p w14:paraId="755B36AE" w14:textId="77777777" w:rsidR="00667329" w:rsidRPr="00602F69" w:rsidRDefault="00667329" w:rsidP="00EA62A2">
            <w:pPr>
              <w:pStyle w:val="Heading2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474DB1F0" w14:textId="77777777" w:rsidR="00667329" w:rsidRPr="00602F69" w:rsidRDefault="00667329" w:rsidP="00EA62A2">
            <w:pPr>
              <w:rPr>
                <w:noProof/>
                <w:sz w:val="18"/>
                <w:szCs w:val="20"/>
                <w:lang w:val="en-AU"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0AB0206E" w14:textId="77777777" w:rsidR="00667329" w:rsidRPr="00602F69" w:rsidRDefault="00667329" w:rsidP="009C2411">
            <w:pPr>
              <w:rPr>
                <w:sz w:val="18"/>
                <w:szCs w:val="20"/>
              </w:rPr>
            </w:pPr>
          </w:p>
        </w:tc>
        <w:tc>
          <w:tcPr>
            <w:tcW w:w="180" w:type="dxa"/>
          </w:tcPr>
          <w:p w14:paraId="21D8C014" w14:textId="77777777" w:rsidR="00667329" w:rsidRPr="00602F69" w:rsidRDefault="00667329" w:rsidP="00DE759B">
            <w:pPr>
              <w:rPr>
                <w:sz w:val="18"/>
                <w:szCs w:val="20"/>
              </w:rPr>
            </w:pPr>
          </w:p>
        </w:tc>
        <w:tc>
          <w:tcPr>
            <w:tcW w:w="8100" w:type="dxa"/>
            <w:gridSpan w:val="4"/>
            <w:vMerge/>
          </w:tcPr>
          <w:p w14:paraId="134D87E0" w14:textId="77777777" w:rsidR="00667329" w:rsidRPr="00602F69" w:rsidRDefault="00667329" w:rsidP="00EA62A2">
            <w:pPr>
              <w:pStyle w:val="Heading2"/>
              <w:rPr>
                <w:sz w:val="24"/>
                <w:szCs w:val="24"/>
              </w:rPr>
            </w:pPr>
          </w:p>
        </w:tc>
      </w:tr>
      <w:tr w:rsidR="00667329" w:rsidRPr="00602F69" w14:paraId="34350FA5" w14:textId="77777777" w:rsidTr="00667329">
        <w:trPr>
          <w:trHeight w:val="117"/>
        </w:trPr>
        <w:tc>
          <w:tcPr>
            <w:tcW w:w="1260" w:type="dxa"/>
            <w:vMerge w:val="restart"/>
          </w:tcPr>
          <w:p w14:paraId="39B9C059" w14:textId="6130EBE5" w:rsidR="00667329" w:rsidRPr="00602F69" w:rsidRDefault="00B4346A" w:rsidP="00667329">
            <w:pPr>
              <w:pStyle w:val="Heading3"/>
              <w:rPr>
                <w:sz w:val="18"/>
                <w:szCs w:val="22"/>
              </w:rPr>
            </w:pPr>
            <w:sdt>
              <w:sdtPr>
                <w:rPr>
                  <w:sz w:val="18"/>
                  <w:szCs w:val="22"/>
                </w:rPr>
                <w:id w:val="1948647176"/>
                <w:placeholder>
                  <w:docPart w:val="F7E695720A0C486C8E2DF7B646D3C049"/>
                </w:placeholder>
                <w15:appearance w15:val="hidden"/>
              </w:sdtPr>
              <w:sdtEndPr/>
              <w:sdtContent>
                <w:r w:rsidR="009135AD">
                  <w:rPr>
                    <w:sz w:val="18"/>
                    <w:szCs w:val="22"/>
                  </w:rPr>
                  <w:t>09 Months</w:t>
                </w:r>
              </w:sdtContent>
            </w:sdt>
            <w:r w:rsidR="00457AA3" w:rsidRPr="00602F69">
              <w:rPr>
                <w:sz w:val="18"/>
                <w:szCs w:val="22"/>
              </w:rPr>
              <w:t xml:space="preserve"> </w:t>
            </w:r>
          </w:p>
          <w:p w14:paraId="089CE435" w14:textId="77777777" w:rsidR="007667DB" w:rsidRPr="00602F69" w:rsidRDefault="007667DB" w:rsidP="00667329">
            <w:pPr>
              <w:pStyle w:val="Heading3"/>
              <w:rPr>
                <w:sz w:val="18"/>
                <w:szCs w:val="22"/>
              </w:rPr>
            </w:pPr>
          </w:p>
          <w:p w14:paraId="376939C0" w14:textId="77777777" w:rsidR="007667DB" w:rsidRPr="00602F69" w:rsidRDefault="007667DB" w:rsidP="00667329">
            <w:pPr>
              <w:pStyle w:val="Heading3"/>
              <w:rPr>
                <w:sz w:val="18"/>
                <w:szCs w:val="22"/>
              </w:rPr>
            </w:pPr>
          </w:p>
          <w:p w14:paraId="5D9AA185" w14:textId="77777777" w:rsidR="007667DB" w:rsidRPr="00602F69" w:rsidRDefault="007667DB" w:rsidP="00667329">
            <w:pPr>
              <w:pStyle w:val="Heading3"/>
              <w:rPr>
                <w:sz w:val="18"/>
                <w:szCs w:val="22"/>
              </w:rPr>
            </w:pPr>
          </w:p>
          <w:p w14:paraId="1AA03951" w14:textId="77777777" w:rsidR="007667DB" w:rsidRPr="00602F69" w:rsidRDefault="007667DB" w:rsidP="00667329">
            <w:pPr>
              <w:pStyle w:val="Heading3"/>
              <w:rPr>
                <w:sz w:val="18"/>
                <w:szCs w:val="22"/>
              </w:rPr>
            </w:pPr>
          </w:p>
          <w:p w14:paraId="5E5BF1C0" w14:textId="77777777" w:rsidR="007667DB" w:rsidRPr="00602F69" w:rsidRDefault="007667DB" w:rsidP="00667329">
            <w:pPr>
              <w:pStyle w:val="Heading3"/>
              <w:rPr>
                <w:sz w:val="18"/>
                <w:szCs w:val="22"/>
              </w:rPr>
            </w:pPr>
          </w:p>
          <w:p w14:paraId="6D2A4C54" w14:textId="77777777" w:rsidR="007667DB" w:rsidRPr="00602F69" w:rsidRDefault="007667DB" w:rsidP="00667329">
            <w:pPr>
              <w:pStyle w:val="Heading3"/>
              <w:rPr>
                <w:sz w:val="18"/>
                <w:szCs w:val="22"/>
              </w:rPr>
            </w:pPr>
          </w:p>
          <w:p w14:paraId="5F386625" w14:textId="77777777" w:rsidR="007667DB" w:rsidRPr="00602F69" w:rsidRDefault="007667DB" w:rsidP="00667329">
            <w:pPr>
              <w:pStyle w:val="Heading3"/>
              <w:rPr>
                <w:sz w:val="18"/>
                <w:szCs w:val="22"/>
              </w:rPr>
            </w:pPr>
          </w:p>
          <w:p w14:paraId="2EDB65FD" w14:textId="77777777" w:rsidR="007667DB" w:rsidRPr="00602F69" w:rsidRDefault="007667DB" w:rsidP="00667329">
            <w:pPr>
              <w:pStyle w:val="Heading3"/>
              <w:rPr>
                <w:sz w:val="18"/>
                <w:szCs w:val="22"/>
              </w:rPr>
            </w:pPr>
          </w:p>
          <w:p w14:paraId="2490993A" w14:textId="77777777" w:rsidR="007667DB" w:rsidRPr="00602F69" w:rsidRDefault="007667DB" w:rsidP="00667329">
            <w:pPr>
              <w:pStyle w:val="Heading3"/>
              <w:rPr>
                <w:sz w:val="18"/>
                <w:szCs w:val="22"/>
              </w:rPr>
            </w:pPr>
          </w:p>
          <w:p w14:paraId="3D2AD6CC" w14:textId="77777777" w:rsidR="007667DB" w:rsidRPr="00602F69" w:rsidRDefault="007667DB" w:rsidP="00667329">
            <w:pPr>
              <w:pStyle w:val="Heading3"/>
              <w:rPr>
                <w:sz w:val="18"/>
                <w:szCs w:val="22"/>
              </w:rPr>
            </w:pPr>
          </w:p>
          <w:p w14:paraId="52E6A91D" w14:textId="06477F77" w:rsidR="007667DB" w:rsidRPr="00602F69" w:rsidRDefault="009135AD" w:rsidP="00667329">
            <w:pPr>
              <w:pStyle w:val="Heading3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06 Months</w:t>
            </w:r>
          </w:p>
          <w:p w14:paraId="0DBF7CDA" w14:textId="77777777" w:rsidR="007667DB" w:rsidRPr="00602F69" w:rsidRDefault="007667DB" w:rsidP="00667329">
            <w:pPr>
              <w:pStyle w:val="Heading3"/>
              <w:rPr>
                <w:sz w:val="18"/>
                <w:szCs w:val="22"/>
              </w:rPr>
            </w:pPr>
          </w:p>
          <w:p w14:paraId="76AC8F38" w14:textId="77777777" w:rsidR="007667DB" w:rsidRPr="00602F69" w:rsidRDefault="007667DB" w:rsidP="00667329">
            <w:pPr>
              <w:pStyle w:val="Heading3"/>
              <w:rPr>
                <w:sz w:val="18"/>
                <w:szCs w:val="22"/>
              </w:rPr>
            </w:pPr>
          </w:p>
        </w:tc>
        <w:tc>
          <w:tcPr>
            <w:tcW w:w="540" w:type="dxa"/>
            <w:gridSpan w:val="2"/>
          </w:tcPr>
          <w:p w14:paraId="54FF427E" w14:textId="77777777" w:rsidR="00667329" w:rsidRPr="00602F69" w:rsidRDefault="00667329" w:rsidP="00667329">
            <w:pPr>
              <w:jc w:val="center"/>
              <w:rPr>
                <w:sz w:val="18"/>
                <w:szCs w:val="20"/>
              </w:rPr>
            </w:pPr>
            <w:r w:rsidRPr="00602F69">
              <w:rPr>
                <w:noProof/>
                <w:sz w:val="18"/>
                <w:szCs w:val="20"/>
                <w:lang w:val="en-AU" w:eastAsia="en-AU"/>
              </w:rPr>
              <mc:AlternateContent>
                <mc:Choice Requires="wps">
                  <w:drawing>
                    <wp:inline distT="0" distB="0" distL="0" distR="0" wp14:anchorId="374F21A0" wp14:editId="71C9CCFD">
                      <wp:extent cx="137160" cy="137160"/>
                      <wp:effectExtent l="19050" t="19050" r="15240" b="15240"/>
                      <wp:docPr id="1" name="Oval 1" descr="Decorativ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62C2C20" id="Oval 1" o:spid="_x0000_s1026" alt="Decorative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5FA6AC05" w14:textId="77777777" w:rsidR="00667329" w:rsidRPr="00602F69" w:rsidRDefault="00667329" w:rsidP="00667329">
            <w:pPr>
              <w:rPr>
                <w:sz w:val="18"/>
                <w:szCs w:val="20"/>
              </w:rPr>
            </w:pPr>
          </w:p>
        </w:tc>
        <w:tc>
          <w:tcPr>
            <w:tcW w:w="8100" w:type="dxa"/>
            <w:gridSpan w:val="4"/>
            <w:vMerge w:val="restart"/>
          </w:tcPr>
          <w:p w14:paraId="18222A43" w14:textId="50B1FA1B" w:rsidR="00667329" w:rsidRPr="00602F69" w:rsidRDefault="007667DB" w:rsidP="007667DB">
            <w:pPr>
              <w:pStyle w:val="Heading2"/>
              <w:rPr>
                <w:sz w:val="24"/>
                <w:szCs w:val="24"/>
              </w:rPr>
            </w:pPr>
            <w:r w:rsidRPr="00602F69">
              <w:rPr>
                <w:sz w:val="24"/>
                <w:szCs w:val="24"/>
              </w:rPr>
              <w:t>JazzCash (</w:t>
            </w:r>
            <w:r w:rsidR="009135AD">
              <w:rPr>
                <w:sz w:val="24"/>
                <w:szCs w:val="24"/>
              </w:rPr>
              <w:t>Merchant &amp; Agent Acquisition- HRPSP)</w:t>
            </w:r>
          </w:p>
          <w:p w14:paraId="583B1C17" w14:textId="33732F68" w:rsidR="007667DB" w:rsidRPr="00602F69" w:rsidRDefault="007667DB" w:rsidP="007667DB">
            <w:pPr>
              <w:rPr>
                <w:sz w:val="18"/>
                <w:szCs w:val="20"/>
              </w:rPr>
            </w:pPr>
            <w:r w:rsidRPr="00602F69">
              <w:rPr>
                <w:sz w:val="18"/>
                <w:szCs w:val="20"/>
              </w:rPr>
              <w:t>Compliance &amp; Operations Management: Managed agent registrations and operational support within the JazzCash platform.</w:t>
            </w:r>
          </w:p>
          <w:p w14:paraId="6EB18DB2" w14:textId="7F9287DD" w:rsidR="007667DB" w:rsidRPr="007667DB" w:rsidRDefault="007667DB" w:rsidP="007667DB">
            <w:pPr>
              <w:rPr>
                <w:sz w:val="18"/>
                <w:szCs w:val="20"/>
              </w:rPr>
            </w:pPr>
            <w:r w:rsidRPr="007667DB">
              <w:rPr>
                <w:sz w:val="18"/>
                <w:szCs w:val="20"/>
              </w:rPr>
              <w:t>Data Integrity &amp; Verification: Scrutinized and verified daily account registration data for compliance and accuracy.</w:t>
            </w:r>
          </w:p>
          <w:p w14:paraId="2C95E2B9" w14:textId="3EF746D8" w:rsidR="007667DB" w:rsidRPr="007667DB" w:rsidRDefault="007667DB" w:rsidP="007667DB">
            <w:pPr>
              <w:rPr>
                <w:sz w:val="18"/>
                <w:szCs w:val="20"/>
              </w:rPr>
            </w:pPr>
            <w:r w:rsidRPr="007667DB">
              <w:rPr>
                <w:sz w:val="18"/>
                <w:szCs w:val="20"/>
              </w:rPr>
              <w:t>Account Lifecycle Management: Executed critical actions (freezing/suspension) via the Compliance Processing System (CPS).</w:t>
            </w:r>
          </w:p>
          <w:p w14:paraId="0D278CD5" w14:textId="79EC7777" w:rsidR="007667DB" w:rsidRPr="00602F69" w:rsidRDefault="007667DB" w:rsidP="007667DB">
            <w:pPr>
              <w:rPr>
                <w:sz w:val="18"/>
                <w:szCs w:val="20"/>
              </w:rPr>
            </w:pPr>
            <w:r w:rsidRPr="007667DB">
              <w:rPr>
                <w:sz w:val="18"/>
                <w:szCs w:val="20"/>
              </w:rPr>
              <w:t>Workflow &amp; Resolution: Handled account approvals and discrepancy resolution using the Compliance Management System (CMS).</w:t>
            </w:r>
          </w:p>
          <w:p w14:paraId="6C146ED4" w14:textId="77777777" w:rsidR="007667DB" w:rsidRPr="00602F69" w:rsidRDefault="007667DB" w:rsidP="007667DB">
            <w:pPr>
              <w:rPr>
                <w:sz w:val="18"/>
                <w:szCs w:val="20"/>
              </w:rPr>
            </w:pPr>
          </w:p>
          <w:p w14:paraId="6C2D162B" w14:textId="324B0B5E" w:rsidR="007667DB" w:rsidRPr="009135AD" w:rsidRDefault="007667DB" w:rsidP="009135AD">
            <w:pPr>
              <w:pStyle w:val="Heading2"/>
              <w:rPr>
                <w:sz w:val="24"/>
                <w:szCs w:val="24"/>
              </w:rPr>
            </w:pPr>
            <w:r w:rsidRPr="00602F69">
              <w:rPr>
                <w:sz w:val="24"/>
                <w:szCs w:val="24"/>
              </w:rPr>
              <w:t>Mobilink Microfinance Bank</w:t>
            </w:r>
          </w:p>
          <w:p w14:paraId="1820F9B1" w14:textId="3D48C60F" w:rsidR="007667DB" w:rsidRPr="00602F69" w:rsidRDefault="007667DB" w:rsidP="007667DB">
            <w:pPr>
              <w:rPr>
                <w:sz w:val="18"/>
                <w:szCs w:val="20"/>
              </w:rPr>
            </w:pPr>
            <w:r w:rsidRPr="00602F69">
              <w:rPr>
                <w:sz w:val="18"/>
                <w:szCs w:val="20"/>
              </w:rPr>
              <w:t xml:space="preserve">Activities of </w:t>
            </w:r>
            <w:r w:rsidR="009135AD">
              <w:rPr>
                <w:sz w:val="18"/>
                <w:szCs w:val="20"/>
              </w:rPr>
              <w:t xml:space="preserve">all onboarding related work </w:t>
            </w:r>
            <w:r w:rsidRPr="00602F69">
              <w:rPr>
                <w:sz w:val="18"/>
                <w:szCs w:val="20"/>
              </w:rPr>
              <w:t xml:space="preserve">in </w:t>
            </w:r>
            <w:r w:rsidR="009135AD" w:rsidRPr="00602F69">
              <w:rPr>
                <w:sz w:val="18"/>
                <w:szCs w:val="20"/>
              </w:rPr>
              <w:t>JazzCash</w:t>
            </w:r>
            <w:r w:rsidRPr="00602F69">
              <w:rPr>
                <w:sz w:val="18"/>
                <w:szCs w:val="20"/>
              </w:rPr>
              <w:t xml:space="preserve"> that involve registrations and operat</w:t>
            </w:r>
            <w:r w:rsidR="009135AD">
              <w:rPr>
                <w:sz w:val="18"/>
                <w:szCs w:val="20"/>
              </w:rPr>
              <w:t>ions</w:t>
            </w:r>
          </w:p>
          <w:p w14:paraId="7A8B53F6" w14:textId="18BE01E1" w:rsidR="007667DB" w:rsidRPr="00602F69" w:rsidRDefault="007667DB" w:rsidP="007667DB">
            <w:pPr>
              <w:rPr>
                <w:sz w:val="18"/>
                <w:szCs w:val="20"/>
              </w:rPr>
            </w:pPr>
            <w:r w:rsidRPr="00602F69">
              <w:rPr>
                <w:sz w:val="18"/>
                <w:szCs w:val="20"/>
              </w:rPr>
              <w:t xml:space="preserve">Scrutiny of data registered </w:t>
            </w:r>
            <w:r w:rsidR="009135AD">
              <w:rPr>
                <w:sz w:val="18"/>
                <w:szCs w:val="20"/>
              </w:rPr>
              <w:t xml:space="preserve">through different </w:t>
            </w:r>
            <w:r w:rsidRPr="00602F69">
              <w:rPr>
                <w:sz w:val="18"/>
                <w:szCs w:val="20"/>
              </w:rPr>
              <w:t>portal</w:t>
            </w:r>
            <w:r w:rsidR="009135AD">
              <w:rPr>
                <w:sz w:val="18"/>
                <w:szCs w:val="20"/>
              </w:rPr>
              <w:t>s</w:t>
            </w:r>
            <w:r w:rsidRPr="00602F69">
              <w:rPr>
                <w:sz w:val="18"/>
                <w:szCs w:val="20"/>
              </w:rPr>
              <w:t xml:space="preserve">. </w:t>
            </w:r>
          </w:p>
          <w:p w14:paraId="7214D7F5" w14:textId="676EEF63" w:rsidR="007667DB" w:rsidRDefault="007667DB" w:rsidP="007667DB">
            <w:pPr>
              <w:rPr>
                <w:sz w:val="18"/>
                <w:szCs w:val="20"/>
              </w:rPr>
            </w:pPr>
            <w:r w:rsidRPr="00602F69">
              <w:rPr>
                <w:sz w:val="18"/>
                <w:szCs w:val="20"/>
              </w:rPr>
              <w:t>Registration of accounts in portal</w:t>
            </w:r>
            <w:r w:rsidR="009135AD">
              <w:rPr>
                <w:sz w:val="18"/>
                <w:szCs w:val="20"/>
              </w:rPr>
              <w:t xml:space="preserve"> for</w:t>
            </w:r>
            <w:r w:rsidRPr="00602F69">
              <w:rPr>
                <w:sz w:val="18"/>
                <w:szCs w:val="20"/>
              </w:rPr>
              <w:t xml:space="preserve"> organization account’s records.</w:t>
            </w:r>
          </w:p>
          <w:p w14:paraId="0116A41A" w14:textId="34EF19B9" w:rsidR="009135AD" w:rsidRDefault="009135AD" w:rsidP="007667D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Maintaining records on excels. Compiling data on daily Basis and prepare dashboards.</w:t>
            </w:r>
          </w:p>
          <w:p w14:paraId="15229B63" w14:textId="77777777" w:rsidR="009135AD" w:rsidRPr="007667DB" w:rsidRDefault="009135AD" w:rsidP="007667DB">
            <w:pPr>
              <w:rPr>
                <w:sz w:val="18"/>
                <w:szCs w:val="20"/>
              </w:rPr>
            </w:pPr>
          </w:p>
          <w:p w14:paraId="589055B6" w14:textId="244A5E77" w:rsidR="00667329" w:rsidRPr="00602F69" w:rsidRDefault="00667329" w:rsidP="007667DB">
            <w:pPr>
              <w:rPr>
                <w:sz w:val="18"/>
                <w:szCs w:val="20"/>
              </w:rPr>
            </w:pPr>
          </w:p>
        </w:tc>
      </w:tr>
      <w:tr w:rsidR="00667329" w:rsidRPr="00602F69" w14:paraId="503F9EA6" w14:textId="77777777" w:rsidTr="00667329">
        <w:trPr>
          <w:trHeight w:val="783"/>
        </w:trPr>
        <w:tc>
          <w:tcPr>
            <w:tcW w:w="1260" w:type="dxa"/>
            <w:vMerge/>
          </w:tcPr>
          <w:p w14:paraId="72A5EF53" w14:textId="77777777" w:rsidR="00667329" w:rsidRPr="00602F69" w:rsidRDefault="00667329" w:rsidP="00667329">
            <w:pPr>
              <w:pStyle w:val="Heading3"/>
              <w:rPr>
                <w:sz w:val="18"/>
                <w:szCs w:val="22"/>
              </w:rPr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62DB40CE" w14:textId="77777777" w:rsidR="00667329" w:rsidRPr="00602F69" w:rsidRDefault="00667329" w:rsidP="00EA62A2">
            <w:pPr>
              <w:rPr>
                <w:noProof/>
                <w:sz w:val="18"/>
                <w:szCs w:val="20"/>
                <w:lang w:val="en-AU"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10521035" w14:textId="77777777" w:rsidR="00667329" w:rsidRPr="00602F69" w:rsidRDefault="00667329" w:rsidP="009C2411">
            <w:pPr>
              <w:rPr>
                <w:sz w:val="18"/>
                <w:szCs w:val="20"/>
              </w:rPr>
            </w:pPr>
          </w:p>
        </w:tc>
        <w:tc>
          <w:tcPr>
            <w:tcW w:w="180" w:type="dxa"/>
          </w:tcPr>
          <w:p w14:paraId="37446DE9" w14:textId="77777777" w:rsidR="00667329" w:rsidRPr="00602F69" w:rsidRDefault="00667329" w:rsidP="00DE759B">
            <w:pPr>
              <w:rPr>
                <w:sz w:val="18"/>
                <w:szCs w:val="20"/>
              </w:rPr>
            </w:pPr>
          </w:p>
        </w:tc>
        <w:tc>
          <w:tcPr>
            <w:tcW w:w="8100" w:type="dxa"/>
            <w:gridSpan w:val="4"/>
            <w:vMerge/>
          </w:tcPr>
          <w:p w14:paraId="5739675F" w14:textId="77777777" w:rsidR="00667329" w:rsidRPr="00602F69" w:rsidRDefault="00667329" w:rsidP="00EA62A2">
            <w:pPr>
              <w:pStyle w:val="Heading2"/>
              <w:rPr>
                <w:sz w:val="24"/>
                <w:szCs w:val="24"/>
              </w:rPr>
            </w:pPr>
          </w:p>
        </w:tc>
      </w:tr>
      <w:tr w:rsidR="00AD0D32" w:rsidRPr="00602F69" w14:paraId="6BE249C9" w14:textId="77777777" w:rsidTr="00AD0D32">
        <w:trPr>
          <w:trHeight w:val="720"/>
        </w:trPr>
        <w:tc>
          <w:tcPr>
            <w:tcW w:w="10080" w:type="dxa"/>
            <w:gridSpan w:val="8"/>
          </w:tcPr>
          <w:p w14:paraId="33B618CD" w14:textId="77777777" w:rsidR="00AD0D32" w:rsidRPr="00602F69" w:rsidRDefault="00AD0D32" w:rsidP="00AD0D32">
            <w:pPr>
              <w:rPr>
                <w:sz w:val="18"/>
                <w:szCs w:val="20"/>
              </w:rPr>
            </w:pPr>
          </w:p>
        </w:tc>
      </w:tr>
      <w:tr w:rsidR="00667329" w:rsidRPr="00602F69" w14:paraId="19211088" w14:textId="77777777" w:rsidTr="00AD0D32">
        <w:trPr>
          <w:trHeight w:val="907"/>
        </w:trPr>
        <w:tc>
          <w:tcPr>
            <w:tcW w:w="10080" w:type="dxa"/>
            <w:gridSpan w:val="8"/>
          </w:tcPr>
          <w:p w14:paraId="633591A3" w14:textId="77777777" w:rsidR="00667329" w:rsidRPr="00602F69" w:rsidRDefault="00B4346A" w:rsidP="00AD0D32">
            <w:pPr>
              <w:pStyle w:val="Heading1"/>
              <w:rPr>
                <w:rFonts w:ascii="Gill Sans MT" w:eastAsiaTheme="minorHAnsi" w:hAnsi="Gill Sans MT" w:cstheme="minorBidi"/>
                <w:caps w:val="0"/>
                <w:color w:val="0B0402" w:themeColor="accent6" w:themeShade="1A"/>
                <w:spacing w:val="0"/>
                <w:sz w:val="18"/>
                <w:szCs w:val="20"/>
              </w:rPr>
            </w:pPr>
            <w:sdt>
              <w:sdtPr>
                <w:rPr>
                  <w:sz w:val="40"/>
                  <w:szCs w:val="30"/>
                </w:rPr>
                <w:id w:val="-1908763273"/>
                <w:placeholder>
                  <w:docPart w:val="8A3ED9377DE9488A81FDADC6161DDB26"/>
                </w:placeholder>
                <w:temporary/>
                <w:showingPlcHdr/>
                <w15:appearance w15:val="hidden"/>
              </w:sdtPr>
              <w:sdtEndPr/>
              <w:sdtContent>
                <w:r w:rsidR="00667329" w:rsidRPr="00602F69">
                  <w:rPr>
                    <w:sz w:val="40"/>
                    <w:szCs w:val="30"/>
                  </w:rPr>
                  <w:t>Education</w:t>
                </w:r>
              </w:sdtContent>
            </w:sdt>
          </w:p>
        </w:tc>
      </w:tr>
      <w:tr w:rsidR="00313CEB" w:rsidRPr="00602F69" w14:paraId="57DE256C" w14:textId="77777777" w:rsidTr="00667329">
        <w:trPr>
          <w:trHeight w:val="783"/>
        </w:trPr>
        <w:tc>
          <w:tcPr>
            <w:tcW w:w="1260" w:type="dxa"/>
          </w:tcPr>
          <w:p w14:paraId="730A8921" w14:textId="77777777" w:rsidR="00313CEB" w:rsidRPr="00602F69" w:rsidRDefault="00313CEB" w:rsidP="00DE759B">
            <w:pPr>
              <w:pStyle w:val="Heading3"/>
              <w:rPr>
                <w:sz w:val="18"/>
                <w:szCs w:val="22"/>
              </w:rPr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763BA91A" w14:textId="77777777" w:rsidR="00313CEB" w:rsidRPr="00602F69" w:rsidRDefault="00313CEB" w:rsidP="00EA62A2">
            <w:pPr>
              <w:rPr>
                <w:noProof/>
                <w:sz w:val="18"/>
                <w:szCs w:val="20"/>
                <w:lang w:val="en-AU"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69D33CDC" w14:textId="77777777" w:rsidR="00313CEB" w:rsidRPr="00602F69" w:rsidRDefault="00313CEB" w:rsidP="009C2411">
            <w:pPr>
              <w:rPr>
                <w:sz w:val="18"/>
                <w:szCs w:val="20"/>
              </w:rPr>
            </w:pPr>
          </w:p>
        </w:tc>
        <w:tc>
          <w:tcPr>
            <w:tcW w:w="180" w:type="dxa"/>
          </w:tcPr>
          <w:p w14:paraId="67D2ABD8" w14:textId="77777777" w:rsidR="00313CEB" w:rsidRPr="00602F69" w:rsidRDefault="00313CEB" w:rsidP="00DE759B">
            <w:pPr>
              <w:rPr>
                <w:sz w:val="18"/>
                <w:szCs w:val="20"/>
              </w:rPr>
            </w:pPr>
          </w:p>
        </w:tc>
        <w:tc>
          <w:tcPr>
            <w:tcW w:w="8100" w:type="dxa"/>
            <w:gridSpan w:val="4"/>
          </w:tcPr>
          <w:p w14:paraId="40BF7B45" w14:textId="090301ED" w:rsidR="00602F69" w:rsidRPr="00602F69" w:rsidRDefault="00602F69" w:rsidP="00DE759B">
            <w:pPr>
              <w:rPr>
                <w:sz w:val="18"/>
                <w:szCs w:val="20"/>
              </w:rPr>
            </w:pPr>
            <w:r w:rsidRPr="00602F69">
              <w:rPr>
                <w:sz w:val="18"/>
                <w:szCs w:val="20"/>
              </w:rPr>
              <w:t>MSC – Mass Communication</w:t>
            </w:r>
          </w:p>
          <w:p w14:paraId="098F622D" w14:textId="068E11BF" w:rsidR="00313CEB" w:rsidRPr="00602F69" w:rsidRDefault="00602F69" w:rsidP="00DE759B">
            <w:pPr>
              <w:rPr>
                <w:sz w:val="18"/>
                <w:szCs w:val="20"/>
              </w:rPr>
            </w:pPr>
            <w:r w:rsidRPr="00602F69">
              <w:rPr>
                <w:sz w:val="18"/>
                <w:szCs w:val="20"/>
              </w:rPr>
              <w:t>B</w:t>
            </w:r>
            <w:r w:rsidRPr="00602F69">
              <w:rPr>
                <w:sz w:val="18"/>
                <w:szCs w:val="20"/>
              </w:rPr>
              <w:t>achelors</w:t>
            </w:r>
            <w:r w:rsidRPr="00602F69">
              <w:rPr>
                <w:sz w:val="18"/>
                <w:szCs w:val="20"/>
              </w:rPr>
              <w:t xml:space="preserve"> – Computer Science</w:t>
            </w:r>
            <w:r w:rsidR="00C76E28">
              <w:rPr>
                <w:sz w:val="18"/>
                <w:szCs w:val="20"/>
              </w:rPr>
              <w:t xml:space="preserve"> &amp; Statistics</w:t>
            </w:r>
          </w:p>
          <w:p w14:paraId="18177B34" w14:textId="76FB57D3" w:rsidR="00602F69" w:rsidRPr="00602F69" w:rsidRDefault="00602F69" w:rsidP="00DE759B">
            <w:pPr>
              <w:rPr>
                <w:sz w:val="18"/>
                <w:szCs w:val="20"/>
              </w:rPr>
            </w:pPr>
            <w:r w:rsidRPr="00602F69">
              <w:rPr>
                <w:sz w:val="18"/>
                <w:szCs w:val="20"/>
              </w:rPr>
              <w:t>Intermediate – Computer Science</w:t>
            </w:r>
            <w:r w:rsidR="00C76E28">
              <w:rPr>
                <w:sz w:val="18"/>
                <w:szCs w:val="20"/>
              </w:rPr>
              <w:t xml:space="preserve"> &amp; </w:t>
            </w:r>
            <w:r w:rsidRPr="00602F69">
              <w:rPr>
                <w:sz w:val="18"/>
                <w:szCs w:val="20"/>
              </w:rPr>
              <w:t>Statistics</w:t>
            </w:r>
          </w:p>
        </w:tc>
      </w:tr>
      <w:tr w:rsidR="00AD0D32" w:rsidRPr="00602F69" w14:paraId="60BEB944" w14:textId="77777777" w:rsidTr="00AD0D32">
        <w:trPr>
          <w:trHeight w:val="432"/>
        </w:trPr>
        <w:tc>
          <w:tcPr>
            <w:tcW w:w="10080" w:type="dxa"/>
            <w:gridSpan w:val="8"/>
          </w:tcPr>
          <w:p w14:paraId="004E8E88" w14:textId="77777777" w:rsidR="00AD0D32" w:rsidRPr="00602F69" w:rsidRDefault="00AD0D32" w:rsidP="00AD0D32">
            <w:pPr>
              <w:rPr>
                <w:sz w:val="18"/>
                <w:szCs w:val="20"/>
              </w:rPr>
            </w:pPr>
          </w:p>
        </w:tc>
      </w:tr>
      <w:tr w:rsidR="006307EA" w:rsidRPr="00602F69" w14:paraId="7D6FB10F" w14:textId="77777777" w:rsidTr="00AD0D32">
        <w:trPr>
          <w:trHeight w:val="907"/>
        </w:trPr>
        <w:tc>
          <w:tcPr>
            <w:tcW w:w="5040" w:type="dxa"/>
            <w:gridSpan w:val="6"/>
          </w:tcPr>
          <w:p w14:paraId="0FD658F3" w14:textId="77777777" w:rsidR="006307EA" w:rsidRPr="00602F69" w:rsidRDefault="00B4346A" w:rsidP="00AD0D32">
            <w:pPr>
              <w:pStyle w:val="Heading1"/>
              <w:rPr>
                <w:sz w:val="40"/>
                <w:szCs w:val="30"/>
              </w:rPr>
            </w:pPr>
            <w:sdt>
              <w:sdtPr>
                <w:rPr>
                  <w:sz w:val="40"/>
                  <w:szCs w:val="30"/>
                </w:rPr>
                <w:id w:val="-1392877668"/>
                <w:placeholder>
                  <w:docPart w:val="A1A1452AB8874524A2B11F0957940765"/>
                </w:placeholder>
                <w:temporary/>
                <w:showingPlcHdr/>
                <w15:appearance w15:val="hidden"/>
              </w:sdtPr>
              <w:sdtEndPr/>
              <w:sdtContent>
                <w:r w:rsidR="006307EA" w:rsidRPr="00602F69">
                  <w:rPr>
                    <w:sz w:val="40"/>
                    <w:szCs w:val="30"/>
                  </w:rPr>
                  <w:t>Skills</w:t>
                </w:r>
              </w:sdtContent>
            </w:sdt>
          </w:p>
        </w:tc>
        <w:tc>
          <w:tcPr>
            <w:tcW w:w="270" w:type="dxa"/>
          </w:tcPr>
          <w:p w14:paraId="2D1F0BB7" w14:textId="77777777" w:rsidR="006307EA" w:rsidRPr="00602F69" w:rsidRDefault="006307EA" w:rsidP="00AD0D32">
            <w:pPr>
              <w:rPr>
                <w:sz w:val="18"/>
                <w:szCs w:val="20"/>
              </w:rPr>
            </w:pPr>
          </w:p>
        </w:tc>
        <w:tc>
          <w:tcPr>
            <w:tcW w:w="4770" w:type="dxa"/>
          </w:tcPr>
          <w:p w14:paraId="1B11301E" w14:textId="7EC676D4" w:rsidR="006307EA" w:rsidRPr="00602F69" w:rsidRDefault="00602F69" w:rsidP="00AD0D32">
            <w:pPr>
              <w:pStyle w:val="Heading1"/>
              <w:rPr>
                <w:sz w:val="36"/>
                <w:szCs w:val="28"/>
              </w:rPr>
            </w:pPr>
            <w:r w:rsidRPr="00602F69">
              <w:rPr>
                <w:sz w:val="36"/>
                <w:szCs w:val="28"/>
              </w:rPr>
              <w:t>Personal Traits and Communication</w:t>
            </w:r>
          </w:p>
        </w:tc>
      </w:tr>
      <w:tr w:rsidR="006307EA" w:rsidRPr="00602F69" w14:paraId="30010A06" w14:textId="77777777" w:rsidTr="006307EA">
        <w:trPr>
          <w:trHeight w:val="783"/>
        </w:trPr>
        <w:tc>
          <w:tcPr>
            <w:tcW w:w="5040" w:type="dxa"/>
            <w:gridSpan w:val="6"/>
          </w:tcPr>
          <w:p w14:paraId="5E7E372D" w14:textId="2D8EB193" w:rsidR="006307EA" w:rsidRPr="00602F69" w:rsidRDefault="00602F69" w:rsidP="00DE759B">
            <w:pPr>
              <w:pStyle w:val="ListBullet"/>
              <w:rPr>
                <w:sz w:val="18"/>
                <w:szCs w:val="20"/>
              </w:rPr>
            </w:pPr>
            <w:r w:rsidRPr="00602F69">
              <w:rPr>
                <w:sz w:val="18"/>
                <w:szCs w:val="20"/>
              </w:rPr>
              <w:t xml:space="preserve">Microsoft </w:t>
            </w:r>
            <w:r w:rsidR="00C76E28" w:rsidRPr="00602F69">
              <w:rPr>
                <w:sz w:val="18"/>
                <w:szCs w:val="20"/>
              </w:rPr>
              <w:t>Office. Excel</w:t>
            </w:r>
            <w:r w:rsidRPr="00602F69">
              <w:rPr>
                <w:sz w:val="18"/>
                <w:szCs w:val="20"/>
              </w:rPr>
              <w:t>, Word. Multitasking Excellent System Grip. Screening portal online software for accounts scrutiny.</w:t>
            </w:r>
          </w:p>
        </w:tc>
        <w:tc>
          <w:tcPr>
            <w:tcW w:w="270" w:type="dxa"/>
          </w:tcPr>
          <w:p w14:paraId="2B17A1F3" w14:textId="77777777" w:rsidR="006307EA" w:rsidRPr="00602F69" w:rsidRDefault="006307EA" w:rsidP="00DE759B">
            <w:pPr>
              <w:rPr>
                <w:sz w:val="18"/>
                <w:szCs w:val="20"/>
              </w:rPr>
            </w:pPr>
          </w:p>
        </w:tc>
        <w:tc>
          <w:tcPr>
            <w:tcW w:w="4770" w:type="dxa"/>
          </w:tcPr>
          <w:p w14:paraId="44ACB0A2" w14:textId="6B38FA0B" w:rsidR="006307EA" w:rsidRPr="00602F69" w:rsidRDefault="00602F69" w:rsidP="00DE759B">
            <w:pPr>
              <w:rPr>
                <w:sz w:val="18"/>
                <w:szCs w:val="20"/>
              </w:rPr>
            </w:pPr>
            <w:r w:rsidRPr="00602F69">
              <w:rPr>
                <w:sz w:val="18"/>
                <w:szCs w:val="20"/>
              </w:rPr>
              <w:t xml:space="preserve">Team </w:t>
            </w:r>
            <w:r w:rsidRPr="00602F69">
              <w:rPr>
                <w:sz w:val="18"/>
                <w:szCs w:val="20"/>
              </w:rPr>
              <w:t>Player</w:t>
            </w:r>
            <w:r w:rsidRPr="00602F69">
              <w:rPr>
                <w:sz w:val="18"/>
                <w:szCs w:val="20"/>
              </w:rPr>
              <w:t xml:space="preserve">. Communication skills. Work Efficiently. Courage to </w:t>
            </w:r>
            <w:r w:rsidR="00C76E28" w:rsidRPr="00602F69">
              <w:rPr>
                <w:sz w:val="18"/>
                <w:szCs w:val="20"/>
              </w:rPr>
              <w:t>deal with</w:t>
            </w:r>
            <w:r w:rsidRPr="00602F69">
              <w:rPr>
                <w:sz w:val="18"/>
                <w:szCs w:val="20"/>
              </w:rPr>
              <w:t xml:space="preserve"> </w:t>
            </w:r>
            <w:r w:rsidRPr="00602F69">
              <w:rPr>
                <w:sz w:val="18"/>
                <w:szCs w:val="20"/>
              </w:rPr>
              <w:t xml:space="preserve">workload.  </w:t>
            </w:r>
            <w:r w:rsidRPr="00602F69">
              <w:rPr>
                <w:sz w:val="18"/>
                <w:szCs w:val="20"/>
              </w:rPr>
              <w:t>English And Urdu</w:t>
            </w:r>
          </w:p>
        </w:tc>
      </w:tr>
    </w:tbl>
    <w:p w14:paraId="32EA537C" w14:textId="77777777" w:rsidR="00180710" w:rsidRPr="00602F69" w:rsidRDefault="00180710" w:rsidP="00FB0432">
      <w:pPr>
        <w:rPr>
          <w:sz w:val="10"/>
          <w:szCs w:val="20"/>
        </w:rPr>
      </w:pPr>
    </w:p>
    <w:sectPr w:rsidR="00180710" w:rsidRPr="00602F69" w:rsidSect="00526631">
      <w:type w:val="continuous"/>
      <w:pgSz w:w="12240" w:h="15840" w:code="1"/>
      <w:pgMar w:top="900" w:right="1080" w:bottom="0" w:left="1080" w:header="576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E4A2A" w14:textId="77777777" w:rsidR="00B4346A" w:rsidRDefault="00B4346A" w:rsidP="003D42E9">
      <w:r>
        <w:separator/>
      </w:r>
    </w:p>
  </w:endnote>
  <w:endnote w:type="continuationSeparator" w:id="0">
    <w:p w14:paraId="48B4DD90" w14:textId="77777777" w:rsidR="00B4346A" w:rsidRDefault="00B4346A" w:rsidP="003D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1D6EF" w14:textId="77777777" w:rsidR="00B4346A" w:rsidRDefault="00B4346A" w:rsidP="003D42E9">
      <w:r>
        <w:separator/>
      </w:r>
    </w:p>
  </w:footnote>
  <w:footnote w:type="continuationSeparator" w:id="0">
    <w:p w14:paraId="08A39A1A" w14:textId="77777777" w:rsidR="00B4346A" w:rsidRDefault="00B4346A" w:rsidP="003D4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BF1E00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BF1E00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BF1E00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1E9C7173"/>
    <w:multiLevelType w:val="hybridMultilevel"/>
    <w:tmpl w:val="BC849E7E"/>
    <w:lvl w:ilvl="0" w:tplc="D044364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312843">
    <w:abstractNumId w:val="0"/>
  </w:num>
  <w:num w:numId="2" w16cid:durableId="1210998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A76"/>
    <w:rsid w:val="000761F2"/>
    <w:rsid w:val="000D60A5"/>
    <w:rsid w:val="000E055C"/>
    <w:rsid w:val="00180710"/>
    <w:rsid w:val="0019254A"/>
    <w:rsid w:val="001A07E0"/>
    <w:rsid w:val="001D5578"/>
    <w:rsid w:val="001D7755"/>
    <w:rsid w:val="00231540"/>
    <w:rsid w:val="002370D3"/>
    <w:rsid w:val="0030456C"/>
    <w:rsid w:val="00313CEB"/>
    <w:rsid w:val="00315265"/>
    <w:rsid w:val="00322C94"/>
    <w:rsid w:val="0039032E"/>
    <w:rsid w:val="003C0547"/>
    <w:rsid w:val="003D42E9"/>
    <w:rsid w:val="003E4645"/>
    <w:rsid w:val="003F4542"/>
    <w:rsid w:val="00413FAB"/>
    <w:rsid w:val="00430E0C"/>
    <w:rsid w:val="00457AA3"/>
    <w:rsid w:val="004823C2"/>
    <w:rsid w:val="00483E87"/>
    <w:rsid w:val="004940BD"/>
    <w:rsid w:val="004A6BB1"/>
    <w:rsid w:val="00523B0B"/>
    <w:rsid w:val="00526631"/>
    <w:rsid w:val="00531E08"/>
    <w:rsid w:val="005B647F"/>
    <w:rsid w:val="005B65A2"/>
    <w:rsid w:val="00602F69"/>
    <w:rsid w:val="0061481A"/>
    <w:rsid w:val="006307EA"/>
    <w:rsid w:val="0063153B"/>
    <w:rsid w:val="00667329"/>
    <w:rsid w:val="00671B73"/>
    <w:rsid w:val="00713365"/>
    <w:rsid w:val="00724932"/>
    <w:rsid w:val="00744959"/>
    <w:rsid w:val="007667DB"/>
    <w:rsid w:val="007B67D3"/>
    <w:rsid w:val="008038BB"/>
    <w:rsid w:val="008543EA"/>
    <w:rsid w:val="00865306"/>
    <w:rsid w:val="008A5A76"/>
    <w:rsid w:val="008E42E7"/>
    <w:rsid w:val="008F52BA"/>
    <w:rsid w:val="009048D2"/>
    <w:rsid w:val="009135AD"/>
    <w:rsid w:val="00960AE6"/>
    <w:rsid w:val="009C2411"/>
    <w:rsid w:val="00A457B0"/>
    <w:rsid w:val="00A6401B"/>
    <w:rsid w:val="00A801B9"/>
    <w:rsid w:val="00A9448F"/>
    <w:rsid w:val="00AB5A73"/>
    <w:rsid w:val="00AD0D32"/>
    <w:rsid w:val="00B067CD"/>
    <w:rsid w:val="00B4346A"/>
    <w:rsid w:val="00B70A77"/>
    <w:rsid w:val="00B758ED"/>
    <w:rsid w:val="00BA6B97"/>
    <w:rsid w:val="00C76E28"/>
    <w:rsid w:val="00C832BD"/>
    <w:rsid w:val="00D51E18"/>
    <w:rsid w:val="00D7168E"/>
    <w:rsid w:val="00DE759B"/>
    <w:rsid w:val="00E0696E"/>
    <w:rsid w:val="00EA62A2"/>
    <w:rsid w:val="00EB6FE0"/>
    <w:rsid w:val="00EC5D87"/>
    <w:rsid w:val="00EE4AD0"/>
    <w:rsid w:val="00F63C10"/>
    <w:rsid w:val="00F85A56"/>
    <w:rsid w:val="00F96D85"/>
    <w:rsid w:val="00FA4408"/>
    <w:rsid w:val="00FB0432"/>
    <w:rsid w:val="00FC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E509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" w:qFormat="1"/>
    <w:lsdException w:name="Subtle Reference" w:uiPriority="10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54A"/>
    <w:rPr>
      <w:color w:val="0B0402" w:themeColor="accent6" w:themeShade="1A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667329"/>
    <w:pPr>
      <w:keepNext/>
      <w:keepLines/>
      <w:contextualSpacing/>
      <w:outlineLvl w:val="0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 w:val="44"/>
      <w:szCs w:val="32"/>
    </w:rPr>
  </w:style>
  <w:style w:type="paragraph" w:styleId="Heading2">
    <w:name w:val="heading 2"/>
    <w:basedOn w:val="Normal"/>
    <w:link w:val="Heading2Char"/>
    <w:uiPriority w:val="9"/>
    <w:qFormat/>
    <w:rsid w:val="00667329"/>
    <w:pPr>
      <w:spacing w:after="120"/>
      <w:outlineLvl w:val="1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 w:val="28"/>
      <w:szCs w:val="26"/>
    </w:rPr>
  </w:style>
  <w:style w:type="paragraph" w:styleId="Heading3">
    <w:name w:val="heading 3"/>
    <w:basedOn w:val="Normal"/>
    <w:link w:val="Heading3Char"/>
    <w:uiPriority w:val="9"/>
    <w:qFormat/>
    <w:rsid w:val="00667329"/>
    <w:pPr>
      <w:outlineLvl w:val="2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D42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254A"/>
    <w:rPr>
      <w:color w:val="0B0402" w:themeColor="accent6" w:themeShade="1A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3D42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254A"/>
    <w:rPr>
      <w:color w:val="0B0402" w:themeColor="accent6" w:themeShade="1A"/>
      <w:sz w:val="20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20"/>
    </w:rPr>
  </w:style>
  <w:style w:type="paragraph" w:styleId="Title">
    <w:name w:val="Title"/>
    <w:basedOn w:val="Normal"/>
    <w:link w:val="TitleChar"/>
    <w:uiPriority w:val="1"/>
    <w:qFormat/>
    <w:rsid w:val="00AD0D32"/>
    <w:pPr>
      <w:spacing w:after="120"/>
      <w:contextualSpacing/>
    </w:pPr>
    <w:rPr>
      <w:rFonts w:asciiTheme="majorHAnsi" w:eastAsiaTheme="majorEastAsia" w:hAnsiTheme="majorHAnsi" w:cs="Times New Roman (Headings CS)"/>
      <w:caps/>
      <w:color w:val="BF1E00" w:themeColor="accent1"/>
      <w:spacing w:val="2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D0D32"/>
    <w:rPr>
      <w:rFonts w:asciiTheme="majorHAnsi" w:eastAsiaTheme="majorEastAsia" w:hAnsiTheme="majorHAnsi" w:cs="Times New Roman (Headings CS)"/>
      <w:caps/>
      <w:color w:val="BF1E00" w:themeColor="accent1"/>
      <w:spacing w:val="20"/>
      <w:kern w:val="28"/>
      <w:sz w:val="96"/>
      <w:szCs w:val="56"/>
    </w:rPr>
  </w:style>
  <w:style w:type="character" w:styleId="PlaceholderText">
    <w:name w:val="Placeholder Text"/>
    <w:basedOn w:val="DefaultParagraphFont"/>
    <w:uiPriority w:val="99"/>
    <w:semiHidden/>
    <w:rsid w:val="00526631"/>
    <w:rPr>
      <w:color w:val="808080"/>
    </w:rPr>
  </w:style>
  <w:style w:type="table" w:styleId="TableGrid">
    <w:name w:val="Table Grid"/>
    <w:basedOn w:val="TableNormal"/>
    <w:uiPriority w:val="39"/>
    <w:rsid w:val="00EB6FE0"/>
    <w:tblPr/>
    <w:tcPr>
      <w:tcMar>
        <w:top w:w="0" w:type="dxa"/>
        <w:left w:w="115" w:type="dxa"/>
        <w:bottom w:w="0" w:type="dxa"/>
        <w:right w:w="115" w:type="dxa"/>
      </w:tcMar>
    </w:tcPr>
  </w:style>
  <w:style w:type="character" w:styleId="SubtleReference">
    <w:name w:val="Subtle Reference"/>
    <w:basedOn w:val="DefaultParagraphFont"/>
    <w:uiPriority w:val="10"/>
    <w:semiHidden/>
    <w:rsid w:val="003D42E9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3D42E9"/>
    <w:pPr>
      <w:numPr>
        <w:numId w:val="1"/>
      </w:numPr>
    </w:pPr>
  </w:style>
  <w:style w:type="table" w:customStyle="1" w:styleId="NoPadding">
    <w:name w:val="No Padding"/>
    <w:basedOn w:val="TableNormal"/>
    <w:uiPriority w:val="99"/>
    <w:rsid w:val="004823C2"/>
    <w:tblPr>
      <w:tblStyleColBandSize w:val="1"/>
    </w:tblPr>
    <w:tcPr>
      <w:tcMar>
        <w:left w:w="0" w:type="dxa"/>
        <w:bottom w:w="288" w:type="dxa"/>
        <w:right w:w="0" w:type="dxa"/>
      </w:tcMar>
    </w:tcPr>
    <w:tblStylePr w:type="firstCol">
      <w:tblPr/>
      <w:tcPr>
        <w:tcBorders>
          <w:top w:val="nil"/>
          <w:left w:val="nil"/>
          <w:bottom w:val="nil"/>
          <w:right w:val="single" w:sz="18" w:space="0" w:color="BF1E00" w:themeColor="accent1"/>
          <w:insideH w:val="nil"/>
          <w:insideV w:val="nil"/>
          <w:tl2br w:val="nil"/>
          <w:tr2bl w:val="nil"/>
        </w:tcBorders>
        <w:tcMar>
          <w:top w:w="0" w:type="nil"/>
          <w:left w:w="0" w:type="dxa"/>
          <w:bottom w:w="288" w:type="dxa"/>
          <w:right w:w="288" w:type="dxa"/>
        </w:tcMar>
      </w:tcPr>
    </w:tblStylePr>
    <w:tblStylePr w:type="band2Vert">
      <w:tblPr/>
      <w:tcPr>
        <w:tcMar>
          <w:top w:w="0" w:type="nil"/>
          <w:left w:w="144" w:type="dxa"/>
          <w:bottom w:w="288" w:type="dxa"/>
          <w:right w:w="0" w:type="dxa"/>
        </w:tcMar>
      </w:tcPr>
    </w:tblStylePr>
  </w:style>
  <w:style w:type="table" w:styleId="TableGridLight">
    <w:name w:val="Grid Table Light"/>
    <w:basedOn w:val="TableNormal"/>
    <w:uiPriority w:val="40"/>
    <w:rsid w:val="00413FA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413FA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13FA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13FA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13FA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1">
    <w:name w:val="Grid Table 1 Light Accent 1"/>
    <w:basedOn w:val="TableNormal"/>
    <w:uiPriority w:val="46"/>
    <w:rsid w:val="00413FAB"/>
    <w:tblPr>
      <w:tblStyleRowBandSize w:val="1"/>
      <w:tblStyleColBandSize w:val="1"/>
      <w:tblBorders>
        <w:top w:val="single" w:sz="4" w:space="0" w:color="FF937F" w:themeColor="accent1" w:themeTint="66"/>
        <w:left w:val="single" w:sz="4" w:space="0" w:color="FF937F" w:themeColor="accent1" w:themeTint="66"/>
        <w:bottom w:val="single" w:sz="4" w:space="0" w:color="FF937F" w:themeColor="accent1" w:themeTint="66"/>
        <w:right w:val="single" w:sz="4" w:space="0" w:color="FF937F" w:themeColor="accent1" w:themeTint="66"/>
        <w:insideH w:val="single" w:sz="4" w:space="0" w:color="FF937F" w:themeColor="accent1" w:themeTint="66"/>
        <w:insideV w:val="single" w:sz="4" w:space="0" w:color="FF937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5D3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D3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yle1">
    <w:name w:val="Style1"/>
    <w:basedOn w:val="TableNormal"/>
    <w:uiPriority w:val="99"/>
    <w:rsid w:val="003E4645"/>
    <w:tblPr/>
    <w:tcPr>
      <w:tcMar>
        <w:left w:w="0" w:type="dxa"/>
        <w:right w:w="0" w:type="dxa"/>
      </w:tcMar>
    </w:tcPr>
  </w:style>
  <w:style w:type="paragraph" w:styleId="Subtitle">
    <w:name w:val="Subtitle"/>
    <w:basedOn w:val="Normal"/>
    <w:next w:val="Normal"/>
    <w:link w:val="SubtitleChar"/>
    <w:uiPriority w:val="11"/>
    <w:rsid w:val="00AD0D32"/>
    <w:pPr>
      <w:numPr>
        <w:ilvl w:val="1"/>
      </w:numPr>
      <w:spacing w:before="120" w:after="160"/>
    </w:pPr>
    <w:rPr>
      <w:rFonts w:eastAsiaTheme="minorEastAsia"/>
      <w:color w:val="BF1E00" w:themeColor="accent1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D0D32"/>
    <w:rPr>
      <w:rFonts w:eastAsiaTheme="minorEastAsia"/>
      <w:color w:val="BF1E00" w:themeColor="accent1"/>
      <w:szCs w:val="22"/>
    </w:rPr>
  </w:style>
  <w:style w:type="paragraph" w:styleId="NormalWeb">
    <w:name w:val="Normal (Web)"/>
    <w:basedOn w:val="Normal"/>
    <w:uiPriority w:val="99"/>
    <w:semiHidden/>
    <w:rsid w:val="007667D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iauddin.khan\AppData\Roaming\Microsoft\Templates\Modern%20chronological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6A86C67C444DCF88ACD359E5BD7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FABA1-56FB-44A9-9FEC-2E73C6EF169A}"/>
      </w:docPartPr>
      <w:docPartBody>
        <w:p w:rsidR="00BE0032" w:rsidRDefault="00BE0032">
          <w:pPr>
            <w:pStyle w:val="1B6A86C67C444DCF88ACD359E5BD7E7D"/>
          </w:pPr>
          <w:r w:rsidRPr="00CF1A49">
            <w:t>Experience</w:t>
          </w:r>
        </w:p>
      </w:docPartBody>
    </w:docPart>
    <w:docPart>
      <w:docPartPr>
        <w:name w:val="F7E695720A0C486C8E2DF7B646D3C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E200F-A6E3-4703-843B-89D1DB2DEFF7}"/>
      </w:docPartPr>
      <w:docPartBody>
        <w:p w:rsidR="00BE0032" w:rsidRDefault="00BE0032">
          <w:pPr>
            <w:pStyle w:val="F7E695720A0C486C8E2DF7B646D3C049"/>
          </w:pPr>
          <w:r w:rsidRPr="00457AA3">
            <w:t>Mar 20XX-</w:t>
          </w:r>
          <w:r w:rsidRPr="00457AA3">
            <w:br/>
            <w:t>Jan 20XX</w:t>
          </w:r>
        </w:p>
      </w:docPartBody>
    </w:docPart>
    <w:docPart>
      <w:docPartPr>
        <w:name w:val="8A3ED9377DE9488A81FDADC6161DD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01D26-924B-404A-A098-10918AE79861}"/>
      </w:docPartPr>
      <w:docPartBody>
        <w:p w:rsidR="00BE0032" w:rsidRDefault="00BE0032">
          <w:pPr>
            <w:pStyle w:val="8A3ED9377DE9488A81FDADC6161DDB26"/>
          </w:pPr>
          <w:r w:rsidRPr="00CF1A49">
            <w:t>Education</w:t>
          </w:r>
        </w:p>
      </w:docPartBody>
    </w:docPart>
    <w:docPart>
      <w:docPartPr>
        <w:name w:val="A1A1452AB8874524A2B11F0957940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8116A-BD36-44A7-A575-D9AB262EF8A4}"/>
      </w:docPartPr>
      <w:docPartBody>
        <w:p w:rsidR="00BE0032" w:rsidRDefault="00BE0032">
          <w:pPr>
            <w:pStyle w:val="A1A1452AB8874524A2B11F0957940765"/>
          </w:pPr>
          <w:r w:rsidRPr="00CF1A49">
            <w:t>Skills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CB0"/>
    <w:rsid w:val="008C7CB0"/>
    <w:rsid w:val="00BE0032"/>
    <w:rsid w:val="00F6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K" w:eastAsia="en-P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E4AF68518D84E2F8C39AAE24324DDA0">
    <w:name w:val="AE4AF68518D84E2F8C39AAE24324DDA0"/>
  </w:style>
  <w:style w:type="paragraph" w:customStyle="1" w:styleId="EC5E8340ADC84EEB92CB9B754F19C6CF">
    <w:name w:val="EC5E8340ADC84EEB92CB9B754F19C6CF"/>
  </w:style>
  <w:style w:type="paragraph" w:customStyle="1" w:styleId="F0DCDBE146394511B66C26868E5160AB">
    <w:name w:val="F0DCDBE146394511B66C26868E5160AB"/>
  </w:style>
  <w:style w:type="paragraph" w:customStyle="1" w:styleId="75CF838BEE974F16A0FB78151FBA6966">
    <w:name w:val="75CF838BEE974F16A0FB78151FBA6966"/>
  </w:style>
  <w:style w:type="paragraph" w:customStyle="1" w:styleId="44DCF5432D444D94BD5E2C6EABFEFE2B">
    <w:name w:val="44DCF5432D444D94BD5E2C6EABFEFE2B"/>
  </w:style>
  <w:style w:type="paragraph" w:customStyle="1" w:styleId="63FA07706A0B4B09962768D84A8098F9">
    <w:name w:val="63FA07706A0B4B09962768D84A8098F9"/>
  </w:style>
  <w:style w:type="paragraph" w:customStyle="1" w:styleId="1B6A86C67C444DCF88ACD359E5BD7E7D">
    <w:name w:val="1B6A86C67C444DCF88ACD359E5BD7E7D"/>
  </w:style>
  <w:style w:type="paragraph" w:customStyle="1" w:styleId="D88A52C420AF4C7BA7804B12D3722710">
    <w:name w:val="D88A52C420AF4C7BA7804B12D3722710"/>
  </w:style>
  <w:style w:type="paragraph" w:customStyle="1" w:styleId="1E9789E3C89D413EAD609CDD864FFB02">
    <w:name w:val="1E9789E3C89D413EAD609CDD864FFB02"/>
  </w:style>
  <w:style w:type="paragraph" w:customStyle="1" w:styleId="8EF0FBC5D44F44F893AF897C83D8134C">
    <w:name w:val="8EF0FBC5D44F44F893AF897C83D8134C"/>
  </w:style>
  <w:style w:type="paragraph" w:customStyle="1" w:styleId="F7E695720A0C486C8E2DF7B646D3C049">
    <w:name w:val="F7E695720A0C486C8E2DF7B646D3C049"/>
  </w:style>
  <w:style w:type="paragraph" w:customStyle="1" w:styleId="3544F3B33C134562B17651BF25365ABC">
    <w:name w:val="3544F3B33C134562B17651BF25365ABC"/>
  </w:style>
  <w:style w:type="paragraph" w:customStyle="1" w:styleId="1735FBEEFD364F1CBBFE4A442510942E">
    <w:name w:val="1735FBEEFD364F1CBBFE4A442510942E"/>
  </w:style>
  <w:style w:type="paragraph" w:customStyle="1" w:styleId="8A3ED9377DE9488A81FDADC6161DDB26">
    <w:name w:val="8A3ED9377DE9488A81FDADC6161DDB26"/>
  </w:style>
  <w:style w:type="paragraph" w:customStyle="1" w:styleId="8248C0DE93A14DAB90186E999DD90970">
    <w:name w:val="8248C0DE93A14DAB90186E999DD90970"/>
  </w:style>
  <w:style w:type="paragraph" w:customStyle="1" w:styleId="2EAE2DE796A64FD5AAC38FA1FE972CAB">
    <w:name w:val="2EAE2DE796A64FD5AAC38FA1FE972CAB"/>
  </w:style>
  <w:style w:type="paragraph" w:customStyle="1" w:styleId="5A03CC69F25243C38E340F9BF6B25516">
    <w:name w:val="5A03CC69F25243C38E340F9BF6B25516"/>
  </w:style>
  <w:style w:type="paragraph" w:customStyle="1" w:styleId="C774509200354C4F9D35AD3E075EB459">
    <w:name w:val="C774509200354C4F9D35AD3E075EB459"/>
  </w:style>
  <w:style w:type="paragraph" w:customStyle="1" w:styleId="14BC793219D7499ABC9BB7A14FCAB756">
    <w:name w:val="14BC793219D7499ABC9BB7A14FCAB756"/>
  </w:style>
  <w:style w:type="paragraph" w:customStyle="1" w:styleId="2139282D4B6D4BE985A0493CBAB612D4">
    <w:name w:val="2139282D4B6D4BE985A0493CBAB612D4"/>
  </w:style>
  <w:style w:type="paragraph" w:customStyle="1" w:styleId="A1A1452AB8874524A2B11F0957940765">
    <w:name w:val="A1A1452AB8874524A2B11F0957940765"/>
  </w:style>
  <w:style w:type="paragraph" w:customStyle="1" w:styleId="572D5FDDF1B5486F939525602D98F370">
    <w:name w:val="572D5FDDF1B5486F939525602D98F370"/>
  </w:style>
  <w:style w:type="paragraph" w:customStyle="1" w:styleId="97E62A9741C94DB1BD14A6A232DC02B7">
    <w:name w:val="97E62A9741C94DB1BD14A6A232DC02B7"/>
  </w:style>
  <w:style w:type="paragraph" w:customStyle="1" w:styleId="1E0611D5D2D54F7783C530165671A8DA">
    <w:name w:val="1E0611D5D2D54F7783C530165671A8DA"/>
  </w:style>
  <w:style w:type="paragraph" w:customStyle="1" w:styleId="945450BFFF054F6EB21C3F68BA5DAA68">
    <w:name w:val="945450BFFF054F6EB21C3F68BA5DAA68"/>
  </w:style>
  <w:style w:type="paragraph" w:customStyle="1" w:styleId="6A5C2F4617FA488EBA4ED378EA9D7CE1">
    <w:name w:val="6A5C2F4617FA488EBA4ED378EA9D7CE1"/>
  </w:style>
  <w:style w:type="paragraph" w:customStyle="1" w:styleId="BEB16330D8994093A490AF9E71E0B921">
    <w:name w:val="BEB16330D8994093A490AF9E71E0B921"/>
  </w:style>
  <w:style w:type="paragraph" w:customStyle="1" w:styleId="4859042F456F46FFB052D7279FDC3754">
    <w:name w:val="4859042F456F46FFB052D7279FDC3754"/>
    <w:rsid w:val="008C7CB0"/>
  </w:style>
  <w:style w:type="paragraph" w:customStyle="1" w:styleId="720603FF4ACB4073829A14AFDE95FD45">
    <w:name w:val="720603FF4ACB4073829A14AFDE95FD45"/>
    <w:rsid w:val="008C7CB0"/>
  </w:style>
  <w:style w:type="paragraph" w:customStyle="1" w:styleId="F7A46836EA3248F19425C213E38393BB">
    <w:name w:val="F7A46836EA3248F19425C213E38393BB"/>
    <w:rsid w:val="008C7CB0"/>
  </w:style>
  <w:style w:type="paragraph" w:customStyle="1" w:styleId="D6F521E03978499692A05608E0DD8021">
    <w:name w:val="D6F521E03978499692A05608E0DD8021"/>
    <w:rsid w:val="008C7CB0"/>
  </w:style>
  <w:style w:type="paragraph" w:customStyle="1" w:styleId="9538C201C0BC4F63ADB321A60868B0E3">
    <w:name w:val="9538C201C0BC4F63ADB321A60868B0E3"/>
    <w:rsid w:val="008C7CB0"/>
  </w:style>
  <w:style w:type="paragraph" w:customStyle="1" w:styleId="54746313C5C0480EAC0496E91D4423C6">
    <w:name w:val="54746313C5C0480EAC0496E91D4423C6"/>
    <w:rsid w:val="008C7CB0"/>
  </w:style>
  <w:style w:type="paragraph" w:customStyle="1" w:styleId="F9164267267E40E0AB18565487608BDB">
    <w:name w:val="F9164267267E40E0AB18565487608BDB"/>
    <w:rsid w:val="008C7CB0"/>
  </w:style>
  <w:style w:type="paragraph" w:customStyle="1" w:styleId="A475ADD8B33C4374BE197803B3068F8B">
    <w:name w:val="A475ADD8B33C4374BE197803B3068F8B"/>
    <w:rsid w:val="008C7CB0"/>
  </w:style>
  <w:style w:type="paragraph" w:customStyle="1" w:styleId="ECE2D2EFA70F405A9E332C6CC8565405">
    <w:name w:val="ECE2D2EFA70F405A9E332C6CC8565405"/>
    <w:rsid w:val="008C7CB0"/>
  </w:style>
  <w:style w:type="paragraph" w:customStyle="1" w:styleId="84A9E02C55B44A0281BFCC3BE0FDCEA5">
    <w:name w:val="84A9E02C55B44A0281BFCC3BE0FDCEA5"/>
    <w:rsid w:val="008C7CB0"/>
  </w:style>
  <w:style w:type="paragraph" w:customStyle="1" w:styleId="CE74508A8FFB433A835E4C47FFCD926A">
    <w:name w:val="CE74508A8FFB433A835E4C47FFCD926A"/>
    <w:rsid w:val="008C7CB0"/>
  </w:style>
  <w:style w:type="paragraph" w:customStyle="1" w:styleId="F353A9AF48FF4F068C740CDC029A469D">
    <w:name w:val="F353A9AF48FF4F068C740CDC029A469D"/>
    <w:rsid w:val="008C7CB0"/>
  </w:style>
  <w:style w:type="paragraph" w:customStyle="1" w:styleId="03396F647CAE4863AD8240E0FA97720B">
    <w:name w:val="03396F647CAE4863AD8240E0FA97720B"/>
    <w:rsid w:val="008C7CB0"/>
  </w:style>
  <w:style w:type="paragraph" w:customStyle="1" w:styleId="945BA4B1EB844C8A8A412C3CE4F96F82">
    <w:name w:val="945BA4B1EB844C8A8A412C3CE4F96F82"/>
    <w:rsid w:val="008C7CB0"/>
  </w:style>
  <w:style w:type="paragraph" w:customStyle="1" w:styleId="FB89A01847FC404D8C7C3B7E2A785AE6">
    <w:name w:val="FB89A01847FC404D8C7C3B7E2A785AE6"/>
    <w:rsid w:val="008C7CB0"/>
  </w:style>
  <w:style w:type="paragraph" w:customStyle="1" w:styleId="636BCC4D342D494780CE5B2CE97D8329">
    <w:name w:val="636BCC4D342D494780CE5B2CE97D8329"/>
    <w:rsid w:val="008C7CB0"/>
  </w:style>
  <w:style w:type="paragraph" w:customStyle="1" w:styleId="C1850A2BC53441419C993C750CCD86D0">
    <w:name w:val="C1850A2BC53441419C993C750CCD86D0"/>
    <w:rsid w:val="008C7CB0"/>
  </w:style>
  <w:style w:type="paragraph" w:customStyle="1" w:styleId="8206AD429DED4A669553999CE2CCC31A">
    <w:name w:val="8206AD429DED4A669553999CE2CCC31A"/>
    <w:rsid w:val="008C7CB0"/>
  </w:style>
  <w:style w:type="paragraph" w:customStyle="1" w:styleId="FA9265AB801C494E833E35CDED0F1E73">
    <w:name w:val="FA9265AB801C494E833E35CDED0F1E73"/>
    <w:rsid w:val="008C7C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d Invo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BF1E00"/>
      </a:accent1>
      <a:accent2>
        <a:srgbClr val="E6A17E"/>
      </a:accent2>
      <a:accent3>
        <a:srgbClr val="F5DEB9"/>
      </a:accent3>
      <a:accent4>
        <a:srgbClr val="B77D5B"/>
      </a:accent4>
      <a:accent5>
        <a:srgbClr val="DC6400"/>
      </a:accent5>
      <a:accent6>
        <a:srgbClr val="742E14"/>
      </a:accent6>
      <a:hlink>
        <a:srgbClr val="0563C1"/>
      </a:hlink>
      <a:folHlink>
        <a:srgbClr val="954F72"/>
      </a:folHlink>
    </a:clrScheme>
    <a:fontScheme name="Custom 91">
      <a:majorFont>
        <a:latin typeface="Agency FB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37FAA-7F48-4B26-9FA1-452A5FFF62E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F92B5545-C6DB-4085-9421-CD6312983A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34E7FB-4F26-4AD3-9776-A74D9B39B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8B18DF-AF6D-4733-ADC3-1A359FC5088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Modern chronological resume</Template>
  <TotalTime>0</TotalTime>
  <Pages>1</Pages>
  <Words>310</Words>
  <Characters>1997</Characters>
  <Application>Microsoft Office Word</Application>
  <DocSecurity>0</DocSecurity>
  <Lines>105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2025-12-02T06:47:00Z</dcterms:created>
  <dcterms:modified xsi:type="dcterms:W3CDTF">2025-12-04T16:26:00Z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