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E599" w14:textId="23804B19" w:rsidR="00100DD3" w:rsidRPr="00BE6DBF" w:rsidRDefault="00AC3D53" w:rsidP="008A639F">
      <w:pPr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691008" behindDoc="1" locked="0" layoutInCell="1" allowOverlap="1" wp14:anchorId="1069A46E" wp14:editId="7967A09B">
            <wp:simplePos x="0" y="0"/>
            <wp:positionH relativeFrom="column">
              <wp:posOffset>-2000250</wp:posOffset>
            </wp:positionH>
            <wp:positionV relativeFrom="paragraph">
              <wp:posOffset>57150</wp:posOffset>
            </wp:positionV>
            <wp:extent cx="942975" cy="942975"/>
            <wp:effectExtent l="114300" t="57150" r="85725" b="752475"/>
            <wp:wrapTight wrapText="bothSides">
              <wp:wrapPolygon edited="0">
                <wp:start x="6982" y="-1309"/>
                <wp:lineTo x="-873" y="-436"/>
                <wp:lineTo x="-873" y="20509"/>
                <wp:lineTo x="-2618" y="34473"/>
                <wp:lineTo x="-873" y="34473"/>
                <wp:lineTo x="-873" y="36655"/>
                <wp:lineTo x="4364" y="38400"/>
                <wp:lineTo x="16582" y="38400"/>
                <wp:lineTo x="17018" y="37527"/>
                <wp:lineTo x="21818" y="34473"/>
                <wp:lineTo x="23127" y="27927"/>
                <wp:lineTo x="23127" y="27491"/>
                <wp:lineTo x="16145" y="20509"/>
                <wp:lineTo x="21818" y="13964"/>
                <wp:lineTo x="21818" y="6545"/>
                <wp:lineTo x="14400" y="0"/>
                <wp:lineTo x="13964" y="-1309"/>
                <wp:lineTo x="6982" y="-1309"/>
              </wp:wrapPolygon>
            </wp:wrapTight>
            <wp:docPr id="1470556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D0B" w:rsidRPr="00BE6DBF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7936" behindDoc="0" locked="1" layoutInCell="1" allowOverlap="1" wp14:anchorId="6595ACF1" wp14:editId="62875CB5">
                <wp:simplePos x="0" y="0"/>
                <wp:positionH relativeFrom="page">
                  <wp:posOffset>240665</wp:posOffset>
                </wp:positionH>
                <wp:positionV relativeFrom="page">
                  <wp:posOffset>3185160</wp:posOffset>
                </wp:positionV>
                <wp:extent cx="1810385" cy="189865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189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F619A" w14:textId="5E3AD2DE" w:rsidR="007F1D0B" w:rsidRPr="00AA5C80" w:rsidRDefault="00AA5C80" w:rsidP="00222939">
                            <w:pPr>
                              <w:pStyle w:val="Sidepanelinfo"/>
                              <w:rPr>
                                <w:rStyle w:val="Emphasis"/>
                                <w:sz w:val="28"/>
                              </w:rPr>
                            </w:pPr>
                            <w:r w:rsidRPr="00AA5C80">
                              <w:rPr>
                                <w:rStyle w:val="Emphasis"/>
                                <w:sz w:val="28"/>
                              </w:rPr>
                              <w:t>EDUCATION</w:t>
                            </w:r>
                          </w:p>
                          <w:p w14:paraId="439C9C8B" w14:textId="27A32532" w:rsidR="004D271C" w:rsidRDefault="004D271C" w:rsidP="00817E08">
                            <w:pPr>
                              <w:pStyle w:val="Sidepanelinfo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17E08">
                              <w:rPr>
                                <w:sz w:val="20"/>
                                <w:szCs w:val="20"/>
                              </w:rPr>
                              <w:t xml:space="preserve">ACCA </w:t>
                            </w:r>
                            <w:r w:rsidR="00AA5C80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9462D7">
                              <w:rPr>
                                <w:sz w:val="20"/>
                                <w:szCs w:val="20"/>
                              </w:rPr>
                              <w:t>3 Paper Remaining)</w:t>
                            </w:r>
                          </w:p>
                          <w:p w14:paraId="3C5F748B" w14:textId="62CFC1C6" w:rsidR="00AA5C80" w:rsidRPr="00817E08" w:rsidRDefault="00AA5C80" w:rsidP="00817E08">
                            <w:pPr>
                              <w:pStyle w:val="Sidepanelinfo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Bachelor of Commerce</w:t>
                            </w:r>
                          </w:p>
                          <w:p w14:paraId="4F5F96C4" w14:textId="149F701C" w:rsidR="004D271C" w:rsidRPr="00817E08" w:rsidRDefault="004D271C" w:rsidP="00817E08">
                            <w:pPr>
                              <w:pStyle w:val="Sidepanelinfo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17E08">
                              <w:rPr>
                                <w:sz w:val="20"/>
                                <w:szCs w:val="20"/>
                              </w:rPr>
                              <w:t>Certified Accounting Technician (CAT) – ACCA</w:t>
                            </w:r>
                          </w:p>
                          <w:p w14:paraId="2127C295" w14:textId="77777777" w:rsidR="004D271C" w:rsidRPr="00817E08" w:rsidRDefault="004D271C" w:rsidP="00817E08">
                            <w:pPr>
                              <w:pStyle w:val="Sidepanelinfo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17E08">
                              <w:rPr>
                                <w:sz w:val="20"/>
                                <w:szCs w:val="20"/>
                              </w:rPr>
                              <w:t>ACCA Ethics and Professional Skills Module</w:t>
                            </w:r>
                          </w:p>
                          <w:p w14:paraId="77AE094E" w14:textId="0D609EC1" w:rsidR="007F1D0B" w:rsidRPr="0040671F" w:rsidRDefault="004D271C" w:rsidP="0040671F">
                            <w:pPr>
                              <w:pStyle w:val="Sidepanelinfo"/>
                              <w:numPr>
                                <w:ilvl w:val="0"/>
                                <w:numId w:val="6"/>
                              </w:num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40671F">
                              <w:rPr>
                                <w:sz w:val="20"/>
                                <w:szCs w:val="20"/>
                              </w:rPr>
                              <w:t>Diploma in Computer Applications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5AC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95pt;margin-top:250.8pt;width:142.55pt;height:149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" filled="f" stroked="f">
                <v:textbox>
                  <w:txbxContent>
                    <w:p w14:paraId="520F619A" w14:textId="5E3AD2DE" w:rsidR="007F1D0B" w:rsidRPr="00AA5C80" w:rsidRDefault="00AA5C80" w:rsidP="00222939">
                      <w:pPr>
                        <w:pStyle w:val="Sidepanelinfo"/>
                        <w:rPr>
                          <w:rStyle w:val="Emphasis"/>
                          <w:sz w:val="28"/>
                        </w:rPr>
                      </w:pPr>
                      <w:r w:rsidRPr="00AA5C80">
                        <w:rPr>
                          <w:rStyle w:val="Emphasis"/>
                          <w:sz w:val="28"/>
                        </w:rPr>
                        <w:t>EDUCATION</w:t>
                      </w:r>
                    </w:p>
                    <w:p w14:paraId="439C9C8B" w14:textId="27A32532" w:rsidR="004D271C" w:rsidRDefault="004D271C" w:rsidP="00817E08">
                      <w:pPr>
                        <w:pStyle w:val="Sidepanelinfo"/>
                        <w:numPr>
                          <w:ilvl w:val="0"/>
                          <w:numId w:val="6"/>
                        </w:numPr>
                        <w:jc w:val="left"/>
                        <w:rPr>
                          <w:sz w:val="20"/>
                          <w:szCs w:val="20"/>
                        </w:rPr>
                      </w:pPr>
                      <w:r w:rsidRPr="00817E08">
                        <w:rPr>
                          <w:sz w:val="20"/>
                          <w:szCs w:val="20"/>
                        </w:rPr>
                        <w:t xml:space="preserve">ACCA </w:t>
                      </w:r>
                      <w:r w:rsidR="00AA5C80">
                        <w:rPr>
                          <w:sz w:val="20"/>
                          <w:szCs w:val="20"/>
                        </w:rPr>
                        <w:t>(</w:t>
                      </w:r>
                      <w:r w:rsidR="009462D7">
                        <w:rPr>
                          <w:sz w:val="20"/>
                          <w:szCs w:val="20"/>
                        </w:rPr>
                        <w:t>3 Paper Remaining)</w:t>
                      </w:r>
                    </w:p>
                    <w:p w14:paraId="3C5F748B" w14:textId="62CFC1C6" w:rsidR="00AA5C80" w:rsidRPr="00817E08" w:rsidRDefault="00AA5C80" w:rsidP="00817E08">
                      <w:pPr>
                        <w:pStyle w:val="Sidepanelinfo"/>
                        <w:numPr>
                          <w:ilvl w:val="0"/>
                          <w:numId w:val="6"/>
                        </w:numPr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Bachelor of Commerce</w:t>
                      </w:r>
                    </w:p>
                    <w:p w14:paraId="4F5F96C4" w14:textId="149F701C" w:rsidR="004D271C" w:rsidRPr="00817E08" w:rsidRDefault="004D271C" w:rsidP="00817E08">
                      <w:pPr>
                        <w:pStyle w:val="Sidepanelinfo"/>
                        <w:numPr>
                          <w:ilvl w:val="0"/>
                          <w:numId w:val="6"/>
                        </w:numPr>
                        <w:jc w:val="left"/>
                        <w:rPr>
                          <w:sz w:val="20"/>
                          <w:szCs w:val="20"/>
                        </w:rPr>
                      </w:pPr>
                      <w:r w:rsidRPr="00817E08">
                        <w:rPr>
                          <w:sz w:val="20"/>
                          <w:szCs w:val="20"/>
                        </w:rPr>
                        <w:t>Certified Accounting Technician (CAT) – ACCA</w:t>
                      </w:r>
                    </w:p>
                    <w:p w14:paraId="2127C295" w14:textId="77777777" w:rsidR="004D271C" w:rsidRPr="00817E08" w:rsidRDefault="004D271C" w:rsidP="00817E08">
                      <w:pPr>
                        <w:pStyle w:val="Sidepanelinfo"/>
                        <w:numPr>
                          <w:ilvl w:val="0"/>
                          <w:numId w:val="6"/>
                        </w:numPr>
                        <w:jc w:val="left"/>
                        <w:rPr>
                          <w:sz w:val="20"/>
                          <w:szCs w:val="20"/>
                        </w:rPr>
                      </w:pPr>
                      <w:r w:rsidRPr="00817E08">
                        <w:rPr>
                          <w:sz w:val="20"/>
                          <w:szCs w:val="20"/>
                        </w:rPr>
                        <w:t>ACCA Ethics and Professional Skills Module</w:t>
                      </w:r>
                    </w:p>
                    <w:p w14:paraId="77AE094E" w14:textId="0D609EC1" w:rsidR="007F1D0B" w:rsidRPr="0040671F" w:rsidRDefault="004D271C" w:rsidP="0040671F">
                      <w:pPr>
                        <w:pStyle w:val="Sidepanelinfo"/>
                        <w:numPr>
                          <w:ilvl w:val="0"/>
                          <w:numId w:val="6"/>
                        </w:numPr>
                        <w:jc w:val="left"/>
                        <w:rPr>
                          <w:sz w:val="20"/>
                          <w:szCs w:val="20"/>
                        </w:rPr>
                      </w:pPr>
                      <w:r w:rsidRPr="0040671F">
                        <w:rPr>
                          <w:sz w:val="20"/>
                          <w:szCs w:val="20"/>
                        </w:rPr>
                        <w:t>Diploma in Computer Applications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F1D0B" w:rsidRPr="00BE6DBF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8960" behindDoc="0" locked="1" layoutInCell="1" allowOverlap="1" wp14:anchorId="5BE95D21" wp14:editId="10BCEB78">
                <wp:simplePos x="0" y="0"/>
                <wp:positionH relativeFrom="page">
                  <wp:posOffset>240665</wp:posOffset>
                </wp:positionH>
                <wp:positionV relativeFrom="page">
                  <wp:posOffset>5174615</wp:posOffset>
                </wp:positionV>
                <wp:extent cx="1916430" cy="1808480"/>
                <wp:effectExtent l="0" t="0" r="0" b="12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180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E31BF" w14:textId="39F0C723" w:rsidR="007F1D0B" w:rsidRPr="00BE6DBF" w:rsidRDefault="007F1D0B" w:rsidP="006930F1">
                            <w:pPr>
                              <w:pStyle w:val="Heading2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Skills</w:t>
                            </w:r>
                          </w:p>
                          <w:p w14:paraId="1878588E" w14:textId="19F5C939" w:rsidR="006930F1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- Financial Reporting &amp; Audits</w:t>
                            </w:r>
                          </w:p>
                          <w:p w14:paraId="5BEA0D96" w14:textId="053552EC" w:rsidR="006930F1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- Payroll &amp; Tax Assistant</w:t>
                            </w:r>
                          </w:p>
                          <w:p w14:paraId="3D1810B4" w14:textId="69BAD896" w:rsidR="006930F1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- Budgeting &amp; Cash Flow Control</w:t>
                            </w:r>
                          </w:p>
                          <w:p w14:paraId="5F45A1BB" w14:textId="4013DCD1" w:rsidR="006930F1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- QuickBooks &amp; Peachtree</w:t>
                            </w:r>
                          </w:p>
                          <w:p w14:paraId="0D5A62B2" w14:textId="550B0E19" w:rsidR="006930F1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- MS Excel, Word</w:t>
                            </w:r>
                          </w:p>
                          <w:p w14:paraId="5F88FF62" w14:textId="2428BC8F" w:rsidR="006930F1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- Online Banking Systems</w:t>
                            </w:r>
                          </w:p>
                          <w:p w14:paraId="7204A7D2" w14:textId="77777777" w:rsidR="000F3FFA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="00373417"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Administration &amp; Inventory</w:t>
                            </w:r>
                          </w:p>
                          <w:p w14:paraId="222D1424" w14:textId="0E0F0A23" w:rsidR="006930F1" w:rsidRPr="00BE6DBF" w:rsidRDefault="006930F1" w:rsidP="00373417">
                            <w:pPr>
                              <w:pStyle w:val="List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360" w:hanging="360"/>
                              <w:jc w:val="lef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6DB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8"/>
                                <w:szCs w:val="18"/>
                              </w:rPr>
                              <w:t>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95D21" id="_x0000_s1027" type="#_x0000_t202" style="position:absolute;left:0;text-align:left;margin-left:18.95pt;margin-top:407.45pt;width:150.9pt;height:142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" filled="f" stroked="f">
                <v:textbox>
                  <w:txbxContent>
                    <w:p w14:paraId="2D7E31BF" w14:textId="39F0C723" w:rsidR="007F1D0B" w:rsidRPr="00BE6DBF" w:rsidRDefault="007F1D0B" w:rsidP="006930F1">
                      <w:pPr>
                        <w:pStyle w:val="Heading2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Skills</w:t>
                      </w:r>
                    </w:p>
                    <w:p w14:paraId="1878588E" w14:textId="19F5C939" w:rsidR="006930F1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- Financial Reporting &amp; Audits</w:t>
                      </w:r>
                    </w:p>
                    <w:p w14:paraId="5BEA0D96" w14:textId="053552EC" w:rsidR="006930F1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- Payroll &amp; Tax Assistant</w:t>
                      </w:r>
                    </w:p>
                    <w:p w14:paraId="3D1810B4" w14:textId="69BAD896" w:rsidR="006930F1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- Budgeting &amp; Cash Flow Control</w:t>
                      </w:r>
                    </w:p>
                    <w:p w14:paraId="5F45A1BB" w14:textId="4013DCD1" w:rsidR="006930F1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- QuickBooks &amp; Peachtree</w:t>
                      </w:r>
                    </w:p>
                    <w:p w14:paraId="0D5A62B2" w14:textId="550B0E19" w:rsidR="006930F1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- MS Excel, Word</w:t>
                      </w:r>
                    </w:p>
                    <w:p w14:paraId="5F88FF62" w14:textId="2428BC8F" w:rsidR="006930F1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- Online Banking Systems</w:t>
                      </w:r>
                    </w:p>
                    <w:p w14:paraId="7204A7D2" w14:textId="77777777" w:rsidR="000F3FFA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="00373417"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Administration &amp; Inventory</w:t>
                      </w:r>
                    </w:p>
                    <w:p w14:paraId="222D1424" w14:textId="0E0F0A23" w:rsidR="006930F1" w:rsidRPr="00BE6DBF" w:rsidRDefault="006930F1" w:rsidP="00373417">
                      <w:pPr>
                        <w:pStyle w:val="List"/>
                        <w:numPr>
                          <w:ilvl w:val="0"/>
                          <w:numId w:val="0"/>
                        </w:numPr>
                        <w:spacing w:after="0"/>
                        <w:ind w:left="360" w:hanging="360"/>
                        <w:jc w:val="left"/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</w:pPr>
                      <w:r w:rsidRPr="00BE6DBF">
                        <w:rPr>
                          <w:rFonts w:asciiTheme="majorBidi" w:hAnsiTheme="majorBidi" w:cstheme="majorBidi"/>
                          <w:color w:val="000000" w:themeColor="text1"/>
                          <w:sz w:val="18"/>
                          <w:szCs w:val="18"/>
                        </w:rPr>
                        <w:t>Management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F1D0B" w:rsidRPr="00BE6DBF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5888" behindDoc="0" locked="1" layoutInCell="1" allowOverlap="1" wp14:anchorId="1945203E" wp14:editId="0BCDC3C5">
                <wp:simplePos x="0" y="0"/>
                <wp:positionH relativeFrom="page">
                  <wp:posOffset>509905</wp:posOffset>
                </wp:positionH>
                <wp:positionV relativeFrom="page">
                  <wp:posOffset>2188845</wp:posOffset>
                </wp:positionV>
                <wp:extent cx="1700530" cy="94043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940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448E0" w14:textId="0A9B0B3B" w:rsidR="007F1D0B" w:rsidRPr="00256F68" w:rsidRDefault="00AC3D53" w:rsidP="007F1D0B">
                            <w:pPr>
                              <w:pStyle w:val="Contactinfo"/>
                              <w:rPr>
                                <w:sz w:val="20"/>
                                <w:szCs w:val="22"/>
                              </w:rPr>
                            </w:pPr>
                            <w:r w:rsidRPr="00256F68">
                              <w:rPr>
                                <w:sz w:val="20"/>
                                <w:szCs w:val="22"/>
                              </w:rPr>
                              <w:t>+92</w:t>
                            </w:r>
                            <w:r w:rsidR="006930F1" w:rsidRPr="00256F68">
                              <w:rPr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Pr="00256F68">
                              <w:rPr>
                                <w:sz w:val="20"/>
                                <w:szCs w:val="22"/>
                              </w:rPr>
                              <w:t>323 5323034</w:t>
                            </w:r>
                          </w:p>
                          <w:p w14:paraId="5E4CAC50" w14:textId="3CA29B1F" w:rsidR="007F1D0B" w:rsidRPr="00256F68" w:rsidRDefault="00AC3D53" w:rsidP="007F1D0B">
                            <w:pPr>
                              <w:pStyle w:val="Contactinfo"/>
                              <w:rPr>
                                <w:sz w:val="20"/>
                                <w:szCs w:val="22"/>
                              </w:rPr>
                            </w:pPr>
                            <w:r w:rsidRPr="00256F68">
                              <w:rPr>
                                <w:sz w:val="16"/>
                                <w:szCs w:val="18"/>
                              </w:rPr>
                              <w:t>mehran_munir123@yahoo.com</w:t>
                            </w:r>
                          </w:p>
                          <w:p w14:paraId="3E7B6B7A" w14:textId="6A4D6735" w:rsidR="007F1D0B" w:rsidRPr="00AC3D53" w:rsidRDefault="00AC3D53" w:rsidP="00AC3D53">
                            <w:pPr>
                              <w:pStyle w:val="Contactinfo"/>
                              <w:jc w:val="left"/>
                              <w:rPr>
                                <w:sz w:val="16"/>
                                <w:szCs w:val="18"/>
                              </w:rPr>
                            </w:pPr>
                            <w:r w:rsidRPr="00AC3D53">
                              <w:rPr>
                                <w:sz w:val="12"/>
                                <w:szCs w:val="14"/>
                              </w:rPr>
                              <w:t>House 436, Street 5/2, Block D, National Police Foundation, PWD, Islamabad, Pakistan</w:t>
                            </w:r>
                          </w:p>
                          <w:p w14:paraId="1FD70F2C" w14:textId="7FC7C16B" w:rsidR="007F1D0B" w:rsidRPr="00AC3D53" w:rsidRDefault="00AC3D53" w:rsidP="00AC3D53">
                            <w:pPr>
                              <w:pStyle w:val="Contactinfo"/>
                              <w:rPr>
                                <w:sz w:val="14"/>
                                <w:szCs w:val="16"/>
                              </w:rPr>
                            </w:pPr>
                            <w:r w:rsidRPr="00AC3D53">
                              <w:rPr>
                                <w:sz w:val="14"/>
                                <w:szCs w:val="16"/>
                              </w:rPr>
                              <w:t>www.linkedin.com/in/mehran-munir-ahmad-41430936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5203E" id="Text Box 15" o:spid="_x0000_s1028" type="#_x0000_t202" style="position:absolute;left:0;text-align:left;margin-left:40.15pt;margin-top:172.35pt;width:133.9pt;height:74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" filled="f" stroked="f">
                <v:textbox>
                  <w:txbxContent>
                    <w:p w14:paraId="6C6448E0" w14:textId="0A9B0B3B" w:rsidR="007F1D0B" w:rsidRPr="00256F68" w:rsidRDefault="00AC3D53" w:rsidP="007F1D0B">
                      <w:pPr>
                        <w:pStyle w:val="Contactinfo"/>
                        <w:rPr>
                          <w:sz w:val="20"/>
                          <w:szCs w:val="22"/>
                        </w:rPr>
                      </w:pPr>
                      <w:r w:rsidRPr="00256F68">
                        <w:rPr>
                          <w:sz w:val="20"/>
                          <w:szCs w:val="22"/>
                        </w:rPr>
                        <w:t>+92</w:t>
                      </w:r>
                      <w:r w:rsidR="006930F1" w:rsidRPr="00256F68">
                        <w:rPr>
                          <w:sz w:val="20"/>
                          <w:szCs w:val="22"/>
                        </w:rPr>
                        <w:t xml:space="preserve"> </w:t>
                      </w:r>
                      <w:r w:rsidRPr="00256F68">
                        <w:rPr>
                          <w:sz w:val="20"/>
                          <w:szCs w:val="22"/>
                        </w:rPr>
                        <w:t>323 5323034</w:t>
                      </w:r>
                    </w:p>
                    <w:p w14:paraId="5E4CAC50" w14:textId="3CA29B1F" w:rsidR="007F1D0B" w:rsidRPr="00256F68" w:rsidRDefault="00AC3D53" w:rsidP="007F1D0B">
                      <w:pPr>
                        <w:pStyle w:val="Contactinfo"/>
                        <w:rPr>
                          <w:sz w:val="20"/>
                          <w:szCs w:val="22"/>
                        </w:rPr>
                      </w:pPr>
                      <w:r w:rsidRPr="00256F68">
                        <w:rPr>
                          <w:sz w:val="16"/>
                          <w:szCs w:val="18"/>
                        </w:rPr>
                        <w:t>mehran_munir123@yahoo.com</w:t>
                      </w:r>
                    </w:p>
                    <w:p w14:paraId="3E7B6B7A" w14:textId="6A4D6735" w:rsidR="007F1D0B" w:rsidRPr="00AC3D53" w:rsidRDefault="00AC3D53" w:rsidP="00AC3D53">
                      <w:pPr>
                        <w:pStyle w:val="Contactinfo"/>
                        <w:jc w:val="left"/>
                        <w:rPr>
                          <w:sz w:val="16"/>
                          <w:szCs w:val="18"/>
                        </w:rPr>
                      </w:pPr>
                      <w:r w:rsidRPr="00AC3D53">
                        <w:rPr>
                          <w:sz w:val="12"/>
                          <w:szCs w:val="14"/>
                        </w:rPr>
                        <w:t>House 436, Street 5/2, Block D, National Police Foundation, PWD, Islamabad, Pakistan</w:t>
                      </w:r>
                    </w:p>
                    <w:p w14:paraId="1FD70F2C" w14:textId="7FC7C16B" w:rsidR="007F1D0B" w:rsidRPr="00AC3D53" w:rsidRDefault="00AC3D53" w:rsidP="00AC3D53">
                      <w:pPr>
                        <w:pStyle w:val="Contactinfo"/>
                        <w:rPr>
                          <w:sz w:val="14"/>
                          <w:szCs w:val="16"/>
                        </w:rPr>
                      </w:pPr>
                      <w:r w:rsidRPr="00AC3D53">
                        <w:rPr>
                          <w:sz w:val="14"/>
                          <w:szCs w:val="16"/>
                        </w:rPr>
                        <w:t>www.linkedin.com/in/mehran-munir-ahmad-41430936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8A639F" w:rsidRPr="00BE6DBF">
        <w:rPr>
          <w:rFonts w:asciiTheme="majorBidi" w:hAnsiTheme="majorBidi" w:cstheme="majorBid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1792" behindDoc="0" locked="1" layoutInCell="1" allowOverlap="1" wp14:anchorId="7847B947" wp14:editId="729BCF2D">
                <wp:simplePos x="0" y="0"/>
                <wp:positionH relativeFrom="page">
                  <wp:posOffset>309880</wp:posOffset>
                </wp:positionH>
                <wp:positionV relativeFrom="page">
                  <wp:posOffset>2250440</wp:posOffset>
                </wp:positionV>
                <wp:extent cx="164465" cy="732155"/>
                <wp:effectExtent l="0" t="0" r="6985" b="0"/>
                <wp:wrapSquare wrapText="bothSides"/>
                <wp:docPr id="2" name="Group 2" descr="Group of communication icon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65" cy="732155"/>
                          <a:chOff x="0" y="-8152"/>
                          <a:chExt cx="162560" cy="740205"/>
                        </a:xfrm>
                      </wpg:grpSpPr>
                      <pic:pic xmlns:pic="http://schemas.openxmlformats.org/drawingml/2006/picture">
                        <pic:nvPicPr>
                          <pic:cNvPr id="19" name="Graphic 1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8152"/>
                            <a:ext cx="162560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Graphic 2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4523"/>
                            <a:ext cx="162560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Graphic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7275"/>
                            <a:ext cx="162560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Graphic 2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25" y="570128"/>
                            <a:ext cx="158309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11E76" id="Group 2" o:spid="_x0000_s1026" alt="Group of communication icons" style="position:absolute;margin-left:24.4pt;margin-top:177.2pt;width:12.95pt;height:57.65pt;z-index:251681792;mso-position-horizontal-relative:page;mso-position-vertical-relative:page;mso-width-relative:margin;mso-height-relative:margin" coordorigin=",-81" coordsize="1625,740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9" o:spid="_x0000_s1027" type="#_x0000_t75" style="position:absolute;top:-81;width:1625;height:1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">
                  <v:imagedata r:id="rId17" o:title=""/>
                </v:shape>
                <v:shape id="Graphic 22" o:spid="_x0000_s1028" type="#_x0000_t75" style="position:absolute;top:1845;width:1625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">
                  <v:imagedata r:id="rId18" o:title=""/>
                </v:shape>
                <v:shape id="Graphic 23" o:spid="_x0000_s1029" type="#_x0000_t75" style="position:absolute;top:3772;width:1625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">
                  <v:imagedata r:id="rId19" o:title=""/>
                </v:shape>
                <v:shape id="Graphic 24" o:spid="_x0000_s1030" type="#_x0000_t75" style="position:absolute;left:21;top:5701;width:1583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">
                  <v:imagedata r:id="rId20" o:title=""/>
                </v:shape>
                <w10:wrap type="square" anchorx="page" anchory="page"/>
                <w10:anchorlock/>
              </v:group>
            </w:pict>
          </mc:Fallback>
        </mc:AlternateContent>
      </w:r>
      <w:r w:rsidR="008A639F" w:rsidRPr="00BE6DBF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9744" behindDoc="0" locked="1" layoutInCell="1" allowOverlap="1" wp14:anchorId="5E67F140" wp14:editId="549F007C">
                <wp:simplePos x="0" y="0"/>
                <wp:positionH relativeFrom="page">
                  <wp:posOffset>237490</wp:posOffset>
                </wp:positionH>
                <wp:positionV relativeFrom="page">
                  <wp:posOffset>1865630</wp:posOffset>
                </wp:positionV>
                <wp:extent cx="1655064" cy="301752"/>
                <wp:effectExtent l="0" t="0" r="0" b="31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064" cy="3017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6149E" w14:textId="77777777" w:rsidR="008A639F" w:rsidRPr="008A639F" w:rsidRDefault="007F1D0B" w:rsidP="007F1D0B">
                            <w:pPr>
                              <w:pStyle w:val="Heading2"/>
                            </w:pPr>
                            <w:r w:rsidRPr="008A639F"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7F140" id="Text Box 3" o:spid="_x0000_s1029" type="#_x0000_t202" style="position:absolute;left:0;text-align:left;margin-left:18.7pt;margin-top:146.9pt;width:130.3pt;height:2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" filled="f" stroked="f">
                <v:textbox>
                  <w:txbxContent>
                    <w:p w14:paraId="4986149E" w14:textId="77777777" w:rsidR="008A639F" w:rsidRPr="008A639F" w:rsidRDefault="007F1D0B" w:rsidP="007F1D0B">
                      <w:pPr>
                        <w:pStyle w:val="Heading2"/>
                      </w:pPr>
                      <w:r w:rsidRPr="008A639F">
                        <w:t>Contact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04548C" w:rsidRPr="00BE6DBF">
        <w:rPr>
          <w:rFonts w:asciiTheme="majorBidi" w:hAnsiTheme="majorBidi" w:cstheme="majorBidi"/>
          <w:noProof/>
          <w:color w:val="000000" w:themeColor="text1"/>
          <w:lang w:eastAsia="en-IN"/>
        </w:rPr>
        <mc:AlternateContent>
          <mc:Choice Requires="wpg">
            <w:drawing>
              <wp:anchor distT="0" distB="0" distL="114300" distR="114300" simplePos="0" relativeHeight="251652094" behindDoc="1" locked="1" layoutInCell="1" allowOverlap="1" wp14:anchorId="1E49309D" wp14:editId="647A5366">
                <wp:simplePos x="0" y="0"/>
                <wp:positionH relativeFrom="column">
                  <wp:posOffset>-2514600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838459382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46355"/>
                          <a:chExt cx="7772742" cy="10058400"/>
                        </a:xfrm>
                      </wpg:grpSpPr>
                      <wps:wsp>
                        <wps:cNvPr id="245410684" name="Rectangle 245410684"/>
                        <wps:cNvSpPr/>
                        <wps:spPr>
                          <a:xfrm>
                            <a:off x="0" y="46355"/>
                            <a:ext cx="2215896" cy="1005840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310507" name="Rectangle 1717310507"/>
                        <wps:cNvSpPr/>
                        <wps:spPr>
                          <a:xfrm>
                            <a:off x="0" y="518160"/>
                            <a:ext cx="7772742" cy="926465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D88BC" id="Group 8" o:spid="_x0000_s1026" alt="&quot;&quot;" style="position:absolute;margin-left:-198pt;margin-top:0;width:612pt;height:11in;z-index:-251664386;mso-position-vertical-relative:page;mso-height-relative:margin" coordorigin=",463" coordsize="77727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">
                <v:rect id="Rectangle 245410684" o:spid="_x0000_s1027" style="position:absolute;top:463;width:22158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" fillcolor="#f2f3f3 [3208]" stroked="f" strokeweight="1pt"/>
                <v:rect id="Rectangle 1717310507" o:spid="_x0000_s1028" style="position:absolute;top:5181;width:77727;height:9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" fillcolor="#d5dce4 [3209]" stroked="f" strokeweight="1pt"/>
                <w10:wrap anchory="page"/>
                <w10:anchorlock/>
              </v:group>
            </w:pict>
          </mc:Fallback>
        </mc:AlternateContent>
      </w:r>
    </w:p>
    <w:p w14:paraId="61A4E34A" w14:textId="747E5A04" w:rsidR="008A639F" w:rsidRPr="00BE6DBF" w:rsidRDefault="00AC3D53" w:rsidP="008A639F">
      <w:pPr>
        <w:pStyle w:val="Title"/>
        <w:rPr>
          <w:rFonts w:asciiTheme="majorBidi" w:hAnsiTheme="majorBidi" w:cstheme="majorBidi"/>
          <w:color w:val="000000" w:themeColor="text1"/>
          <w:sz w:val="54"/>
          <w:szCs w:val="50"/>
        </w:rPr>
      </w:pPr>
      <w:r w:rsidRPr="00BE6DBF">
        <w:rPr>
          <w:rFonts w:asciiTheme="majorBidi" w:hAnsiTheme="majorBidi" w:cstheme="majorBidi"/>
          <w:color w:val="000000" w:themeColor="text1"/>
          <w:sz w:val="52"/>
          <w:szCs w:val="48"/>
        </w:rPr>
        <w:t>Mehran Munir Ahmad</w:t>
      </w:r>
    </w:p>
    <w:p w14:paraId="46C6B081" w14:textId="41D36304" w:rsidR="008A639F" w:rsidRPr="00BE6DBF" w:rsidRDefault="00AC3D53" w:rsidP="006930F1">
      <w:pPr>
        <w:pStyle w:val="Subtitle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>Accounts and ADMINISTRATIO</w:t>
      </w:r>
      <w:r w:rsidR="006930F1" w:rsidRPr="00BE6DBF">
        <w:rPr>
          <w:rFonts w:asciiTheme="majorBidi" w:hAnsiTheme="majorBidi" w:cstheme="majorBidi"/>
          <w:color w:val="000000" w:themeColor="text1"/>
        </w:rPr>
        <w:t>n</w:t>
      </w:r>
    </w:p>
    <w:p w14:paraId="4F6E1C87" w14:textId="77777777" w:rsidR="008A639F" w:rsidRPr="00BE6DBF" w:rsidRDefault="008A639F" w:rsidP="008A639F">
      <w:pPr>
        <w:rPr>
          <w:rFonts w:asciiTheme="majorBidi" w:hAnsiTheme="majorBidi" w:cstheme="majorBidi"/>
          <w:color w:val="000000" w:themeColor="text1"/>
        </w:rPr>
      </w:pPr>
    </w:p>
    <w:p w14:paraId="4E4954D0" w14:textId="77777777" w:rsidR="00222939" w:rsidRPr="00BE6DBF" w:rsidRDefault="00222939" w:rsidP="008A639F">
      <w:pPr>
        <w:rPr>
          <w:rFonts w:asciiTheme="majorBidi" w:hAnsiTheme="majorBidi" w:cstheme="majorBidi"/>
          <w:color w:val="000000" w:themeColor="text1"/>
        </w:rPr>
      </w:pPr>
    </w:p>
    <w:p w14:paraId="6E478D5F" w14:textId="49B94C44" w:rsidR="007F1D0B" w:rsidRPr="00BE6DBF" w:rsidRDefault="007F1D0B" w:rsidP="007F1D0B">
      <w:pPr>
        <w:pStyle w:val="Heading2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>Professional overview</w:t>
      </w:r>
    </w:p>
    <w:p w14:paraId="4A075F3C" w14:textId="0AA8D65D" w:rsidR="007F1D0B" w:rsidRPr="00BE6DBF" w:rsidRDefault="007F1D0B" w:rsidP="007F1D0B">
      <w:pPr>
        <w:pStyle w:val="smallspace"/>
        <w:rPr>
          <w:rFonts w:asciiTheme="majorBidi" w:hAnsiTheme="majorBidi" w:cstheme="majorBidi"/>
          <w:color w:val="000000" w:themeColor="text1"/>
        </w:rPr>
      </w:pPr>
    </w:p>
    <w:p w14:paraId="17DD6607" w14:textId="7B896BD5" w:rsidR="007F1D0B" w:rsidRPr="00BE6DBF" w:rsidRDefault="006930F1" w:rsidP="007F1D0B">
      <w:pPr>
        <w:rPr>
          <w:rFonts w:asciiTheme="majorBidi" w:hAnsiTheme="majorBidi" w:cstheme="majorBidi"/>
          <w:color w:val="000000" w:themeColor="text1"/>
          <w:sz w:val="17"/>
          <w:szCs w:val="17"/>
        </w:rPr>
      </w:pPr>
      <w:r w:rsidRPr="00BE6DBF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Results-driven Accountant and Administrator with 7+ years of progressive experience in </w:t>
      </w:r>
      <w:r w:rsidRPr="00BE6DBF">
        <w:rPr>
          <w:rFonts w:asciiTheme="majorBidi" w:hAnsiTheme="majorBidi" w:cstheme="majorBidi"/>
          <w:color w:val="000000" w:themeColor="text1"/>
          <w:sz w:val="17"/>
          <w:szCs w:val="17"/>
          <w:cs/>
        </w:rPr>
        <w:t>‎</w:t>
      </w:r>
      <w:r w:rsidRPr="00BE6DBF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financial reporting, cash handling, tax assistance, budgeting, audit coordination, and office </w:t>
      </w:r>
      <w:r w:rsidRPr="00BE6DBF">
        <w:rPr>
          <w:rFonts w:asciiTheme="majorBidi" w:hAnsiTheme="majorBidi" w:cstheme="majorBidi"/>
          <w:color w:val="000000" w:themeColor="text1"/>
          <w:sz w:val="17"/>
          <w:szCs w:val="17"/>
          <w:cs/>
        </w:rPr>
        <w:t>‎</w:t>
      </w:r>
      <w:r w:rsidRPr="00BE6DBF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administration. Experience in QuickBooks, Peachtree, and MS Office tools. Known for </w:t>
      </w:r>
      <w:r w:rsidRPr="00BE6DBF">
        <w:rPr>
          <w:rFonts w:asciiTheme="majorBidi" w:hAnsiTheme="majorBidi" w:cstheme="majorBidi"/>
          <w:color w:val="000000" w:themeColor="text1"/>
          <w:sz w:val="17"/>
          <w:szCs w:val="17"/>
          <w:cs/>
        </w:rPr>
        <w:t>‎</w:t>
      </w:r>
      <w:r w:rsidRPr="00BE6DBF">
        <w:rPr>
          <w:rFonts w:asciiTheme="majorBidi" w:hAnsiTheme="majorBidi" w:cstheme="majorBidi"/>
          <w:color w:val="000000" w:themeColor="text1"/>
          <w:sz w:val="17"/>
          <w:szCs w:val="17"/>
        </w:rPr>
        <w:t>accuracy, confidentiality, and timely reporting in private, government and non-profit sectors.</w:t>
      </w:r>
      <w:r w:rsidRPr="00BE6DBF">
        <w:rPr>
          <w:rFonts w:asciiTheme="majorBidi" w:hAnsiTheme="majorBidi" w:cstheme="majorBidi"/>
          <w:color w:val="000000" w:themeColor="text1"/>
          <w:sz w:val="17"/>
          <w:szCs w:val="17"/>
          <w:cs/>
        </w:rPr>
        <w:t>‎</w:t>
      </w:r>
    </w:p>
    <w:p w14:paraId="239FDD3B" w14:textId="77777777" w:rsidR="007F1D0B" w:rsidRPr="00BE6DBF" w:rsidRDefault="007F1D0B" w:rsidP="00222939">
      <w:pPr>
        <w:rPr>
          <w:rFonts w:asciiTheme="majorBidi" w:hAnsiTheme="majorBidi" w:cstheme="majorBidi"/>
          <w:color w:val="000000" w:themeColor="text1"/>
          <w:sz w:val="9"/>
          <w:szCs w:val="12"/>
        </w:rPr>
      </w:pPr>
    </w:p>
    <w:p w14:paraId="46F6ED3C" w14:textId="77777777" w:rsidR="007F1D0B" w:rsidRPr="00BE6DBF" w:rsidRDefault="007F1D0B" w:rsidP="007F1D0B">
      <w:pPr>
        <w:pStyle w:val="Heading2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>Work experience</w:t>
      </w:r>
    </w:p>
    <w:p w14:paraId="09F7F79C" w14:textId="77777777" w:rsidR="007F1D0B" w:rsidRPr="00BE6DBF" w:rsidRDefault="007F1D0B" w:rsidP="007F1D0B">
      <w:pPr>
        <w:pStyle w:val="smallspace"/>
        <w:rPr>
          <w:rFonts w:asciiTheme="majorBidi" w:hAnsiTheme="majorBidi" w:cstheme="majorBidi"/>
          <w:color w:val="000000" w:themeColor="text1"/>
        </w:rPr>
      </w:pPr>
    </w:p>
    <w:p w14:paraId="08E2C2DD" w14:textId="752EED75" w:rsidR="007F1D0B" w:rsidRPr="00BE6DBF" w:rsidRDefault="00074D39" w:rsidP="00222939">
      <w:pPr>
        <w:pStyle w:val="Heading3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 xml:space="preserve"> Office </w:t>
      </w:r>
      <w:r w:rsidR="00881598" w:rsidRPr="00BE6DBF">
        <w:rPr>
          <w:rFonts w:asciiTheme="majorBidi" w:hAnsiTheme="majorBidi" w:cstheme="majorBidi"/>
          <w:color w:val="000000" w:themeColor="text1"/>
        </w:rPr>
        <w:t>Assistant</w:t>
      </w:r>
    </w:p>
    <w:p w14:paraId="2CE40A6A" w14:textId="1034D690" w:rsidR="006D6FCC" w:rsidRPr="00BE6DBF" w:rsidRDefault="0025210B" w:rsidP="00701BDA">
      <w:pPr>
        <w:pStyle w:val="Heading4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>National Technology Council – HEC, Islamabad, Pakistan</w:t>
      </w:r>
      <w:r w:rsidR="007F1D0B" w:rsidRPr="00BE6DBF">
        <w:rPr>
          <w:rFonts w:asciiTheme="majorBidi" w:hAnsiTheme="majorBidi" w:cstheme="majorBidi"/>
          <w:color w:val="000000" w:themeColor="text1"/>
        </w:rPr>
        <w:tab/>
      </w:r>
      <w:r w:rsidR="00D806CB" w:rsidRPr="00BE6DBF">
        <w:rPr>
          <w:rFonts w:asciiTheme="majorBidi" w:hAnsiTheme="majorBidi" w:cstheme="majorBidi"/>
          <w:color w:val="000000" w:themeColor="text1"/>
        </w:rPr>
        <w:t>(</w:t>
      </w:r>
      <w:r w:rsidR="00C915D8" w:rsidRPr="00BE6DBF">
        <w:rPr>
          <w:rFonts w:asciiTheme="majorBidi" w:hAnsiTheme="majorBidi" w:cstheme="majorBidi"/>
          <w:color w:val="000000" w:themeColor="text1"/>
        </w:rPr>
        <w:t>May 2022 – Present</w:t>
      </w:r>
      <w:r w:rsidR="00D806CB" w:rsidRPr="00BE6DBF">
        <w:rPr>
          <w:rFonts w:asciiTheme="majorBidi" w:hAnsiTheme="majorBidi" w:cstheme="majorBidi"/>
          <w:color w:val="000000" w:themeColor="text1"/>
        </w:rPr>
        <w:t>)</w:t>
      </w:r>
      <w:r w:rsidR="00C915D8" w:rsidRPr="00BE6DBF">
        <w:rPr>
          <w:rFonts w:asciiTheme="majorBidi" w:hAnsiTheme="majorBidi" w:cstheme="majorBidi"/>
          <w:color w:val="000000" w:themeColor="text1"/>
          <w:cs/>
        </w:rPr>
        <w:t>‎</w:t>
      </w:r>
    </w:p>
    <w:p w14:paraId="48565436" w14:textId="69878D17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Record and deposit income (fees, grants, profits) with receipt issuance.</w:t>
      </w:r>
    </w:p>
    <w:p w14:paraId="32E97B01" w14:textId="5017DF71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4"/>
          <w:szCs w:val="14"/>
        </w:rPr>
      </w:pPr>
      <w:r w:rsidRPr="00BE6DBF">
        <w:rPr>
          <w:rFonts w:asciiTheme="majorBidi" w:hAnsiTheme="majorBidi" w:cstheme="majorBidi"/>
          <w:color w:val="000000" w:themeColor="text1"/>
          <w:sz w:val="14"/>
          <w:szCs w:val="14"/>
        </w:rPr>
        <w:t>Prepare D</w:t>
      </w:r>
      <w:r w:rsidR="00CE7441" w:rsidRPr="00BE6DBF">
        <w:rPr>
          <w:rFonts w:asciiTheme="majorBidi" w:hAnsiTheme="majorBidi" w:cstheme="majorBidi"/>
          <w:color w:val="000000" w:themeColor="text1"/>
          <w:sz w:val="14"/>
          <w:szCs w:val="14"/>
        </w:rPr>
        <w:t xml:space="preserve">raft </w:t>
      </w:r>
      <w:r w:rsidRPr="00BE6DBF">
        <w:rPr>
          <w:rFonts w:asciiTheme="majorBidi" w:hAnsiTheme="majorBidi" w:cstheme="majorBidi"/>
          <w:color w:val="000000" w:themeColor="text1"/>
          <w:sz w:val="14"/>
          <w:szCs w:val="14"/>
        </w:rPr>
        <w:t>F</w:t>
      </w:r>
      <w:r w:rsidR="00CE7441" w:rsidRPr="00BE6DBF">
        <w:rPr>
          <w:rFonts w:asciiTheme="majorBidi" w:hAnsiTheme="majorBidi" w:cstheme="majorBidi"/>
          <w:color w:val="000000" w:themeColor="text1"/>
          <w:sz w:val="14"/>
          <w:szCs w:val="14"/>
        </w:rPr>
        <w:t>inancial Approvals</w:t>
      </w:r>
      <w:r w:rsidRPr="00BE6DBF">
        <w:rPr>
          <w:rFonts w:asciiTheme="majorBidi" w:hAnsiTheme="majorBidi" w:cstheme="majorBidi"/>
          <w:color w:val="000000" w:themeColor="text1"/>
          <w:sz w:val="14"/>
          <w:szCs w:val="14"/>
        </w:rPr>
        <w:t>, vouchers, and disbursements for salaries, TA/DA, procurement, and petty cash.</w:t>
      </w:r>
    </w:p>
    <w:p w14:paraId="4220919B" w14:textId="377410C7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Manage tax payments (WHT, GST), including challan preparation and submission.</w:t>
      </w:r>
    </w:p>
    <w:p w14:paraId="767EC2A5" w14:textId="0982B1F0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Reconcile bank statements and handle fund transfers and bank charges.</w:t>
      </w:r>
    </w:p>
    <w:p w14:paraId="77FE1DE3" w14:textId="5DDDDB24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Liaise with banks for statements, cheque books, and account issues.</w:t>
      </w:r>
    </w:p>
    <w:p w14:paraId="6ACD87AC" w14:textId="311EB922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Assist in budgeting, financial/audit report submission, and annual statements.</w:t>
      </w:r>
    </w:p>
    <w:p w14:paraId="69DAB536" w14:textId="1B9030B0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Support accreditation logistics, scoring, data entry, and reporting.</w:t>
      </w:r>
    </w:p>
    <w:p w14:paraId="0666CFD5" w14:textId="7C54D03B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Draft and issue official letters and accreditation reports.</w:t>
      </w:r>
    </w:p>
    <w:p w14:paraId="313FD17B" w14:textId="1C1E910F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Maintain registration records and coordinate card/material printing.</w:t>
      </w:r>
    </w:p>
    <w:p w14:paraId="785430E0" w14:textId="317380D0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Handle procurement, stock records, and vendor communication.</w:t>
      </w:r>
    </w:p>
    <w:p w14:paraId="50E3EF5E" w14:textId="79382052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Oversee office equipment, premises, and vehicle maintenance.</w:t>
      </w:r>
    </w:p>
    <w:p w14:paraId="5362DBDD" w14:textId="5B44F482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Arrange meetings, workshops, and staff onboarding activities.</w:t>
      </w:r>
    </w:p>
    <w:p w14:paraId="12998AA6" w14:textId="33BA3D3E" w:rsidR="006D6FCC" w:rsidRPr="00BE6DBF" w:rsidRDefault="006D6FCC" w:rsidP="006D6FC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Coordinate printing, ads, legal, IT, hiring, contracts, and HR files.</w:t>
      </w:r>
    </w:p>
    <w:p w14:paraId="1F2098C2" w14:textId="41DD1643" w:rsidR="006D6FCC" w:rsidRPr="00BE6DBF" w:rsidRDefault="006D6FCC" w:rsidP="004918D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Update NTC website and assist with digital communications.</w:t>
      </w:r>
    </w:p>
    <w:p w14:paraId="291ED2A7" w14:textId="4A7DBBEE" w:rsidR="006D6FCC" w:rsidRPr="00BE6DBF" w:rsidRDefault="006D6FCC" w:rsidP="004918D4">
      <w:pPr>
        <w:pStyle w:val="ListBullet"/>
        <w:numPr>
          <w:ilvl w:val="0"/>
          <w:numId w:val="0"/>
        </w:numPr>
        <w:rPr>
          <w:rFonts w:asciiTheme="majorBidi" w:hAnsiTheme="majorBidi" w:cstheme="majorBidi"/>
          <w:color w:val="000000" w:themeColor="text1"/>
          <w:sz w:val="9"/>
          <w:szCs w:val="12"/>
        </w:rPr>
      </w:pPr>
    </w:p>
    <w:p w14:paraId="1CD69147" w14:textId="3C494703" w:rsidR="007F1D0B" w:rsidRPr="00BE6DBF" w:rsidRDefault="00966F43" w:rsidP="00222939">
      <w:pPr>
        <w:pStyle w:val="Heading3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>Accounts Assistant</w:t>
      </w:r>
    </w:p>
    <w:p w14:paraId="758A5E0F" w14:textId="2CDF80C8" w:rsidR="00B40816" w:rsidRPr="00BE6DBF" w:rsidRDefault="00AF3BF1" w:rsidP="00171086">
      <w:pPr>
        <w:pStyle w:val="Heading4"/>
        <w:spacing w:after="0"/>
        <w:jc w:val="left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BE6DBF">
        <w:rPr>
          <w:rFonts w:asciiTheme="majorBidi" w:hAnsiTheme="majorBidi" w:cstheme="majorBidi"/>
          <w:color w:val="000000" w:themeColor="text1"/>
          <w:sz w:val="18"/>
          <w:szCs w:val="18"/>
        </w:rPr>
        <w:t>National Computing Education Accreditation Council – HEC, Islamabad, Pakistan</w:t>
      </w:r>
      <w:r w:rsidR="00C80233" w:rsidRPr="00BE6DBF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D806CB" w:rsidRPr="00BE6DBF">
        <w:rPr>
          <w:rFonts w:asciiTheme="majorBidi" w:hAnsiTheme="majorBidi" w:cstheme="majorBidi"/>
          <w:color w:val="000000" w:themeColor="text1"/>
          <w:sz w:val="18"/>
          <w:szCs w:val="18"/>
        </w:rPr>
        <w:t>(</w:t>
      </w:r>
      <w:r w:rsidR="00766FF9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Oct 2019 </w:t>
      </w:r>
      <w:r w:rsidR="00E13E75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–</w:t>
      </w:r>
      <w:r w:rsidR="00766FF9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</w:t>
      </w:r>
      <w:r w:rsidR="00C80233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May </w:t>
      </w:r>
      <w:r w:rsidR="00766FF9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2022</w:t>
      </w:r>
      <w:r w:rsidR="00D806CB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)</w:t>
      </w:r>
    </w:p>
    <w:p w14:paraId="4355B9A5" w14:textId="268C75A7" w:rsidR="00966F43" w:rsidRPr="00BE6DBF" w:rsidRDefault="00966F43" w:rsidP="0018322B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Record and deposit income (fees, grants, profits) with receipt issuance.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</w:p>
    <w:p w14:paraId="3AABD0A6" w14:textId="28370568" w:rsidR="00966F43" w:rsidRPr="00BE6DBF" w:rsidRDefault="00966F43" w:rsidP="00E13E75">
      <w:pPr>
        <w:pStyle w:val="ListBullet"/>
        <w:rPr>
          <w:rFonts w:asciiTheme="majorBidi" w:hAnsiTheme="majorBidi" w:cstheme="majorBidi"/>
          <w:color w:val="000000" w:themeColor="text1"/>
          <w:sz w:val="14"/>
          <w:szCs w:val="14"/>
        </w:rPr>
      </w:pPr>
      <w:r w:rsidRPr="00BE6DBF">
        <w:rPr>
          <w:rFonts w:asciiTheme="majorBidi" w:hAnsiTheme="majorBidi" w:cstheme="majorBidi"/>
          <w:color w:val="000000" w:themeColor="text1"/>
          <w:sz w:val="14"/>
          <w:szCs w:val="14"/>
        </w:rPr>
        <w:t xml:space="preserve">Prepare Draft Financial Approvals, vouchers, and disbursements for salaries, </w:t>
      </w:r>
      <w:r w:rsidRPr="00BE6DBF">
        <w:rPr>
          <w:rFonts w:asciiTheme="majorBidi" w:hAnsiTheme="majorBidi" w:cstheme="majorBidi"/>
          <w:color w:val="000000" w:themeColor="text1"/>
          <w:sz w:val="14"/>
          <w:szCs w:val="14"/>
          <w:cs/>
        </w:rPr>
        <w:t>‎</w:t>
      </w:r>
      <w:r w:rsidRPr="00BE6DBF">
        <w:rPr>
          <w:rFonts w:asciiTheme="majorBidi" w:hAnsiTheme="majorBidi" w:cstheme="majorBidi"/>
          <w:color w:val="000000" w:themeColor="text1"/>
          <w:sz w:val="14"/>
          <w:szCs w:val="14"/>
        </w:rPr>
        <w:t>TA/DA, procurement, and petty cash.</w:t>
      </w:r>
      <w:r w:rsidRPr="00BE6DBF">
        <w:rPr>
          <w:rFonts w:asciiTheme="majorBidi" w:hAnsiTheme="majorBidi" w:cstheme="majorBidi"/>
          <w:color w:val="000000" w:themeColor="text1"/>
          <w:sz w:val="14"/>
          <w:szCs w:val="14"/>
          <w:cs/>
        </w:rPr>
        <w:t>‎</w:t>
      </w:r>
    </w:p>
    <w:p w14:paraId="6C703A7B" w14:textId="55878B54" w:rsidR="00966F43" w:rsidRPr="00BE6DBF" w:rsidRDefault="00966F43" w:rsidP="00966F43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Reconcile bank statements and handle fund transfers and bank charges.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</w:p>
    <w:p w14:paraId="28807A25" w14:textId="5D3BCDBA" w:rsidR="00966F43" w:rsidRPr="00BE6DBF" w:rsidRDefault="00966F43" w:rsidP="00966F43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Liaise with banks for statements, cheque books, and account issues.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</w:p>
    <w:p w14:paraId="0AF14CF3" w14:textId="45C75C82" w:rsidR="00966F43" w:rsidRPr="00BE6DBF" w:rsidRDefault="00966F43" w:rsidP="0018322B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Assist in budgeting, financial/audit report submission, and annual statements.</w:t>
      </w:r>
      <w:r w:rsidR="0018322B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</w:t>
      </w:r>
    </w:p>
    <w:p w14:paraId="6621C36B" w14:textId="08BDE745" w:rsidR="00966F43" w:rsidRPr="00BE6DBF" w:rsidRDefault="00966F43" w:rsidP="00966F43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Oversee office equipment, premises, and vehicle maintenance.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</w:p>
    <w:p w14:paraId="460AA63F" w14:textId="4367D6F9" w:rsidR="00966F43" w:rsidRPr="00BE6DBF" w:rsidRDefault="00966F43" w:rsidP="00B97E0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Arrange meetings, workshops, and staff onboarding activities.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</w:p>
    <w:p w14:paraId="54DD957F" w14:textId="77777777" w:rsidR="007F1D0B" w:rsidRPr="00BE6DBF" w:rsidRDefault="007F1D0B" w:rsidP="007F1D0B">
      <w:pPr>
        <w:pStyle w:val="smallspace"/>
        <w:rPr>
          <w:rFonts w:asciiTheme="majorBidi" w:hAnsiTheme="majorBidi" w:cstheme="majorBidi"/>
          <w:color w:val="000000" w:themeColor="text1"/>
        </w:rPr>
      </w:pPr>
    </w:p>
    <w:p w14:paraId="53BD0034" w14:textId="1B2AE018" w:rsidR="007F1D0B" w:rsidRPr="00BE6DBF" w:rsidRDefault="007626B8" w:rsidP="00222939">
      <w:pPr>
        <w:pStyle w:val="Heading3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>Assistant Accountant</w:t>
      </w:r>
    </w:p>
    <w:p w14:paraId="14BDA748" w14:textId="145DCDA2" w:rsidR="007F1D0B" w:rsidRPr="00BE6DBF" w:rsidRDefault="00331497" w:rsidP="00222939">
      <w:pPr>
        <w:pStyle w:val="Heading4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</w:rPr>
        <w:t>Islah Trust of Pakistan (NGO), Rawalpindi, Pakistan</w:t>
      </w:r>
      <w:r w:rsidR="007F1D0B" w:rsidRPr="00BE6DBF">
        <w:rPr>
          <w:rFonts w:asciiTheme="majorBidi" w:hAnsiTheme="majorBidi" w:cstheme="majorBidi"/>
          <w:color w:val="000000" w:themeColor="text1"/>
        </w:rPr>
        <w:tab/>
      </w:r>
      <w:r w:rsidR="00D806CB" w:rsidRPr="00BE6DBF">
        <w:rPr>
          <w:rFonts w:asciiTheme="majorBidi" w:hAnsiTheme="majorBidi" w:cstheme="majorBidi"/>
          <w:color w:val="000000" w:themeColor="text1"/>
        </w:rPr>
        <w:t>(</w:t>
      </w:r>
      <w:r w:rsidR="004D66BA" w:rsidRPr="00BE6DBF">
        <w:rPr>
          <w:rFonts w:asciiTheme="majorBidi" w:hAnsiTheme="majorBidi" w:cstheme="majorBidi"/>
          <w:color w:val="000000" w:themeColor="text1"/>
        </w:rPr>
        <w:t xml:space="preserve">Oct </w:t>
      </w:r>
      <w:r w:rsidR="007F1D0B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20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17</w:t>
      </w:r>
      <w:r w:rsidR="00A64DF1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</w:t>
      </w:r>
      <w:r w:rsidR="007F1D0B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- </w:t>
      </w:r>
      <w:r w:rsidR="00A64DF1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Sep </w:t>
      </w:r>
      <w:r w:rsidR="007F1D0B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20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19</w:t>
      </w:r>
      <w:r w:rsidR="00D806CB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)</w:t>
      </w:r>
    </w:p>
    <w:p w14:paraId="0DECF9B7" w14:textId="24CB2DB4" w:rsidR="004E55FC" w:rsidRPr="00BE6DBF" w:rsidRDefault="004E55FC" w:rsidP="004E55F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Prepared tax returns and financial reports for FBR and auditors</w:t>
      </w:r>
    </w:p>
    <w:p w14:paraId="57349F12" w14:textId="0BF675F5" w:rsidR="004E55FC" w:rsidRPr="00BE6DBF" w:rsidRDefault="004E55FC" w:rsidP="004E55F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Oversaw payroll, bank reconciliations, and internal audit</w:t>
      </w:r>
    </w:p>
    <w:p w14:paraId="18C75B38" w14:textId="3C7B7E2E" w:rsidR="004E55FC" w:rsidRPr="00BE6DBF" w:rsidRDefault="004E55FC" w:rsidP="004E55F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Managed office inventory and administrative operations of branches</w:t>
      </w:r>
    </w:p>
    <w:p w14:paraId="3AABA2EA" w14:textId="4E7FFFF5" w:rsidR="008A639F" w:rsidRPr="00BE6DBF" w:rsidRDefault="004E55FC" w:rsidP="004E55FC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Supervised intake of children and new staff in the orphan house</w:t>
      </w:r>
    </w:p>
    <w:p w14:paraId="682A35C6" w14:textId="77777777" w:rsidR="00781023" w:rsidRPr="00BE6DBF" w:rsidRDefault="00781023" w:rsidP="00781023">
      <w:pPr>
        <w:pStyle w:val="ListBullet"/>
        <w:numPr>
          <w:ilvl w:val="0"/>
          <w:numId w:val="0"/>
        </w:numPr>
        <w:rPr>
          <w:rFonts w:asciiTheme="majorBidi" w:hAnsiTheme="majorBidi" w:cstheme="majorBidi"/>
          <w:color w:val="000000" w:themeColor="text1"/>
          <w:sz w:val="11"/>
          <w:szCs w:val="14"/>
        </w:rPr>
      </w:pPr>
    </w:p>
    <w:p w14:paraId="33EA3049" w14:textId="7D793DCA" w:rsidR="00781023" w:rsidRPr="00BE6DBF" w:rsidRDefault="00304269" w:rsidP="00781023">
      <w:pPr>
        <w:pStyle w:val="Heading3"/>
        <w:rPr>
          <w:rFonts w:asciiTheme="majorBidi" w:hAnsiTheme="majorBidi" w:cstheme="majorBidi"/>
          <w:color w:val="000000" w:themeColor="text1"/>
        </w:rPr>
      </w:pPr>
      <w:r w:rsidRPr="00BE6DBF">
        <w:rPr>
          <w:rFonts w:asciiTheme="majorBidi" w:hAnsiTheme="majorBidi" w:cstheme="majorBidi"/>
          <w:color w:val="000000" w:themeColor="text1"/>
        </w:rPr>
        <w:t xml:space="preserve"> Internships</w:t>
      </w:r>
    </w:p>
    <w:p w14:paraId="357EEA09" w14:textId="087C79B6" w:rsidR="000A7966" w:rsidRPr="00BE6DBF" w:rsidRDefault="00304269" w:rsidP="000A7966">
      <w:pPr>
        <w:pStyle w:val="Heading4"/>
        <w:numPr>
          <w:ilvl w:val="0"/>
          <w:numId w:val="11"/>
        </w:numPr>
        <w:spacing w:after="0"/>
        <w:jc w:val="lef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Shamo Jee Fabric &amp; Interiors</w:t>
      </w:r>
      <w:r w:rsidR="00A15B74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, Rawalpindi, Pakistan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(Jul 2017 – Sep 2017)</w:t>
      </w:r>
    </w:p>
    <w:p w14:paraId="00B90356" w14:textId="6A0239E5" w:rsidR="00560403" w:rsidRPr="00BE6DBF" w:rsidRDefault="000A7966" w:rsidP="003756A6">
      <w:pPr>
        <w:pStyle w:val="ListBullet"/>
        <w:numPr>
          <w:ilvl w:val="0"/>
          <w:numId w:val="0"/>
        </w:numPr>
        <w:jc w:val="lef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        </w:t>
      </w:r>
      <w:r w:rsidR="00304269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Assisted with bank transactions and invoice processing.</w:t>
      </w:r>
      <w:r w:rsidR="00304269"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</w:p>
    <w:p w14:paraId="234F533F" w14:textId="77777777" w:rsidR="00560403" w:rsidRPr="00BE6DBF" w:rsidRDefault="00560403" w:rsidP="00560403">
      <w:pPr>
        <w:pStyle w:val="ListBullet"/>
        <w:numPr>
          <w:ilvl w:val="0"/>
          <w:numId w:val="0"/>
        </w:numPr>
        <w:jc w:val="left"/>
        <w:rPr>
          <w:rFonts w:asciiTheme="majorBidi" w:hAnsiTheme="majorBidi" w:cstheme="majorBidi"/>
          <w:color w:val="000000" w:themeColor="text1"/>
          <w:sz w:val="16"/>
          <w:szCs w:val="16"/>
        </w:rPr>
      </w:pPr>
    </w:p>
    <w:p w14:paraId="470F6032" w14:textId="54C1A121" w:rsidR="00781023" w:rsidRDefault="00304269" w:rsidP="00560403">
      <w:pPr>
        <w:pStyle w:val="ListBullet"/>
        <w:numPr>
          <w:ilvl w:val="0"/>
          <w:numId w:val="11"/>
        </w:numPr>
        <w:jc w:val="lef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Askari Bank Limited – AWT Plaza</w:t>
      </w:r>
      <w:r w:rsidR="00FA2DE5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, Rawalpindi, Pakistan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(May 2014 – Jul 2014) Learned</w:t>
      </w:r>
      <w:r w:rsidR="009A75C4" w:rsidRPr="00BE6DBF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</w:rPr>
        <w:t>banking operations including accounts, clearing, credits, and forex.</w:t>
      </w:r>
      <w:r w:rsidRPr="00BE6DBF">
        <w:rPr>
          <w:rFonts w:asciiTheme="majorBidi" w:hAnsiTheme="majorBidi" w:cstheme="majorBidi"/>
          <w:color w:val="000000" w:themeColor="text1"/>
          <w:sz w:val="16"/>
          <w:szCs w:val="16"/>
          <w:cs/>
        </w:rPr>
        <w:t>‎</w:t>
      </w:r>
    </w:p>
    <w:p w14:paraId="60C7A229" w14:textId="77777777" w:rsidR="001052A4" w:rsidRDefault="001052A4" w:rsidP="001052A4">
      <w:pPr>
        <w:pStyle w:val="ListBullet"/>
        <w:numPr>
          <w:ilvl w:val="0"/>
          <w:numId w:val="0"/>
        </w:numPr>
        <w:ind w:left="360" w:hanging="360"/>
        <w:jc w:val="left"/>
        <w:rPr>
          <w:rFonts w:asciiTheme="majorBidi" w:hAnsiTheme="majorBidi" w:cstheme="majorBidi"/>
          <w:color w:val="000000" w:themeColor="text1"/>
          <w:sz w:val="16"/>
          <w:szCs w:val="16"/>
        </w:rPr>
      </w:pPr>
    </w:p>
    <w:p w14:paraId="73ADF2E0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</w:p>
    <w:p w14:paraId="734B7D99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SKILLS PROFICIENCY AFTER PASSING</w:t>
      </w:r>
    </w:p>
    <w:p w14:paraId="321E4B19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</w:p>
    <w:p w14:paraId="4F33C2F1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Switch on &amp; off the computer as per procedures.</w:t>
      </w:r>
    </w:p>
    <w:p w14:paraId="0FCA6E9F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Operate the computer and run software Package.</w:t>
      </w:r>
    </w:p>
    <w:p w14:paraId="64027FC8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Work with Disk Operating System. (DOS)/ Windows Environment and Network.</w:t>
      </w:r>
    </w:p>
    <w:p w14:paraId="4EED1A6F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Conversant/Install with window 98/2000/Windows XP Operating System.</w:t>
      </w:r>
    </w:p>
    <w:p w14:paraId="791BFB0C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Type on the computer at a speed of 30-40 words per minute.</w:t>
      </w:r>
    </w:p>
    <w:p w14:paraId="417AFCB0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Type, format and print documents using Microsoft Word (English).</w:t>
      </w:r>
    </w:p>
    <w:p w14:paraId="263CB332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Type, format and print documents using </w:t>
      </w:r>
      <w:proofErr w:type="gramStart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In</w:t>
      </w:r>
      <w:proofErr w:type="gramEnd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page (Urdu word processing).</w:t>
      </w:r>
    </w:p>
    <w:p w14:paraId="01B3550B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Enter, format, manipulate and print data in MS Excel.</w:t>
      </w:r>
    </w:p>
    <w:p w14:paraId="57D22C3C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Make and run </w:t>
      </w:r>
      <w:proofErr w:type="gramStart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presentation</w:t>
      </w:r>
      <w:proofErr w:type="gramEnd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using MS-Power Point. Learn to display.</w:t>
      </w:r>
    </w:p>
    <w:p w14:paraId="34F7DE34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Multimedia presentations.</w:t>
      </w:r>
    </w:p>
    <w:p w14:paraId="24144AA8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Work with Date Bade using Microsoft Access.</w:t>
      </w:r>
    </w:p>
    <w:p w14:paraId="3980D9BC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Work with Microsoft Front Page.</w:t>
      </w:r>
    </w:p>
    <w:p w14:paraId="1F2DDECF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</w:t>
      </w:r>
      <w:proofErr w:type="gramStart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Work</w:t>
      </w:r>
      <w:proofErr w:type="gramEnd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in networking environments.</w:t>
      </w:r>
    </w:p>
    <w:p w14:paraId="3DC9790D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</w:t>
      </w:r>
      <w:proofErr w:type="gramStart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Retrieve</w:t>
      </w:r>
      <w:proofErr w:type="gramEnd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information </w:t>
      </w:r>
      <w:proofErr w:type="gramStart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form</w:t>
      </w:r>
      <w:proofErr w:type="gramEnd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the Internet.</w:t>
      </w:r>
    </w:p>
    <w:p w14:paraId="7535B6FE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Send and receive </w:t>
      </w:r>
      <w:proofErr w:type="gramStart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massages</w:t>
      </w:r>
      <w:proofErr w:type="gramEnd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</w:t>
      </w:r>
      <w:proofErr w:type="gramStart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>though</w:t>
      </w:r>
      <w:proofErr w:type="gramEnd"/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E-mail.</w:t>
      </w:r>
    </w:p>
    <w:p w14:paraId="28BA3539" w14:textId="77777777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Become proficient in office procedures.</w:t>
      </w:r>
    </w:p>
    <w:p w14:paraId="1B3D6054" w14:textId="7F4E21EE" w:rsidR="001052A4" w:rsidRPr="001052A4" w:rsidRDefault="001052A4" w:rsidP="001052A4">
      <w:pPr>
        <w:pStyle w:val="ListBullet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1052A4">
        <w:rPr>
          <w:rFonts w:asciiTheme="majorBidi" w:hAnsiTheme="majorBidi" w:cstheme="majorBidi"/>
          <w:color w:val="000000" w:themeColor="text1"/>
          <w:sz w:val="16"/>
          <w:szCs w:val="16"/>
        </w:rPr>
        <w:t xml:space="preserve">    Operate common office machine.</w:t>
      </w:r>
    </w:p>
    <w:sectPr w:rsidR="001052A4" w:rsidRPr="001052A4" w:rsidSect="008A639F">
      <w:pgSz w:w="12240" w:h="15840" w:code="1"/>
      <w:pgMar w:top="720" w:right="720" w:bottom="720" w:left="39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8A9A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43803"/>
    <w:multiLevelType w:val="hybridMultilevel"/>
    <w:tmpl w:val="21DC4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A93E20"/>
    <w:multiLevelType w:val="hybridMultilevel"/>
    <w:tmpl w:val="5E787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B3A80"/>
    <w:multiLevelType w:val="hybridMultilevel"/>
    <w:tmpl w:val="20F6F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B679F"/>
    <w:multiLevelType w:val="hybridMultilevel"/>
    <w:tmpl w:val="3D9A99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533842"/>
    <w:multiLevelType w:val="hybridMultilevel"/>
    <w:tmpl w:val="EF0C4C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8F4AC1"/>
    <w:multiLevelType w:val="hybridMultilevel"/>
    <w:tmpl w:val="386AA6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F698A"/>
    <w:multiLevelType w:val="hybridMultilevel"/>
    <w:tmpl w:val="4B768696"/>
    <w:lvl w:ilvl="0" w:tplc="51D4AD42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18592">
    <w:abstractNumId w:val="5"/>
  </w:num>
  <w:num w:numId="2" w16cid:durableId="1641156415">
    <w:abstractNumId w:val="1"/>
  </w:num>
  <w:num w:numId="3" w16cid:durableId="1355763845">
    <w:abstractNumId w:val="7"/>
  </w:num>
  <w:num w:numId="4" w16cid:durableId="1841894407">
    <w:abstractNumId w:val="0"/>
  </w:num>
  <w:num w:numId="5" w16cid:durableId="807750189">
    <w:abstractNumId w:val="8"/>
  </w:num>
  <w:num w:numId="6" w16cid:durableId="2144731961">
    <w:abstractNumId w:val="6"/>
  </w:num>
  <w:num w:numId="7" w16cid:durableId="1459956550">
    <w:abstractNumId w:val="0"/>
  </w:num>
  <w:num w:numId="8" w16cid:durableId="1238248724">
    <w:abstractNumId w:val="4"/>
  </w:num>
  <w:num w:numId="9" w16cid:durableId="923491564">
    <w:abstractNumId w:val="0"/>
  </w:num>
  <w:num w:numId="10" w16cid:durableId="1034113857">
    <w:abstractNumId w:val="3"/>
  </w:num>
  <w:num w:numId="11" w16cid:durableId="1217476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53"/>
    <w:rsid w:val="000108BB"/>
    <w:rsid w:val="000137FD"/>
    <w:rsid w:val="00033A17"/>
    <w:rsid w:val="00036F36"/>
    <w:rsid w:val="0004420E"/>
    <w:rsid w:val="0004503B"/>
    <w:rsid w:val="0004548C"/>
    <w:rsid w:val="00061B0D"/>
    <w:rsid w:val="00074D39"/>
    <w:rsid w:val="00094E49"/>
    <w:rsid w:val="000A3138"/>
    <w:rsid w:val="000A7966"/>
    <w:rsid w:val="000B53F0"/>
    <w:rsid w:val="000F3FFA"/>
    <w:rsid w:val="00100DD3"/>
    <w:rsid w:val="001052A4"/>
    <w:rsid w:val="00117AB9"/>
    <w:rsid w:val="00120713"/>
    <w:rsid w:val="00166CEC"/>
    <w:rsid w:val="001700E7"/>
    <w:rsid w:val="00171086"/>
    <w:rsid w:val="001749C5"/>
    <w:rsid w:val="00180C25"/>
    <w:rsid w:val="0018322B"/>
    <w:rsid w:val="001A42F5"/>
    <w:rsid w:val="001C65AF"/>
    <w:rsid w:val="001F3C1A"/>
    <w:rsid w:val="00222939"/>
    <w:rsid w:val="0022523E"/>
    <w:rsid w:val="00231ACB"/>
    <w:rsid w:val="0025210B"/>
    <w:rsid w:val="00252FAC"/>
    <w:rsid w:val="00256F68"/>
    <w:rsid w:val="00257458"/>
    <w:rsid w:val="0026329D"/>
    <w:rsid w:val="002D511A"/>
    <w:rsid w:val="00304269"/>
    <w:rsid w:val="003145B5"/>
    <w:rsid w:val="0031486B"/>
    <w:rsid w:val="00331497"/>
    <w:rsid w:val="00352B92"/>
    <w:rsid w:val="00373417"/>
    <w:rsid w:val="003756A6"/>
    <w:rsid w:val="003765B4"/>
    <w:rsid w:val="00382FAE"/>
    <w:rsid w:val="00387A4F"/>
    <w:rsid w:val="003A49E4"/>
    <w:rsid w:val="003B312A"/>
    <w:rsid w:val="003C3799"/>
    <w:rsid w:val="003D2673"/>
    <w:rsid w:val="003E234B"/>
    <w:rsid w:val="003E6AFE"/>
    <w:rsid w:val="0040669A"/>
    <w:rsid w:val="0040671F"/>
    <w:rsid w:val="0041355E"/>
    <w:rsid w:val="00424476"/>
    <w:rsid w:val="00437BA0"/>
    <w:rsid w:val="00451E2F"/>
    <w:rsid w:val="00452E29"/>
    <w:rsid w:val="004642C4"/>
    <w:rsid w:val="00473080"/>
    <w:rsid w:val="00483B99"/>
    <w:rsid w:val="004918D4"/>
    <w:rsid w:val="004A15A3"/>
    <w:rsid w:val="004A1821"/>
    <w:rsid w:val="004B79F8"/>
    <w:rsid w:val="004D271C"/>
    <w:rsid w:val="004D66BA"/>
    <w:rsid w:val="004D6A4E"/>
    <w:rsid w:val="004E55FC"/>
    <w:rsid w:val="004F0AD6"/>
    <w:rsid w:val="005176EF"/>
    <w:rsid w:val="005572B5"/>
    <w:rsid w:val="00560403"/>
    <w:rsid w:val="005933EA"/>
    <w:rsid w:val="005D63B2"/>
    <w:rsid w:val="005E026C"/>
    <w:rsid w:val="005F0878"/>
    <w:rsid w:val="005F2437"/>
    <w:rsid w:val="00655EDD"/>
    <w:rsid w:val="00656DEB"/>
    <w:rsid w:val="00665D13"/>
    <w:rsid w:val="00666962"/>
    <w:rsid w:val="00673240"/>
    <w:rsid w:val="006930F1"/>
    <w:rsid w:val="006B4052"/>
    <w:rsid w:val="006D6FCC"/>
    <w:rsid w:val="006F682B"/>
    <w:rsid w:val="00701BDA"/>
    <w:rsid w:val="007626B8"/>
    <w:rsid w:val="00766FF9"/>
    <w:rsid w:val="00781023"/>
    <w:rsid w:val="007B786E"/>
    <w:rsid w:val="007D1A68"/>
    <w:rsid w:val="007F06FC"/>
    <w:rsid w:val="007F1D0B"/>
    <w:rsid w:val="007F7D13"/>
    <w:rsid w:val="00817E08"/>
    <w:rsid w:val="00827D88"/>
    <w:rsid w:val="00862CE4"/>
    <w:rsid w:val="00864549"/>
    <w:rsid w:val="0088126A"/>
    <w:rsid w:val="00881598"/>
    <w:rsid w:val="00892F2B"/>
    <w:rsid w:val="008A3FAD"/>
    <w:rsid w:val="008A639F"/>
    <w:rsid w:val="008C57C3"/>
    <w:rsid w:val="008D1B7E"/>
    <w:rsid w:val="008D4E4C"/>
    <w:rsid w:val="008E351A"/>
    <w:rsid w:val="008F5ACA"/>
    <w:rsid w:val="00926078"/>
    <w:rsid w:val="009462D7"/>
    <w:rsid w:val="00951F6F"/>
    <w:rsid w:val="00966F43"/>
    <w:rsid w:val="009864FB"/>
    <w:rsid w:val="00990B37"/>
    <w:rsid w:val="009A75C4"/>
    <w:rsid w:val="009F4519"/>
    <w:rsid w:val="00A0196A"/>
    <w:rsid w:val="00A15B74"/>
    <w:rsid w:val="00A17617"/>
    <w:rsid w:val="00A179B1"/>
    <w:rsid w:val="00A64DF1"/>
    <w:rsid w:val="00A656A3"/>
    <w:rsid w:val="00A76F7C"/>
    <w:rsid w:val="00A85E9B"/>
    <w:rsid w:val="00A91078"/>
    <w:rsid w:val="00A9457B"/>
    <w:rsid w:val="00AA5C80"/>
    <w:rsid w:val="00AC14B5"/>
    <w:rsid w:val="00AC3D53"/>
    <w:rsid w:val="00AF2E5F"/>
    <w:rsid w:val="00AF3BF1"/>
    <w:rsid w:val="00B049F7"/>
    <w:rsid w:val="00B15620"/>
    <w:rsid w:val="00B40816"/>
    <w:rsid w:val="00B75DE0"/>
    <w:rsid w:val="00B85D4F"/>
    <w:rsid w:val="00B9124B"/>
    <w:rsid w:val="00B97E0C"/>
    <w:rsid w:val="00BD1DD1"/>
    <w:rsid w:val="00BD3C03"/>
    <w:rsid w:val="00BD3CB7"/>
    <w:rsid w:val="00BD5D35"/>
    <w:rsid w:val="00BE6DBF"/>
    <w:rsid w:val="00C04D94"/>
    <w:rsid w:val="00C1605B"/>
    <w:rsid w:val="00C34715"/>
    <w:rsid w:val="00C80233"/>
    <w:rsid w:val="00C861FE"/>
    <w:rsid w:val="00C90575"/>
    <w:rsid w:val="00C915D8"/>
    <w:rsid w:val="00CE4E92"/>
    <w:rsid w:val="00CE70CD"/>
    <w:rsid w:val="00CE7441"/>
    <w:rsid w:val="00CF149B"/>
    <w:rsid w:val="00CF56D4"/>
    <w:rsid w:val="00D0127B"/>
    <w:rsid w:val="00D416D3"/>
    <w:rsid w:val="00D725EE"/>
    <w:rsid w:val="00D806CB"/>
    <w:rsid w:val="00D920AB"/>
    <w:rsid w:val="00DE1B6C"/>
    <w:rsid w:val="00E13E75"/>
    <w:rsid w:val="00E724A0"/>
    <w:rsid w:val="00E86B6F"/>
    <w:rsid w:val="00EA1A36"/>
    <w:rsid w:val="00ED3B61"/>
    <w:rsid w:val="00ED3D34"/>
    <w:rsid w:val="00ED7F73"/>
    <w:rsid w:val="00EF311B"/>
    <w:rsid w:val="00F226F8"/>
    <w:rsid w:val="00F3575F"/>
    <w:rsid w:val="00F46600"/>
    <w:rsid w:val="00F84A7B"/>
    <w:rsid w:val="00F97A4C"/>
    <w:rsid w:val="00FA2DE5"/>
    <w:rsid w:val="00FA5E74"/>
    <w:rsid w:val="00FD4522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8D223"/>
  <w15:chartTrackingRefBased/>
  <w15:docId w15:val="{179ADA48-852B-41CC-84FF-12FCFA79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939"/>
    <w:pPr>
      <w:spacing w:after="0" w:line="240" w:lineRule="auto"/>
      <w:jc w:val="both"/>
    </w:pPr>
    <w:rPr>
      <w:rFonts w:cs="Open Sans"/>
      <w:color w:val="747474" w:themeColor="background2" w:themeShade="80"/>
      <w:position w:val="8"/>
      <w:sz w:val="21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39F"/>
    <w:pPr>
      <w:outlineLvl w:val="0"/>
    </w:pPr>
    <w:rPr>
      <w:rFonts w:ascii="Open Sans" w:hAnsi="Open Sans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CF56D4"/>
    <w:pPr>
      <w:jc w:val="left"/>
      <w:outlineLvl w:val="1"/>
    </w:pPr>
    <w:rPr>
      <w:b/>
      <w:caps/>
      <w:color w:val="0E2841" w:themeColor="text2"/>
      <w:spacing w:val="20"/>
      <w:kern w:val="48"/>
      <w:position w:val="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2939"/>
    <w:pPr>
      <w:outlineLvl w:val="2"/>
    </w:pPr>
    <w:rPr>
      <w:b/>
      <w:bCs/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22939"/>
    <w:pPr>
      <w:tabs>
        <w:tab w:val="right" w:pos="9360"/>
      </w:tabs>
      <w:spacing w:after="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033A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B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B7E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F1D0B"/>
    <w:pPr>
      <w:jc w:val="left"/>
    </w:pPr>
    <w:rPr>
      <w:rFonts w:asciiTheme="majorHAnsi" w:hAnsiTheme="majorHAnsi"/>
      <w:b/>
      <w:caps/>
      <w:color w:val="0E2841" w:themeColor="text2"/>
      <w:spacing w:val="60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D0B"/>
    <w:rPr>
      <w:rFonts w:asciiTheme="majorHAnsi" w:hAnsiTheme="majorHAnsi" w:cs="Open Sans"/>
      <w:b/>
      <w:caps/>
      <w:color w:val="0E2841" w:themeColor="text2"/>
      <w:spacing w:val="60"/>
      <w:position w:val="8"/>
      <w:sz w:val="60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D0B"/>
    <w:pPr>
      <w:jc w:val="left"/>
    </w:pPr>
    <w:rPr>
      <w:caps/>
      <w:color w:val="0E2841" w:themeColor="text2"/>
      <w:spacing w:val="40"/>
    </w:rPr>
  </w:style>
  <w:style w:type="character" w:customStyle="1" w:styleId="SubtitleChar">
    <w:name w:val="Subtitle Char"/>
    <w:basedOn w:val="DefaultParagraphFont"/>
    <w:link w:val="Subtitle"/>
    <w:uiPriority w:val="11"/>
    <w:rsid w:val="007F1D0B"/>
    <w:rPr>
      <w:rFonts w:cs="Open Sans"/>
      <w:caps/>
      <w:color w:val="0E2841" w:themeColor="text2"/>
      <w:spacing w:val="40"/>
      <w:position w:val="8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F56D4"/>
    <w:rPr>
      <w:rFonts w:cs="Open Sans"/>
      <w:b/>
      <w:caps/>
      <w:color w:val="0E2841" w:themeColor="text2"/>
      <w:spacing w:val="20"/>
      <w:kern w:val="48"/>
      <w:position w:val="9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A639F"/>
    <w:rPr>
      <w:rFonts w:ascii="Open Sans" w:hAnsi="Open Sans" w:cs="Open Sans"/>
      <w:b/>
      <w:color w:val="747474" w:themeColor="background2" w:themeShade="80"/>
      <w:position w:val="8"/>
      <w:sz w:val="24"/>
      <w:szCs w:val="24"/>
    </w:rPr>
  </w:style>
  <w:style w:type="paragraph" w:customStyle="1" w:styleId="Contactinfo">
    <w:name w:val="Contact info"/>
    <w:basedOn w:val="Normal"/>
    <w:qFormat/>
    <w:rsid w:val="007F1D0B"/>
    <w:rPr>
      <w:color w:val="auto"/>
      <w:sz w:val="22"/>
    </w:rPr>
  </w:style>
  <w:style w:type="paragraph" w:customStyle="1" w:styleId="smallspace">
    <w:name w:val="small space"/>
    <w:basedOn w:val="Normal"/>
    <w:qFormat/>
    <w:rsid w:val="007F1D0B"/>
    <w:rPr>
      <w:sz w:val="8"/>
    </w:rPr>
  </w:style>
  <w:style w:type="character" w:customStyle="1" w:styleId="Heading3Char">
    <w:name w:val="Heading 3 Char"/>
    <w:basedOn w:val="DefaultParagraphFont"/>
    <w:link w:val="Heading3"/>
    <w:uiPriority w:val="9"/>
    <w:rsid w:val="00222939"/>
    <w:rPr>
      <w:rFonts w:cs="Open Sans"/>
      <w:b/>
      <w:bCs/>
      <w:i/>
      <w:iCs/>
      <w:color w:val="747474" w:themeColor="background2" w:themeShade="80"/>
      <w:position w:val="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22939"/>
    <w:rPr>
      <w:rFonts w:cs="Open Sans"/>
      <w:color w:val="747474" w:themeColor="background2" w:themeShade="80"/>
      <w:position w:val="8"/>
      <w:sz w:val="21"/>
      <w:szCs w:val="24"/>
      <w:lang w:val="en-US"/>
    </w:rPr>
  </w:style>
  <w:style w:type="paragraph" w:styleId="ListBullet">
    <w:name w:val="List Bullet"/>
    <w:basedOn w:val="Normal"/>
    <w:uiPriority w:val="99"/>
    <w:rsid w:val="00222939"/>
    <w:pPr>
      <w:numPr>
        <w:numId w:val="4"/>
      </w:numPr>
      <w:contextualSpacing/>
    </w:pPr>
  </w:style>
  <w:style w:type="paragraph" w:customStyle="1" w:styleId="Sidepanelinfo">
    <w:name w:val="Side panel info"/>
    <w:basedOn w:val="Normal"/>
    <w:qFormat/>
    <w:rsid w:val="00222939"/>
    <w:rPr>
      <w:color w:val="3A3A3A" w:themeColor="background2" w:themeShade="40"/>
      <w:sz w:val="22"/>
      <w:szCs w:val="28"/>
    </w:rPr>
  </w:style>
  <w:style w:type="character" w:styleId="Emphasis">
    <w:name w:val="Emphasis"/>
    <w:basedOn w:val="DefaultParagraphFont"/>
    <w:uiPriority w:val="20"/>
    <w:qFormat/>
    <w:rsid w:val="00222939"/>
    <w:rPr>
      <w:b/>
      <w:i w:val="0"/>
      <w:iCs/>
    </w:rPr>
  </w:style>
  <w:style w:type="paragraph" w:styleId="List">
    <w:name w:val="List"/>
    <w:basedOn w:val="Normal"/>
    <w:uiPriority w:val="99"/>
    <w:rsid w:val="00222939"/>
    <w:pPr>
      <w:numPr>
        <w:numId w:val="5"/>
      </w:numPr>
      <w:spacing w:after="80"/>
      <w:ind w:left="36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sv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hran%20Munir%20OA\AppData\Roaming\Microsoft\Templates\Simple%20CFO%20resume.dotx" TargetMode="External"/></Relationships>
</file>

<file path=word/theme/theme1.xml><?xml version="1.0" encoding="utf-8"?>
<a:theme xmlns:a="http://schemas.openxmlformats.org/drawingml/2006/main" name="Office Theme">
  <a:themeElements>
    <a:clrScheme name="Professional Blu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2C56"/>
      </a:accent1>
      <a:accent2>
        <a:srgbClr val="7FA0F7"/>
      </a:accent2>
      <a:accent3>
        <a:srgbClr val="0043F1"/>
      </a:accent3>
      <a:accent4>
        <a:srgbClr val="EAEAEA"/>
      </a:accent4>
      <a:accent5>
        <a:srgbClr val="F2F3F3"/>
      </a:accent5>
      <a:accent6>
        <a:srgbClr val="D5DCE4"/>
      </a:accent6>
      <a:hlink>
        <a:srgbClr val="467886"/>
      </a:hlink>
      <a:folHlink>
        <a:srgbClr val="96607D"/>
      </a:folHlink>
    </a:clrScheme>
    <a:fontScheme name="Custom 17">
      <a:majorFont>
        <a:latin typeface="Aharoni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CED96A-D1C6-4972-9BE0-A7A8F8D26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48B961-C38E-459F-86CA-F3EF484BA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8F19B-3371-4C5E-AFC2-722E19ACA5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CFO resume</Template>
  <TotalTime>51</TotalTime>
  <Pages>2</Pages>
  <Words>480</Words>
  <Characters>3328</Characters>
  <Application>Microsoft Office Word</Application>
  <DocSecurity>0</DocSecurity>
  <Lines>72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Mehran Munir OA</dc:creator>
  <cp:keywords/>
  <dc:description/>
  <cp:lastModifiedBy>Mehran Munir OA</cp:lastModifiedBy>
  <cp:revision>5</cp:revision>
  <cp:lastPrinted>2025-05-17T05:20:00Z</cp:lastPrinted>
  <dcterms:created xsi:type="dcterms:W3CDTF">2025-10-10T16:28:00Z</dcterms:created>
  <dcterms:modified xsi:type="dcterms:W3CDTF">2025-11-01T11:29:00Z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