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455" w:tblpY="-140"/>
        <w:tblW w:w="11165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395"/>
        <w:gridCol w:w="283"/>
        <w:gridCol w:w="6487"/>
      </w:tblGrid>
      <w:tr w:rsidR="00796841" w:rsidRPr="00E26C8C" w14:paraId="0F8505D8" w14:textId="77777777" w:rsidTr="00E26C8C">
        <w:trPr>
          <w:trHeight w:val="13398"/>
        </w:trPr>
        <w:tc>
          <w:tcPr>
            <w:tcW w:w="4395" w:type="dxa"/>
          </w:tcPr>
          <w:p w14:paraId="310CF63F" w14:textId="77777777" w:rsidR="00105C64" w:rsidRPr="00E26C8C" w:rsidRDefault="0001370D" w:rsidP="00015D82">
            <w:pPr>
              <w:pStyle w:val="Title"/>
              <w:jc w:val="center"/>
              <w:rPr>
                <w:rFonts w:asciiTheme="majorBidi" w:hAnsiTheme="majorBidi" w:cstheme="majorBidi"/>
                <w:b/>
                <w:sz w:val="48"/>
                <w:szCs w:val="44"/>
              </w:rPr>
            </w:pPr>
            <w:r w:rsidRPr="00E26C8C">
              <w:rPr>
                <w:rFonts w:asciiTheme="majorBidi" w:hAnsiTheme="majorBidi" w:cstheme="majorBidi"/>
                <w:b/>
                <w:sz w:val="48"/>
                <w:szCs w:val="44"/>
              </w:rPr>
              <w:t xml:space="preserve">    </w:t>
            </w:r>
            <w:r w:rsidR="00105C64" w:rsidRPr="00E26C8C">
              <w:rPr>
                <w:rFonts w:asciiTheme="majorBidi" w:hAnsiTheme="majorBidi" w:cstheme="majorBidi"/>
                <w:b/>
                <w:sz w:val="48"/>
                <w:szCs w:val="44"/>
              </w:rPr>
              <w:t xml:space="preserve">Shumaila </w:t>
            </w:r>
            <w:r w:rsidR="00192DDF" w:rsidRPr="00E26C8C">
              <w:rPr>
                <w:rFonts w:asciiTheme="majorBidi" w:hAnsiTheme="majorBidi" w:cstheme="majorBidi"/>
                <w:b/>
                <w:sz w:val="48"/>
                <w:szCs w:val="44"/>
              </w:rPr>
              <w:t xml:space="preserve">  </w:t>
            </w:r>
            <w:r w:rsidRPr="00E26C8C">
              <w:rPr>
                <w:rFonts w:asciiTheme="majorBidi" w:hAnsiTheme="majorBidi" w:cstheme="majorBidi"/>
                <w:b/>
                <w:sz w:val="48"/>
                <w:szCs w:val="44"/>
              </w:rPr>
              <w:t xml:space="preserve">     </w:t>
            </w:r>
            <w:r w:rsidR="00105C64" w:rsidRPr="00E26C8C">
              <w:rPr>
                <w:rFonts w:asciiTheme="majorBidi" w:hAnsiTheme="majorBidi" w:cstheme="majorBidi"/>
                <w:b/>
                <w:sz w:val="48"/>
                <w:szCs w:val="44"/>
              </w:rPr>
              <w:t>aslam</w:t>
            </w:r>
          </w:p>
          <w:p w14:paraId="594FAA39" w14:textId="77777777" w:rsidR="00700086" w:rsidRPr="00E26C8C" w:rsidRDefault="009345B4" w:rsidP="00015D82">
            <w:pPr>
              <w:pStyle w:val="Heading2"/>
              <w:tabs>
                <w:tab w:val="left" w:pos="1931"/>
                <w:tab w:val="right" w:pos="3941"/>
              </w:tabs>
              <w:ind w:right="325"/>
              <w:rPr>
                <w:rFonts w:asciiTheme="majorBidi" w:hAnsiTheme="majorBidi"/>
                <w:sz w:val="24"/>
                <w:szCs w:val="24"/>
              </w:rPr>
            </w:pPr>
            <w:r w:rsidRPr="00E26C8C">
              <w:rPr>
                <w:rFonts w:asciiTheme="majorBidi" w:hAnsiTheme="majorBidi"/>
              </w:rPr>
              <w:t>Personal Information</w:t>
            </w:r>
          </w:p>
          <w:p w14:paraId="604236A7" w14:textId="77777777" w:rsidR="00105C64" w:rsidRPr="00E26C8C" w:rsidRDefault="00000000" w:rsidP="00015D82">
            <w:pPr>
              <w:pStyle w:val="ContactDetails"/>
              <w:spacing w:after="0"/>
              <w:rPr>
                <w:rFonts w:asciiTheme="majorBidi" w:hAnsiTheme="majorBidi" w:cstheme="majorBidi"/>
                <w:sz w:val="20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111563247"/>
                <w:placeholder>
                  <w:docPart w:val="445355DE6B7D4237B0359D5493842678"/>
                </w:placeholder>
                <w:temporary/>
                <w:showingPlcHdr/>
                <w15:appearance w15:val="hidden"/>
              </w:sdtPr>
              <w:sdtEndPr>
                <w:rPr>
                  <w:sz w:val="20"/>
                </w:rPr>
              </w:sdtEndPr>
              <w:sdtContent>
                <w:r w:rsidR="00105C64" w:rsidRPr="00E26C8C">
                  <w:rPr>
                    <w:rFonts w:asciiTheme="majorBidi" w:hAnsiTheme="majorBidi" w:cstheme="majorBidi"/>
                    <w:sz w:val="20"/>
                    <w:szCs w:val="24"/>
                  </w:rPr>
                  <w:t>PHONE:</w:t>
                </w:r>
              </w:sdtContent>
            </w:sdt>
            <w:r w:rsidR="00856AFB" w:rsidRPr="00E26C8C">
              <w:rPr>
                <w:rFonts w:asciiTheme="majorBidi" w:hAnsiTheme="majorBidi" w:cstheme="majorBidi"/>
                <w:sz w:val="20"/>
                <w:szCs w:val="24"/>
              </w:rPr>
              <w:t xml:space="preserve">    </w:t>
            </w:r>
            <w:r w:rsidR="00B6458A" w:rsidRPr="00E26C8C">
              <w:rPr>
                <w:rFonts w:asciiTheme="majorBidi" w:hAnsiTheme="majorBidi" w:cstheme="majorBidi"/>
                <w:sz w:val="20"/>
                <w:szCs w:val="24"/>
              </w:rPr>
              <w:t xml:space="preserve"> </w:t>
            </w:r>
            <w:r w:rsidR="009E2A71" w:rsidRPr="00E26C8C">
              <w:rPr>
                <w:rFonts w:asciiTheme="majorBidi" w:hAnsiTheme="majorBidi" w:cstheme="majorBidi"/>
                <w:sz w:val="20"/>
                <w:szCs w:val="24"/>
              </w:rPr>
              <w:t xml:space="preserve"> </w:t>
            </w:r>
            <w:r w:rsidR="00105C64" w:rsidRPr="00E26C8C">
              <w:rPr>
                <w:rFonts w:asciiTheme="majorBidi" w:hAnsiTheme="majorBidi" w:cstheme="majorBidi"/>
                <w:sz w:val="20"/>
                <w:szCs w:val="24"/>
              </w:rPr>
              <w:t>0308-8273335</w:t>
            </w:r>
          </w:p>
          <w:p w14:paraId="67379EB9" w14:textId="77777777" w:rsidR="00105C64" w:rsidRPr="00E26C8C" w:rsidRDefault="00000000" w:rsidP="00015D82">
            <w:pPr>
              <w:pStyle w:val="ContactDetails"/>
              <w:spacing w:after="0"/>
              <w:rPr>
                <w:rFonts w:asciiTheme="majorBidi" w:hAnsiTheme="majorBidi" w:cstheme="majorBidi"/>
                <w:sz w:val="20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0"/>
                  <w:szCs w:val="24"/>
                </w:rPr>
                <w:id w:val="-240260293"/>
                <w:placeholder>
                  <w:docPart w:val="3348B9D672AB4FAA8DEC590C55F7A7B1"/>
                </w:placeholder>
                <w:temporary/>
                <w:showingPlcHdr/>
                <w15:appearance w15:val="hidden"/>
              </w:sdtPr>
              <w:sdtContent>
                <w:r w:rsidR="00105C64" w:rsidRPr="00E26C8C">
                  <w:rPr>
                    <w:rFonts w:asciiTheme="majorBidi" w:hAnsiTheme="majorBidi" w:cstheme="majorBidi"/>
                    <w:sz w:val="20"/>
                    <w:szCs w:val="24"/>
                  </w:rPr>
                  <w:t>EMAIL:</w:t>
                </w:r>
              </w:sdtContent>
            </w:sdt>
            <w:r w:rsidR="00105C64" w:rsidRPr="00E26C8C">
              <w:rPr>
                <w:rFonts w:asciiTheme="majorBidi" w:hAnsiTheme="majorBidi" w:cstheme="majorBidi"/>
                <w:sz w:val="20"/>
                <w:szCs w:val="24"/>
              </w:rPr>
              <w:t xml:space="preserve">     </w:t>
            </w:r>
            <w:r w:rsidR="009E2A71" w:rsidRPr="00E26C8C">
              <w:rPr>
                <w:rFonts w:asciiTheme="majorBidi" w:hAnsiTheme="majorBidi" w:cstheme="majorBidi"/>
                <w:sz w:val="20"/>
                <w:szCs w:val="24"/>
              </w:rPr>
              <w:t xml:space="preserve">  </w:t>
            </w:r>
            <w:r w:rsidR="00105C64" w:rsidRPr="00E26C8C">
              <w:rPr>
                <w:rStyle w:val="Hyperlink"/>
                <w:rFonts w:asciiTheme="majorBidi" w:hAnsiTheme="majorBidi" w:cstheme="majorBidi"/>
                <w:sz w:val="20"/>
                <w:szCs w:val="24"/>
              </w:rPr>
              <w:t>shumailaa.aslam@gmail.com</w:t>
            </w:r>
          </w:p>
          <w:p w14:paraId="5BD11B49" w14:textId="77777777" w:rsidR="00105C64" w:rsidRPr="00E26C8C" w:rsidRDefault="00105C64" w:rsidP="00015D82">
            <w:pPr>
              <w:pStyle w:val="ContactDetails"/>
              <w:tabs>
                <w:tab w:val="left" w:pos="3657"/>
              </w:tabs>
              <w:spacing w:after="0"/>
              <w:rPr>
                <w:rFonts w:asciiTheme="majorBidi" w:hAnsiTheme="majorBidi" w:cstheme="majorBidi"/>
                <w:sz w:val="20"/>
                <w:szCs w:val="24"/>
              </w:rPr>
            </w:pPr>
            <w:r w:rsidRPr="00E26C8C">
              <w:rPr>
                <w:rFonts w:asciiTheme="majorBidi" w:hAnsiTheme="majorBidi" w:cstheme="majorBidi"/>
                <w:sz w:val="20"/>
                <w:szCs w:val="24"/>
              </w:rPr>
              <w:t xml:space="preserve">Address:    </w:t>
            </w:r>
            <w:r w:rsidR="009E2A71" w:rsidRPr="00E26C8C">
              <w:rPr>
                <w:rFonts w:asciiTheme="majorBidi" w:hAnsiTheme="majorBidi" w:cstheme="majorBidi"/>
                <w:sz w:val="20"/>
                <w:szCs w:val="24"/>
              </w:rPr>
              <w:t xml:space="preserve">  </w:t>
            </w:r>
            <w:r w:rsidRPr="00E26C8C">
              <w:rPr>
                <w:rFonts w:asciiTheme="majorBidi" w:hAnsiTheme="majorBidi" w:cstheme="majorBidi"/>
                <w:sz w:val="20"/>
                <w:szCs w:val="24"/>
              </w:rPr>
              <w:t>H. # KH-1756, ST. # 6, Habib</w:t>
            </w:r>
          </w:p>
          <w:p w14:paraId="0010B7EF" w14:textId="77777777" w:rsidR="00105C64" w:rsidRPr="00E26C8C" w:rsidRDefault="00105C64" w:rsidP="00015D82">
            <w:pPr>
              <w:pStyle w:val="ContactDetails"/>
              <w:tabs>
                <w:tab w:val="left" w:pos="1112"/>
                <w:tab w:val="left" w:pos="1140"/>
                <w:tab w:val="left" w:pos="3657"/>
              </w:tabs>
              <w:spacing w:after="0"/>
              <w:rPr>
                <w:rFonts w:asciiTheme="majorBidi" w:hAnsiTheme="majorBidi" w:cstheme="majorBidi"/>
                <w:sz w:val="20"/>
                <w:szCs w:val="24"/>
              </w:rPr>
            </w:pPr>
            <w:r w:rsidRPr="00E26C8C">
              <w:rPr>
                <w:rFonts w:asciiTheme="majorBidi" w:hAnsiTheme="majorBidi" w:cstheme="majorBidi"/>
                <w:sz w:val="20"/>
                <w:szCs w:val="24"/>
              </w:rPr>
              <w:t xml:space="preserve">                 </w:t>
            </w:r>
            <w:r w:rsidR="009E2A71" w:rsidRPr="00E26C8C">
              <w:rPr>
                <w:rFonts w:asciiTheme="majorBidi" w:hAnsiTheme="majorBidi" w:cstheme="majorBidi"/>
                <w:sz w:val="20"/>
                <w:szCs w:val="24"/>
              </w:rPr>
              <w:t xml:space="preserve">    </w:t>
            </w:r>
            <w:r w:rsidRPr="00E26C8C">
              <w:rPr>
                <w:rFonts w:asciiTheme="majorBidi" w:hAnsiTheme="majorBidi" w:cstheme="majorBidi"/>
                <w:sz w:val="20"/>
                <w:szCs w:val="24"/>
              </w:rPr>
              <w:t xml:space="preserve">Colony, </w:t>
            </w:r>
            <w:proofErr w:type="spellStart"/>
            <w:r w:rsidRPr="00E26C8C">
              <w:rPr>
                <w:rFonts w:asciiTheme="majorBidi" w:hAnsiTheme="majorBidi" w:cstheme="majorBidi"/>
                <w:sz w:val="20"/>
                <w:szCs w:val="24"/>
              </w:rPr>
              <w:t>Westridge</w:t>
            </w:r>
            <w:proofErr w:type="spellEnd"/>
            <w:r w:rsidRPr="00E26C8C">
              <w:rPr>
                <w:rFonts w:asciiTheme="majorBidi" w:hAnsiTheme="majorBidi" w:cstheme="majorBidi"/>
                <w:sz w:val="20"/>
                <w:szCs w:val="24"/>
              </w:rPr>
              <w:t xml:space="preserve"> III</w:t>
            </w:r>
            <w:r w:rsidR="00856AFB" w:rsidRPr="00E26C8C">
              <w:rPr>
                <w:rFonts w:asciiTheme="majorBidi" w:hAnsiTheme="majorBidi" w:cstheme="majorBidi"/>
                <w:sz w:val="20"/>
                <w:szCs w:val="24"/>
              </w:rPr>
              <w:t>, RWP</w:t>
            </w:r>
            <w:r w:rsidRPr="00E26C8C">
              <w:rPr>
                <w:rFonts w:asciiTheme="majorBidi" w:hAnsiTheme="majorBidi" w:cstheme="majorBidi"/>
                <w:sz w:val="20"/>
                <w:szCs w:val="24"/>
              </w:rPr>
              <w:t xml:space="preserve"> </w:t>
            </w:r>
          </w:p>
          <w:p w14:paraId="1C6CFB55" w14:textId="77777777" w:rsidR="00105C64" w:rsidRPr="00E26C8C" w:rsidRDefault="00105C64" w:rsidP="00015D82">
            <w:pPr>
              <w:pStyle w:val="Heading2"/>
              <w:ind w:right="325"/>
              <w:rPr>
                <w:rFonts w:asciiTheme="majorBidi" w:hAnsiTheme="majorBidi"/>
                <w:szCs w:val="22"/>
              </w:rPr>
            </w:pPr>
            <w:r w:rsidRPr="00E26C8C">
              <w:rPr>
                <w:rFonts w:asciiTheme="majorBidi" w:hAnsiTheme="majorBidi"/>
                <w:szCs w:val="22"/>
              </w:rPr>
              <w:t>Profile</w:t>
            </w:r>
          </w:p>
          <w:p w14:paraId="1BF2A581" w14:textId="77777777" w:rsidR="00105C64" w:rsidRPr="00E26C8C" w:rsidRDefault="005A6783" w:rsidP="008763B5">
            <w:pPr>
              <w:pStyle w:val="ContactDetails"/>
              <w:tabs>
                <w:tab w:val="left" w:pos="3657"/>
              </w:tabs>
              <w:spacing w:after="0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A</w:t>
            </w:r>
            <w:r w:rsidR="002F334B" w:rsidRPr="00E26C8C">
              <w:rPr>
                <w:rFonts w:asciiTheme="majorBidi" w:hAnsiTheme="majorBidi" w:cstheme="majorBidi"/>
              </w:rPr>
              <w:t xml:space="preserve"> meticulous</w:t>
            </w:r>
            <w:r w:rsidR="00B94FAC" w:rsidRPr="00E26C8C">
              <w:rPr>
                <w:rFonts w:asciiTheme="majorBidi" w:hAnsiTheme="majorBidi" w:cstheme="majorBidi"/>
              </w:rPr>
              <w:t xml:space="preserve"> and </w:t>
            </w:r>
            <w:r w:rsidR="008763B5" w:rsidRPr="00E26C8C">
              <w:rPr>
                <w:rFonts w:asciiTheme="majorBidi" w:hAnsiTheme="majorBidi" w:cstheme="majorBidi"/>
              </w:rPr>
              <w:t xml:space="preserve">dedicated </w:t>
            </w:r>
            <w:r w:rsidR="00B94FAC" w:rsidRPr="00E26C8C">
              <w:rPr>
                <w:rFonts w:asciiTheme="majorBidi" w:hAnsiTheme="majorBidi" w:cstheme="majorBidi"/>
              </w:rPr>
              <w:t xml:space="preserve">Assistant </w:t>
            </w:r>
            <w:r w:rsidRPr="00E26C8C">
              <w:rPr>
                <w:rFonts w:asciiTheme="majorBidi" w:hAnsiTheme="majorBidi" w:cstheme="majorBidi"/>
              </w:rPr>
              <w:t>Manager</w:t>
            </w:r>
            <w:r w:rsidR="002F334B" w:rsidRPr="00E26C8C">
              <w:rPr>
                <w:rFonts w:asciiTheme="majorBidi" w:hAnsiTheme="majorBidi" w:cstheme="majorBidi"/>
              </w:rPr>
              <w:t xml:space="preserve"> with experience of</w:t>
            </w:r>
            <w:r w:rsidR="008763B5" w:rsidRPr="00E26C8C">
              <w:rPr>
                <w:rFonts w:asciiTheme="majorBidi" w:hAnsiTheme="majorBidi" w:cstheme="majorBidi"/>
              </w:rPr>
              <w:t xml:space="preserve"> managing examination management, strategic planning and financial initiatives to advance institutional objectives. </w:t>
            </w:r>
          </w:p>
          <w:p w14:paraId="46C3FAC3" w14:textId="77777777" w:rsidR="00105C64" w:rsidRPr="00E26C8C" w:rsidRDefault="00105C64" w:rsidP="00015D82">
            <w:pPr>
              <w:pStyle w:val="Heading2"/>
              <w:ind w:right="325"/>
              <w:rPr>
                <w:rFonts w:asciiTheme="majorBidi" w:eastAsiaTheme="minorEastAsia" w:hAnsiTheme="majorBidi"/>
                <w:b w:val="0"/>
                <w:bCs w:val="0"/>
                <w:caps w:val="0"/>
                <w:szCs w:val="22"/>
              </w:rPr>
            </w:pPr>
            <w:r w:rsidRPr="00E26C8C">
              <w:rPr>
                <w:rFonts w:asciiTheme="majorBidi" w:hAnsiTheme="majorBidi"/>
                <w:szCs w:val="22"/>
              </w:rPr>
              <w:t>Education</w:t>
            </w:r>
          </w:p>
          <w:p w14:paraId="6777EDD1" w14:textId="407B099D" w:rsidR="00105C64" w:rsidRPr="00E26C8C" w:rsidRDefault="001D4F38" w:rsidP="00E26C8C">
            <w:pPr>
              <w:pStyle w:val="Header"/>
              <w:spacing w:after="0" w:line="360" w:lineRule="auto"/>
              <w:rPr>
                <w:rFonts w:asciiTheme="majorBidi" w:hAnsiTheme="majorBidi" w:cstheme="majorBidi"/>
                <w:b/>
              </w:rPr>
            </w:pPr>
            <w:r w:rsidRPr="00E26C8C">
              <w:rPr>
                <w:rFonts w:asciiTheme="majorBidi" w:hAnsiTheme="majorBidi" w:cstheme="majorBidi"/>
                <w:b/>
              </w:rPr>
              <w:t>M</w:t>
            </w:r>
            <w:r w:rsidR="00E26C8C" w:rsidRPr="00E26C8C">
              <w:rPr>
                <w:rFonts w:asciiTheme="majorBidi" w:hAnsiTheme="majorBidi" w:cstheme="majorBidi"/>
                <w:b/>
              </w:rPr>
              <w:t xml:space="preserve">S Business Administration         </w:t>
            </w:r>
            <w:r w:rsidR="00856AFB" w:rsidRPr="00E26C8C">
              <w:rPr>
                <w:rFonts w:asciiTheme="majorBidi" w:hAnsiTheme="majorBidi" w:cstheme="majorBidi"/>
                <w:b/>
              </w:rPr>
              <w:t>2018</w:t>
            </w:r>
            <w:r w:rsidR="00105C64" w:rsidRPr="00E26C8C">
              <w:rPr>
                <w:rFonts w:asciiTheme="majorBidi" w:hAnsiTheme="majorBidi" w:cstheme="majorBidi"/>
                <w:b/>
              </w:rPr>
              <w:t xml:space="preserve">         </w:t>
            </w:r>
            <w:r w:rsidR="00015D82" w:rsidRPr="00E26C8C">
              <w:rPr>
                <w:rFonts w:asciiTheme="majorBidi" w:hAnsiTheme="majorBidi" w:cstheme="majorBidi"/>
              </w:rPr>
              <w:t xml:space="preserve">Fatima Jinnah Women University, </w:t>
            </w:r>
            <w:proofErr w:type="spellStart"/>
            <w:r w:rsidR="00015D82" w:rsidRPr="00E26C8C">
              <w:rPr>
                <w:rFonts w:asciiTheme="majorBidi" w:hAnsiTheme="majorBidi" w:cstheme="majorBidi"/>
              </w:rPr>
              <w:t>Rwp</w:t>
            </w:r>
            <w:proofErr w:type="spellEnd"/>
            <w:r w:rsidR="00015D82" w:rsidRPr="00E26C8C">
              <w:rPr>
                <w:rFonts w:asciiTheme="majorBidi" w:hAnsiTheme="majorBidi" w:cstheme="majorBidi"/>
              </w:rPr>
              <w:t xml:space="preserve"> </w:t>
            </w:r>
            <w:r w:rsidR="00E26C8C" w:rsidRPr="00E26C8C">
              <w:rPr>
                <w:rFonts w:asciiTheme="majorBidi" w:hAnsiTheme="majorBidi" w:cstheme="majorBidi"/>
                <w:b/>
              </w:rPr>
              <w:t xml:space="preserve">Bachelors in Business Studies   </w:t>
            </w:r>
            <w:r w:rsidR="00342FFB">
              <w:rPr>
                <w:rFonts w:asciiTheme="majorBidi" w:hAnsiTheme="majorBidi" w:cstheme="majorBidi"/>
                <w:b/>
              </w:rPr>
              <w:t xml:space="preserve">  </w:t>
            </w:r>
            <w:r w:rsidR="00E26C8C" w:rsidRPr="00E26C8C">
              <w:rPr>
                <w:rFonts w:asciiTheme="majorBidi" w:hAnsiTheme="majorBidi" w:cstheme="majorBidi"/>
                <w:b/>
              </w:rPr>
              <w:t xml:space="preserve">  2016</w:t>
            </w:r>
          </w:p>
          <w:p w14:paraId="7EEB691A" w14:textId="77777777" w:rsidR="00015D82" w:rsidRPr="00E26C8C" w:rsidRDefault="00015D82" w:rsidP="00015D82">
            <w:pPr>
              <w:pStyle w:val="Header"/>
              <w:spacing w:after="0" w:line="360" w:lineRule="auto"/>
              <w:rPr>
                <w:rFonts w:asciiTheme="majorBidi" w:hAnsiTheme="majorBidi" w:cstheme="majorBidi"/>
                <w:b/>
              </w:rPr>
            </w:pPr>
            <w:r w:rsidRPr="00E26C8C">
              <w:rPr>
                <w:rFonts w:asciiTheme="majorBidi" w:hAnsiTheme="majorBidi" w:cstheme="majorBidi"/>
              </w:rPr>
              <w:t xml:space="preserve">Fatima Jinnah Women University, </w:t>
            </w:r>
            <w:proofErr w:type="spellStart"/>
            <w:r w:rsidRPr="00E26C8C">
              <w:rPr>
                <w:rFonts w:asciiTheme="majorBidi" w:hAnsiTheme="majorBidi" w:cstheme="majorBidi"/>
              </w:rPr>
              <w:t>Rwp</w:t>
            </w:r>
            <w:proofErr w:type="spellEnd"/>
          </w:p>
          <w:p w14:paraId="282C0627" w14:textId="77777777" w:rsidR="00105C64" w:rsidRPr="00E26C8C" w:rsidRDefault="00105C64" w:rsidP="00E26C8C">
            <w:pPr>
              <w:pStyle w:val="Header"/>
              <w:spacing w:after="0" w:line="360" w:lineRule="auto"/>
              <w:rPr>
                <w:rFonts w:asciiTheme="majorBidi" w:hAnsiTheme="majorBidi" w:cstheme="majorBidi"/>
                <w:b/>
              </w:rPr>
            </w:pPr>
            <w:r w:rsidRPr="00E26C8C">
              <w:rPr>
                <w:rFonts w:asciiTheme="majorBidi" w:hAnsiTheme="majorBidi" w:cstheme="majorBidi"/>
                <w:b/>
              </w:rPr>
              <w:t xml:space="preserve">B.com                </w:t>
            </w:r>
            <w:r w:rsidR="00E26C8C" w:rsidRPr="00E26C8C">
              <w:rPr>
                <w:rFonts w:asciiTheme="majorBidi" w:hAnsiTheme="majorBidi" w:cstheme="majorBidi"/>
                <w:b/>
              </w:rPr>
              <w:t xml:space="preserve">                      </w:t>
            </w:r>
            <w:r w:rsidR="00424F73" w:rsidRPr="00E26C8C">
              <w:rPr>
                <w:rFonts w:asciiTheme="majorBidi" w:hAnsiTheme="majorBidi" w:cstheme="majorBidi"/>
                <w:b/>
              </w:rPr>
              <w:t xml:space="preserve"> </w:t>
            </w:r>
            <w:r w:rsidR="00E26C8C" w:rsidRPr="00E26C8C">
              <w:rPr>
                <w:rFonts w:asciiTheme="majorBidi" w:hAnsiTheme="majorBidi" w:cstheme="majorBidi"/>
                <w:b/>
              </w:rPr>
              <w:t xml:space="preserve">        2014</w:t>
            </w:r>
            <w:r w:rsidRPr="00E26C8C">
              <w:rPr>
                <w:rFonts w:asciiTheme="majorBidi" w:hAnsiTheme="majorBidi" w:cstheme="majorBidi"/>
                <w:b/>
              </w:rPr>
              <w:t xml:space="preserve">         </w:t>
            </w:r>
          </w:p>
          <w:p w14:paraId="3BF4DBD0" w14:textId="77777777" w:rsidR="00105C64" w:rsidRPr="00E26C8C" w:rsidRDefault="00105C64" w:rsidP="00015D82">
            <w:pPr>
              <w:pStyle w:val="Header"/>
              <w:spacing w:after="0" w:line="360" w:lineRule="auto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Punjab University, Lahore</w:t>
            </w:r>
          </w:p>
          <w:p w14:paraId="3BA185A4" w14:textId="77777777" w:rsidR="00105C64" w:rsidRPr="00E26C8C" w:rsidRDefault="00105C64" w:rsidP="00015D82">
            <w:pPr>
              <w:pStyle w:val="Heading2"/>
              <w:ind w:right="325"/>
              <w:rPr>
                <w:rFonts w:asciiTheme="majorBidi" w:eastAsiaTheme="minorEastAsia" w:hAnsiTheme="majorBidi"/>
                <w:b w:val="0"/>
                <w:bCs w:val="0"/>
                <w:caps w:val="0"/>
                <w:szCs w:val="22"/>
              </w:rPr>
            </w:pPr>
            <w:r w:rsidRPr="00E26C8C">
              <w:rPr>
                <w:rFonts w:asciiTheme="majorBidi" w:hAnsiTheme="majorBidi"/>
                <w:szCs w:val="22"/>
              </w:rPr>
              <w:t>Acheivements</w:t>
            </w:r>
          </w:p>
          <w:p w14:paraId="3E90BE91" w14:textId="77777777" w:rsidR="001D4F38" w:rsidRPr="00E26C8C" w:rsidRDefault="00AE0C00" w:rsidP="00015D82">
            <w:pPr>
              <w:pStyle w:val="Header"/>
              <w:numPr>
                <w:ilvl w:val="0"/>
                <w:numId w:val="7"/>
              </w:numPr>
              <w:spacing w:after="0" w:line="360" w:lineRule="auto"/>
              <w:ind w:left="60" w:hanging="90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  <w:bCs/>
              </w:rPr>
              <w:t xml:space="preserve"> </w:t>
            </w:r>
            <w:r w:rsidR="00CD7F88" w:rsidRPr="00E26C8C">
              <w:rPr>
                <w:rFonts w:asciiTheme="majorBidi" w:hAnsiTheme="majorBidi" w:cstheme="majorBidi"/>
                <w:bCs/>
              </w:rPr>
              <w:t>Awarded S</w:t>
            </w:r>
            <w:r w:rsidR="00105C64" w:rsidRPr="00E26C8C">
              <w:rPr>
                <w:rFonts w:asciiTheme="majorBidi" w:hAnsiTheme="majorBidi" w:cstheme="majorBidi"/>
                <w:bCs/>
              </w:rPr>
              <w:t xml:space="preserve">ilver </w:t>
            </w:r>
            <w:r w:rsidR="00CD7F88" w:rsidRPr="00E26C8C">
              <w:rPr>
                <w:rFonts w:asciiTheme="majorBidi" w:hAnsiTheme="majorBidi" w:cstheme="majorBidi"/>
                <w:bCs/>
              </w:rPr>
              <w:t xml:space="preserve">Medal </w:t>
            </w:r>
            <w:r w:rsidR="00105C64" w:rsidRPr="00E26C8C">
              <w:rPr>
                <w:rFonts w:asciiTheme="majorBidi" w:hAnsiTheme="majorBidi" w:cstheme="majorBidi"/>
                <w:bCs/>
              </w:rPr>
              <w:t xml:space="preserve">in </w:t>
            </w:r>
            <w:r w:rsidR="00105C64" w:rsidRPr="00E26C8C">
              <w:rPr>
                <w:rFonts w:asciiTheme="majorBidi" w:hAnsiTheme="majorBidi" w:cstheme="majorBidi"/>
              </w:rPr>
              <w:t xml:space="preserve">MS </w:t>
            </w:r>
          </w:p>
          <w:p w14:paraId="51EBA049" w14:textId="77777777" w:rsidR="00105C64" w:rsidRPr="00E26C8C" w:rsidRDefault="00AE0C00" w:rsidP="00015D82">
            <w:pPr>
              <w:pStyle w:val="Header"/>
              <w:spacing w:after="0" w:line="360" w:lineRule="auto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 xml:space="preserve">  </w:t>
            </w:r>
            <w:r w:rsidR="00105C64" w:rsidRPr="00E26C8C">
              <w:rPr>
                <w:rFonts w:asciiTheme="majorBidi" w:hAnsiTheme="majorBidi" w:cstheme="majorBidi"/>
              </w:rPr>
              <w:t>Business Administration (Finance)</w:t>
            </w:r>
          </w:p>
          <w:p w14:paraId="5770E1AA" w14:textId="77777777" w:rsidR="00105C64" w:rsidRPr="00E26C8C" w:rsidRDefault="00105C64" w:rsidP="00015D82">
            <w:pPr>
              <w:pStyle w:val="Header"/>
              <w:numPr>
                <w:ilvl w:val="0"/>
                <w:numId w:val="7"/>
              </w:numPr>
              <w:spacing w:after="0" w:line="360" w:lineRule="auto"/>
              <w:ind w:left="150" w:hanging="180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  <w:bCs/>
              </w:rPr>
              <w:t xml:space="preserve">Awarded </w:t>
            </w:r>
            <w:r w:rsidR="00CD7F88" w:rsidRPr="00E26C8C">
              <w:rPr>
                <w:rFonts w:asciiTheme="majorBidi" w:hAnsiTheme="majorBidi" w:cstheme="majorBidi"/>
                <w:bCs/>
              </w:rPr>
              <w:t xml:space="preserve">Silver Medal </w:t>
            </w:r>
            <w:r w:rsidRPr="00E26C8C">
              <w:rPr>
                <w:rFonts w:asciiTheme="majorBidi" w:hAnsiTheme="majorBidi" w:cstheme="majorBidi"/>
                <w:bCs/>
              </w:rPr>
              <w:t>in BBS degree</w:t>
            </w:r>
          </w:p>
          <w:p w14:paraId="208E2C19" w14:textId="77777777" w:rsidR="00105C64" w:rsidRPr="00E26C8C" w:rsidRDefault="00FD523E" w:rsidP="00015D82">
            <w:pPr>
              <w:pStyle w:val="Heading2"/>
              <w:ind w:right="325"/>
              <w:rPr>
                <w:rFonts w:asciiTheme="majorBidi" w:eastAsiaTheme="minorEastAsia" w:hAnsiTheme="majorBidi"/>
                <w:b w:val="0"/>
                <w:bCs w:val="0"/>
                <w:caps w:val="0"/>
                <w:szCs w:val="22"/>
              </w:rPr>
            </w:pPr>
            <w:r w:rsidRPr="00E26C8C">
              <w:rPr>
                <w:rFonts w:asciiTheme="majorBidi" w:hAnsiTheme="majorBidi"/>
                <w:szCs w:val="22"/>
              </w:rPr>
              <w:t xml:space="preserve">Technical </w:t>
            </w:r>
            <w:r w:rsidR="00105C64" w:rsidRPr="00E26C8C">
              <w:rPr>
                <w:rFonts w:asciiTheme="majorBidi" w:hAnsiTheme="majorBidi"/>
                <w:szCs w:val="22"/>
              </w:rPr>
              <w:t>skills</w:t>
            </w:r>
          </w:p>
          <w:p w14:paraId="093E7FCC" w14:textId="77777777" w:rsidR="00105C64" w:rsidRPr="00E26C8C" w:rsidRDefault="00105C64" w:rsidP="00015D82">
            <w:pPr>
              <w:pStyle w:val="Header"/>
              <w:spacing w:after="0" w:line="360" w:lineRule="auto"/>
              <w:rPr>
                <w:rFonts w:asciiTheme="majorBidi" w:hAnsiTheme="majorBidi" w:cstheme="majorBidi"/>
                <w:bCs/>
              </w:rPr>
            </w:pPr>
            <w:r w:rsidRPr="00E26C8C">
              <w:rPr>
                <w:rFonts w:asciiTheme="majorBidi" w:hAnsiTheme="majorBidi" w:cstheme="majorBidi"/>
                <w:bCs/>
              </w:rPr>
              <w:t>MS Office (Word, Excel, Power Point)</w:t>
            </w:r>
          </w:p>
          <w:p w14:paraId="3DB957E0" w14:textId="77777777" w:rsidR="00105C64" w:rsidRPr="00E26C8C" w:rsidRDefault="00105C64" w:rsidP="00015D82">
            <w:pPr>
              <w:pStyle w:val="Header"/>
              <w:spacing w:after="0" w:line="360" w:lineRule="auto"/>
              <w:ind w:left="-30" w:firstLine="30"/>
              <w:rPr>
                <w:rFonts w:asciiTheme="majorBidi" w:hAnsiTheme="majorBidi" w:cstheme="majorBidi"/>
                <w:bCs/>
              </w:rPr>
            </w:pPr>
            <w:r w:rsidRPr="00E26C8C">
              <w:rPr>
                <w:rFonts w:asciiTheme="majorBidi" w:hAnsiTheme="majorBidi" w:cstheme="majorBidi"/>
                <w:bCs/>
              </w:rPr>
              <w:t>SPSS, EVIEWS, QuickBooks</w:t>
            </w:r>
            <w:r w:rsidR="001D4F38" w:rsidRPr="00E26C8C">
              <w:rPr>
                <w:rFonts w:asciiTheme="majorBidi" w:hAnsiTheme="majorBidi" w:cstheme="majorBidi"/>
                <w:bCs/>
              </w:rPr>
              <w:t xml:space="preserve"> &amp;</w:t>
            </w:r>
            <w:r w:rsidRPr="00E26C8C">
              <w:rPr>
                <w:rFonts w:asciiTheme="majorBidi" w:hAnsiTheme="majorBidi" w:cstheme="majorBidi"/>
                <w:bCs/>
              </w:rPr>
              <w:t xml:space="preserve"> AMOS</w:t>
            </w:r>
          </w:p>
          <w:p w14:paraId="0A6D1102" w14:textId="77777777" w:rsidR="001D4F38" w:rsidRPr="00E26C8C" w:rsidRDefault="00725632" w:rsidP="00015D82">
            <w:pPr>
              <w:pStyle w:val="Heading2"/>
              <w:ind w:right="325"/>
              <w:rPr>
                <w:rFonts w:asciiTheme="majorBidi" w:eastAsiaTheme="minorEastAsia" w:hAnsiTheme="majorBidi"/>
                <w:b w:val="0"/>
                <w:bCs w:val="0"/>
                <w:caps w:val="0"/>
                <w:szCs w:val="22"/>
              </w:rPr>
            </w:pPr>
            <w:r w:rsidRPr="00E26C8C">
              <w:rPr>
                <w:rFonts w:asciiTheme="majorBidi" w:hAnsiTheme="majorBidi"/>
                <w:szCs w:val="22"/>
              </w:rPr>
              <w:t xml:space="preserve">Interpersonal </w:t>
            </w:r>
            <w:r w:rsidR="001D4F38" w:rsidRPr="00E26C8C">
              <w:rPr>
                <w:rFonts w:asciiTheme="majorBidi" w:hAnsiTheme="majorBidi"/>
                <w:szCs w:val="22"/>
              </w:rPr>
              <w:t>skills</w:t>
            </w:r>
          </w:p>
          <w:p w14:paraId="15322B08" w14:textId="77777777" w:rsidR="00105C64" w:rsidRPr="00E26C8C" w:rsidRDefault="00725632" w:rsidP="00015D82">
            <w:pPr>
              <w:pStyle w:val="ContactDetails"/>
              <w:numPr>
                <w:ilvl w:val="0"/>
                <w:numId w:val="8"/>
              </w:numPr>
              <w:spacing w:after="0"/>
              <w:ind w:left="150" w:hanging="150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Proactive,</w:t>
            </w:r>
          </w:p>
          <w:p w14:paraId="40A99950" w14:textId="77777777" w:rsidR="00AE0C00" w:rsidRPr="00E26C8C" w:rsidRDefault="00AE0C00" w:rsidP="00015D82">
            <w:pPr>
              <w:pStyle w:val="ContactDetails"/>
              <w:numPr>
                <w:ilvl w:val="0"/>
                <w:numId w:val="8"/>
              </w:numPr>
              <w:spacing w:after="0"/>
              <w:ind w:left="150" w:hanging="150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Punctuality</w:t>
            </w:r>
          </w:p>
          <w:p w14:paraId="456B6FDF" w14:textId="77777777" w:rsidR="00AE0C00" w:rsidRPr="00E26C8C" w:rsidRDefault="00AE0C00" w:rsidP="00015D82">
            <w:pPr>
              <w:pStyle w:val="ContactDetails"/>
              <w:numPr>
                <w:ilvl w:val="0"/>
                <w:numId w:val="8"/>
              </w:numPr>
              <w:spacing w:after="0"/>
              <w:ind w:left="150" w:hanging="150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Adaptability</w:t>
            </w:r>
          </w:p>
          <w:p w14:paraId="45AFA7BC" w14:textId="77777777" w:rsidR="00725632" w:rsidRPr="00E26C8C" w:rsidRDefault="00AE0C00" w:rsidP="00015D82">
            <w:pPr>
              <w:pStyle w:val="ContactDetails"/>
              <w:numPr>
                <w:ilvl w:val="0"/>
                <w:numId w:val="8"/>
              </w:numPr>
              <w:spacing w:after="0"/>
              <w:ind w:left="150" w:hanging="150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Team Work</w:t>
            </w:r>
          </w:p>
          <w:p w14:paraId="7EC2BC72" w14:textId="77777777" w:rsidR="00105C64" w:rsidRPr="00E26C8C" w:rsidRDefault="00AE0C00" w:rsidP="00015D82">
            <w:pPr>
              <w:pStyle w:val="ContactDetails"/>
              <w:numPr>
                <w:ilvl w:val="0"/>
                <w:numId w:val="8"/>
              </w:numPr>
              <w:spacing w:after="0"/>
              <w:ind w:left="150" w:hanging="150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Office Management</w:t>
            </w:r>
          </w:p>
        </w:tc>
        <w:tc>
          <w:tcPr>
            <w:tcW w:w="283" w:type="dxa"/>
          </w:tcPr>
          <w:p w14:paraId="0FC469DD" w14:textId="77777777" w:rsidR="00105C64" w:rsidRPr="00E26C8C" w:rsidRDefault="00105C64" w:rsidP="00015D82">
            <w:pPr>
              <w:tabs>
                <w:tab w:val="left" w:pos="99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6487" w:type="dxa"/>
          </w:tcPr>
          <w:p w14:paraId="7D1DEDEA" w14:textId="77777777" w:rsidR="00105C64" w:rsidRPr="00E26C8C" w:rsidRDefault="00105C64" w:rsidP="00015D82">
            <w:pPr>
              <w:pStyle w:val="Heading2"/>
              <w:rPr>
                <w:rFonts w:asciiTheme="majorBidi" w:hAnsiTheme="majorBidi"/>
              </w:rPr>
            </w:pPr>
            <w:r w:rsidRPr="00E26C8C">
              <w:rPr>
                <w:rFonts w:asciiTheme="majorBidi" w:hAnsiTheme="majorBidi"/>
              </w:rPr>
              <w:t>Professional Experience</w:t>
            </w:r>
          </w:p>
          <w:p w14:paraId="003D37C7" w14:textId="77777777" w:rsidR="00196790" w:rsidRPr="00E26C8C" w:rsidRDefault="00196790" w:rsidP="00015D82">
            <w:pPr>
              <w:pStyle w:val="Header"/>
              <w:tabs>
                <w:tab w:val="left" w:pos="360"/>
              </w:tabs>
              <w:spacing w:after="0"/>
              <w:jc w:val="both"/>
              <w:rPr>
                <w:rFonts w:asciiTheme="majorBidi" w:hAnsiTheme="majorBidi" w:cstheme="majorBidi"/>
                <w:b/>
              </w:rPr>
            </w:pPr>
            <w:r w:rsidRPr="00E26C8C">
              <w:rPr>
                <w:rFonts w:asciiTheme="majorBidi" w:hAnsiTheme="majorBidi" w:cstheme="majorBidi"/>
                <w:b/>
              </w:rPr>
              <w:t>Assistant Manager (Examination)</w:t>
            </w:r>
          </w:p>
          <w:p w14:paraId="479173E2" w14:textId="77777777" w:rsidR="00196790" w:rsidRPr="00E26C8C" w:rsidRDefault="00196790" w:rsidP="00196790">
            <w:pPr>
              <w:pStyle w:val="Header"/>
              <w:tabs>
                <w:tab w:val="left" w:pos="360"/>
              </w:tabs>
              <w:spacing w:after="0"/>
              <w:jc w:val="both"/>
              <w:rPr>
                <w:rFonts w:asciiTheme="majorBidi" w:hAnsiTheme="majorBidi" w:cstheme="majorBidi"/>
                <w:b/>
              </w:rPr>
            </w:pPr>
            <w:r w:rsidRPr="00E26C8C">
              <w:rPr>
                <w:rFonts w:asciiTheme="majorBidi" w:hAnsiTheme="majorBidi" w:cstheme="majorBidi"/>
                <w:b/>
              </w:rPr>
              <w:t xml:space="preserve">June 2024-Till Date </w:t>
            </w:r>
          </w:p>
          <w:p w14:paraId="32176D7C" w14:textId="77777777" w:rsidR="00196790" w:rsidRPr="00E26C8C" w:rsidRDefault="00196790" w:rsidP="00196790">
            <w:pPr>
              <w:pStyle w:val="Header"/>
              <w:tabs>
                <w:tab w:val="left" w:pos="360"/>
              </w:tabs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 xml:space="preserve">National University of Medical Sciences, Rawalpindi </w:t>
            </w:r>
          </w:p>
          <w:p w14:paraId="47D001BE" w14:textId="77777777" w:rsidR="00624DFE" w:rsidRPr="00E26C8C" w:rsidRDefault="00196790" w:rsidP="00624DFE">
            <w:pPr>
              <w:pStyle w:val="Header"/>
              <w:numPr>
                <w:ilvl w:val="0"/>
                <w:numId w:val="2"/>
              </w:numPr>
              <w:tabs>
                <w:tab w:val="left" w:pos="720"/>
              </w:tabs>
              <w:spacing w:after="0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 xml:space="preserve">Managed </w:t>
            </w:r>
            <w:r w:rsidR="00624DFE" w:rsidRPr="00E26C8C">
              <w:rPr>
                <w:rFonts w:asciiTheme="majorBidi" w:hAnsiTheme="majorBidi" w:cstheme="majorBidi"/>
              </w:rPr>
              <w:t xml:space="preserve">moderation task of </w:t>
            </w:r>
            <w:r w:rsidRPr="00E26C8C">
              <w:rPr>
                <w:rFonts w:asciiTheme="majorBidi" w:hAnsiTheme="majorBidi" w:cstheme="majorBidi"/>
              </w:rPr>
              <w:t>multiple academic and professional course</w:t>
            </w:r>
            <w:r w:rsidR="00624DFE" w:rsidRPr="00E26C8C">
              <w:rPr>
                <w:rFonts w:asciiTheme="majorBidi" w:hAnsiTheme="majorBidi" w:cstheme="majorBidi"/>
              </w:rPr>
              <w:t>s</w:t>
            </w:r>
            <w:r w:rsidRPr="00E26C8C">
              <w:rPr>
                <w:rFonts w:asciiTheme="majorBidi" w:hAnsiTheme="majorBidi" w:cstheme="majorBidi"/>
              </w:rPr>
              <w:t xml:space="preserve">, ensuring compliance with quality assurance </w:t>
            </w:r>
            <w:r w:rsidR="00624DFE" w:rsidRPr="00E26C8C">
              <w:rPr>
                <w:rFonts w:asciiTheme="majorBidi" w:hAnsiTheme="majorBidi" w:cstheme="majorBidi"/>
              </w:rPr>
              <w:t xml:space="preserve">policies and adherence to curriculum requirements. </w:t>
            </w:r>
          </w:p>
          <w:p w14:paraId="11DFABBF" w14:textId="77777777" w:rsidR="00196790" w:rsidRPr="00E26C8C" w:rsidRDefault="00624DFE" w:rsidP="00624DFE">
            <w:pPr>
              <w:pStyle w:val="Header"/>
              <w:numPr>
                <w:ilvl w:val="0"/>
                <w:numId w:val="2"/>
              </w:numPr>
              <w:tabs>
                <w:tab w:val="left" w:pos="720"/>
              </w:tabs>
              <w:spacing w:after="0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Coordinated data bank projects, managing timelines, stakeholder communication and workflow integration to ensure accurate data collection, validation and secure reporting.</w:t>
            </w:r>
          </w:p>
          <w:p w14:paraId="4CCC6A12" w14:textId="77777777" w:rsidR="00196790" w:rsidRPr="00E26C8C" w:rsidRDefault="00196790" w:rsidP="00196790">
            <w:pPr>
              <w:pStyle w:val="Header"/>
              <w:numPr>
                <w:ilvl w:val="0"/>
                <w:numId w:val="2"/>
              </w:numPr>
              <w:tabs>
                <w:tab w:val="left" w:pos="720"/>
              </w:tabs>
              <w:spacing w:after="0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Involved in following activities conducted by NUMS, Rawalpindi</w:t>
            </w:r>
          </w:p>
          <w:p w14:paraId="590E0A68" w14:textId="77777777" w:rsidR="00196790" w:rsidRPr="00E26C8C" w:rsidRDefault="00196790" w:rsidP="00196790">
            <w:pPr>
              <w:pStyle w:val="Header"/>
              <w:tabs>
                <w:tab w:val="left" w:pos="720"/>
              </w:tabs>
              <w:spacing w:after="0"/>
              <w:ind w:left="720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 xml:space="preserve">- National MDCAT </w:t>
            </w:r>
          </w:p>
          <w:p w14:paraId="0AB217C5" w14:textId="77777777" w:rsidR="00196790" w:rsidRPr="00E26C8C" w:rsidRDefault="00196790" w:rsidP="00196790">
            <w:pPr>
              <w:pStyle w:val="Header"/>
              <w:tabs>
                <w:tab w:val="clear" w:pos="4680"/>
                <w:tab w:val="clear" w:pos="9360"/>
                <w:tab w:val="left" w:pos="720"/>
              </w:tabs>
              <w:spacing w:after="0"/>
              <w:ind w:left="720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 xml:space="preserve">- NEB Exam </w:t>
            </w:r>
          </w:p>
          <w:p w14:paraId="6D4687D4" w14:textId="77777777" w:rsidR="001D4F38" w:rsidRPr="00E26C8C" w:rsidRDefault="00105C64" w:rsidP="00015D82">
            <w:pPr>
              <w:pStyle w:val="Header"/>
              <w:tabs>
                <w:tab w:val="left" w:pos="360"/>
              </w:tabs>
              <w:spacing w:after="0"/>
              <w:jc w:val="both"/>
              <w:rPr>
                <w:rFonts w:asciiTheme="majorBidi" w:hAnsiTheme="majorBidi" w:cstheme="majorBidi"/>
                <w:b/>
              </w:rPr>
            </w:pPr>
            <w:r w:rsidRPr="00E26C8C">
              <w:rPr>
                <w:rFonts w:asciiTheme="majorBidi" w:hAnsiTheme="majorBidi" w:cstheme="majorBidi"/>
                <w:b/>
              </w:rPr>
              <w:t xml:space="preserve">Assistant Manager (Planning &amp; Development) </w:t>
            </w:r>
          </w:p>
          <w:p w14:paraId="45D5B0BF" w14:textId="77777777" w:rsidR="00105C64" w:rsidRPr="00E26C8C" w:rsidRDefault="007E7704" w:rsidP="00015D82">
            <w:pPr>
              <w:pStyle w:val="Header"/>
              <w:tabs>
                <w:tab w:val="left" w:pos="360"/>
              </w:tabs>
              <w:spacing w:after="0"/>
              <w:jc w:val="both"/>
              <w:rPr>
                <w:rFonts w:asciiTheme="majorBidi" w:hAnsiTheme="majorBidi" w:cstheme="majorBidi"/>
                <w:b/>
              </w:rPr>
            </w:pPr>
            <w:r w:rsidRPr="00E26C8C">
              <w:rPr>
                <w:rFonts w:asciiTheme="majorBidi" w:hAnsiTheme="majorBidi" w:cstheme="majorBidi"/>
                <w:b/>
              </w:rPr>
              <w:t>Sep 2018-Oct 2021</w:t>
            </w:r>
          </w:p>
          <w:p w14:paraId="31EA7C69" w14:textId="77777777" w:rsidR="00105C64" w:rsidRPr="00E26C8C" w:rsidRDefault="00105C64" w:rsidP="00015D82">
            <w:pPr>
              <w:pStyle w:val="Header"/>
              <w:tabs>
                <w:tab w:val="left" w:pos="360"/>
              </w:tabs>
              <w:spacing w:after="0" w:line="360" w:lineRule="auto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 xml:space="preserve">National University of Medical Sciences, Rawalpindi </w:t>
            </w:r>
          </w:p>
          <w:p w14:paraId="0BB386A3" w14:textId="77777777" w:rsidR="00733B3A" w:rsidRPr="00E26C8C" w:rsidRDefault="00624DFE" w:rsidP="00015D82">
            <w:pPr>
              <w:pStyle w:val="Header"/>
              <w:numPr>
                <w:ilvl w:val="0"/>
                <w:numId w:val="2"/>
              </w:numPr>
              <w:tabs>
                <w:tab w:val="left" w:pos="720"/>
              </w:tabs>
              <w:spacing w:after="0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 xml:space="preserve">Contributed in </w:t>
            </w:r>
            <w:r w:rsidR="00B4014B" w:rsidRPr="00E26C8C">
              <w:rPr>
                <w:rFonts w:asciiTheme="majorBidi" w:hAnsiTheme="majorBidi" w:cstheme="majorBidi"/>
              </w:rPr>
              <w:t>financial</w:t>
            </w:r>
            <w:r w:rsidR="00733B3A" w:rsidRPr="00E26C8C">
              <w:rPr>
                <w:rFonts w:asciiTheme="majorBidi" w:hAnsiTheme="majorBidi" w:cstheme="majorBidi"/>
              </w:rPr>
              <w:t xml:space="preserve"> modeling for preparation of PC-I of proposed and ongoing projects.</w:t>
            </w:r>
          </w:p>
          <w:p w14:paraId="0140E16D" w14:textId="77777777" w:rsidR="007D2FCB" w:rsidRPr="00E26C8C" w:rsidRDefault="00624DFE" w:rsidP="00624DFE">
            <w:pPr>
              <w:pStyle w:val="Header"/>
              <w:numPr>
                <w:ilvl w:val="0"/>
                <w:numId w:val="2"/>
              </w:numPr>
              <w:tabs>
                <w:tab w:val="left" w:pos="720"/>
              </w:tabs>
              <w:spacing w:after="0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Collaborated with management</w:t>
            </w:r>
            <w:r w:rsidR="007D2FCB" w:rsidRPr="00E26C8C">
              <w:rPr>
                <w:rFonts w:asciiTheme="majorBidi" w:hAnsiTheme="majorBidi" w:cstheme="majorBidi"/>
              </w:rPr>
              <w:t xml:space="preserve"> in the preparation of business and strategic plans, technical reports, feasibility studies and departmental presentations.</w:t>
            </w:r>
          </w:p>
          <w:p w14:paraId="3114CDA4" w14:textId="77777777" w:rsidR="00DE2745" w:rsidRPr="00E26C8C" w:rsidRDefault="00DE2745" w:rsidP="00015D82">
            <w:pPr>
              <w:pStyle w:val="Header"/>
              <w:numPr>
                <w:ilvl w:val="0"/>
                <w:numId w:val="2"/>
              </w:numPr>
              <w:tabs>
                <w:tab w:val="clear" w:pos="4680"/>
                <w:tab w:val="clear" w:pos="9360"/>
                <w:tab w:val="left" w:pos="720"/>
              </w:tabs>
              <w:spacing w:after="0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Research and financial analysis for current and upcoming projects.</w:t>
            </w:r>
          </w:p>
          <w:p w14:paraId="0621EB84" w14:textId="77777777" w:rsidR="007D2FCB" w:rsidRPr="00E26C8C" w:rsidRDefault="00624DFE" w:rsidP="00015D82">
            <w:pPr>
              <w:pStyle w:val="Header"/>
              <w:numPr>
                <w:ilvl w:val="0"/>
                <w:numId w:val="2"/>
              </w:numPr>
              <w:tabs>
                <w:tab w:val="left" w:pos="720"/>
              </w:tabs>
              <w:spacing w:after="0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C</w:t>
            </w:r>
            <w:r w:rsidR="007D2FCB" w:rsidRPr="00E26C8C">
              <w:rPr>
                <w:rFonts w:asciiTheme="majorBidi" w:hAnsiTheme="majorBidi" w:cstheme="majorBidi"/>
              </w:rPr>
              <w:t>ollect and acquire data, analyze and process it into presentable formats.</w:t>
            </w:r>
          </w:p>
          <w:p w14:paraId="5E54EB40" w14:textId="77777777" w:rsidR="00105C64" w:rsidRPr="00E26C8C" w:rsidRDefault="00624DFE" w:rsidP="00624DFE">
            <w:pPr>
              <w:pStyle w:val="Header"/>
              <w:numPr>
                <w:ilvl w:val="0"/>
                <w:numId w:val="2"/>
              </w:numPr>
              <w:tabs>
                <w:tab w:val="left" w:pos="720"/>
              </w:tabs>
              <w:spacing w:after="0"/>
              <w:jc w:val="both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 xml:space="preserve">Provided support </w:t>
            </w:r>
            <w:r w:rsidR="007D2FCB" w:rsidRPr="00E26C8C">
              <w:rPr>
                <w:rFonts w:asciiTheme="majorBidi" w:hAnsiTheme="majorBidi" w:cstheme="majorBidi"/>
              </w:rPr>
              <w:t>in the planning and scheduling of project timelines and milestones using appropriate tools.</w:t>
            </w:r>
          </w:p>
          <w:p w14:paraId="7AD1D299" w14:textId="77777777" w:rsidR="00105C64" w:rsidRPr="00E26C8C" w:rsidRDefault="00105C64" w:rsidP="00015D82">
            <w:pPr>
              <w:spacing w:after="0"/>
              <w:jc w:val="both"/>
              <w:rPr>
                <w:rStyle w:val="Strong"/>
                <w:rFonts w:asciiTheme="majorBidi" w:hAnsiTheme="majorBidi" w:cstheme="majorBidi"/>
              </w:rPr>
            </w:pPr>
            <w:r w:rsidRPr="00E26C8C">
              <w:rPr>
                <w:rStyle w:val="Strong"/>
                <w:rFonts w:asciiTheme="majorBidi" w:hAnsiTheme="majorBidi" w:cstheme="majorBidi"/>
              </w:rPr>
              <w:t xml:space="preserve">Research Associate Jun-Oct 2017 </w:t>
            </w:r>
          </w:p>
          <w:p w14:paraId="5E891FBB" w14:textId="77777777" w:rsidR="00105C64" w:rsidRPr="00E26C8C" w:rsidRDefault="00105C64" w:rsidP="00015D82">
            <w:pPr>
              <w:pStyle w:val="Header"/>
              <w:spacing w:after="0" w:line="360" w:lineRule="auto"/>
              <w:rPr>
                <w:rFonts w:asciiTheme="majorBidi" w:hAnsiTheme="majorBidi" w:cstheme="majorBidi"/>
              </w:rPr>
            </w:pPr>
            <w:r w:rsidRPr="00E26C8C">
              <w:rPr>
                <w:rFonts w:asciiTheme="majorBidi" w:hAnsiTheme="majorBidi" w:cstheme="majorBidi"/>
              </w:rPr>
              <w:t>Fatima Jinnah Women University, Rawalpindi</w:t>
            </w:r>
          </w:p>
          <w:p w14:paraId="4D933534" w14:textId="77777777" w:rsidR="00105C64" w:rsidRPr="00E26C8C" w:rsidRDefault="00105C64" w:rsidP="00015D82">
            <w:pPr>
              <w:spacing w:after="0"/>
              <w:jc w:val="both"/>
              <w:rPr>
                <w:rStyle w:val="Strong"/>
                <w:rFonts w:asciiTheme="majorBidi" w:hAnsiTheme="majorBidi" w:cstheme="majorBidi"/>
                <w:b w:val="0"/>
              </w:rPr>
            </w:pPr>
            <w:r w:rsidRPr="00E26C8C">
              <w:rPr>
                <w:rStyle w:val="Strong"/>
                <w:rFonts w:asciiTheme="majorBidi" w:hAnsiTheme="majorBidi" w:cstheme="majorBidi"/>
                <w:b w:val="0"/>
              </w:rPr>
              <w:t>HEC sponsored project “Creating and Strengthening the Awareness of Financial Linkages among the Young Women Entrepreneurs in the Rural Areas of Rawalpindi District” under the Social Integration outreach program 2017.</w:t>
            </w:r>
          </w:p>
          <w:p w14:paraId="236CF7CA" w14:textId="77777777" w:rsidR="00105C64" w:rsidRPr="00E26C8C" w:rsidRDefault="00105C64" w:rsidP="00E26C8C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bCs/>
              </w:rPr>
            </w:pPr>
            <w:r w:rsidRPr="00E26C8C">
              <w:rPr>
                <w:rFonts w:asciiTheme="majorBidi" w:hAnsiTheme="majorBidi" w:cstheme="majorBidi"/>
                <w:bCs/>
              </w:rPr>
              <w:t xml:space="preserve">Liaison </w:t>
            </w:r>
            <w:r w:rsidR="00E26C8C" w:rsidRPr="00E26C8C">
              <w:rPr>
                <w:rFonts w:asciiTheme="majorBidi" w:hAnsiTheme="majorBidi" w:cstheme="majorBidi"/>
                <w:bCs/>
              </w:rPr>
              <w:t>and a</w:t>
            </w:r>
            <w:r w:rsidRPr="00E26C8C">
              <w:rPr>
                <w:rFonts w:asciiTheme="majorBidi" w:hAnsiTheme="majorBidi" w:cstheme="majorBidi"/>
                <w:bCs/>
              </w:rPr>
              <w:t>ssistance in organizing and conduction of pre and post training sessions</w:t>
            </w:r>
          </w:p>
          <w:p w14:paraId="266AC971" w14:textId="77777777" w:rsidR="00105C64" w:rsidRPr="00E26C8C" w:rsidRDefault="00105C64" w:rsidP="00015D82">
            <w:pPr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bCs/>
              </w:rPr>
            </w:pPr>
            <w:r w:rsidRPr="00E26C8C">
              <w:rPr>
                <w:rFonts w:asciiTheme="majorBidi" w:hAnsiTheme="majorBidi" w:cstheme="majorBidi"/>
                <w:bCs/>
              </w:rPr>
              <w:t>Assistance in report writing of the project</w:t>
            </w:r>
          </w:p>
          <w:p w14:paraId="69BEAB58" w14:textId="77777777" w:rsidR="00105C64" w:rsidRPr="00E26C8C" w:rsidRDefault="00105C64" w:rsidP="00015D82">
            <w:pPr>
              <w:pStyle w:val="Heading2"/>
              <w:rPr>
                <w:rFonts w:asciiTheme="majorBidi" w:eastAsiaTheme="minorEastAsia" w:hAnsiTheme="majorBidi"/>
                <w:b w:val="0"/>
                <w:bCs w:val="0"/>
                <w:caps w:val="0"/>
                <w:szCs w:val="22"/>
              </w:rPr>
            </w:pPr>
            <w:r w:rsidRPr="00E26C8C">
              <w:rPr>
                <w:rFonts w:asciiTheme="majorBidi" w:hAnsiTheme="majorBidi"/>
                <w:szCs w:val="22"/>
              </w:rPr>
              <w:t>Certification</w:t>
            </w:r>
          </w:p>
          <w:p w14:paraId="52C0511E" w14:textId="77777777" w:rsidR="00105C64" w:rsidRPr="00E26C8C" w:rsidRDefault="00105C64" w:rsidP="00015D82">
            <w:pPr>
              <w:numPr>
                <w:ilvl w:val="0"/>
                <w:numId w:val="4"/>
              </w:numPr>
              <w:spacing w:after="0"/>
              <w:ind w:left="426"/>
              <w:jc w:val="both"/>
              <w:rPr>
                <w:rStyle w:val="Strong"/>
                <w:rFonts w:asciiTheme="majorBidi" w:hAnsiTheme="majorBidi" w:cstheme="majorBidi"/>
                <w:bCs w:val="0"/>
              </w:rPr>
            </w:pPr>
            <w:r w:rsidRPr="00E26C8C">
              <w:rPr>
                <w:rStyle w:val="Strong"/>
                <w:rFonts w:asciiTheme="majorBidi" w:hAnsiTheme="majorBidi" w:cstheme="majorBidi"/>
              </w:rPr>
              <w:t xml:space="preserve">QuickBooks Training Certificate      </w:t>
            </w:r>
          </w:p>
          <w:p w14:paraId="36F4D94B" w14:textId="77777777" w:rsidR="00105C64" w:rsidRPr="00E26C8C" w:rsidRDefault="00105C64" w:rsidP="00015D82">
            <w:pPr>
              <w:pStyle w:val="ListParagraph"/>
              <w:spacing w:after="0"/>
              <w:jc w:val="both"/>
              <w:rPr>
                <w:rStyle w:val="Strong"/>
                <w:rFonts w:asciiTheme="majorBidi" w:hAnsiTheme="majorBidi" w:cstheme="majorBidi"/>
                <w:b w:val="0"/>
                <w:bCs w:val="0"/>
              </w:rPr>
            </w:pPr>
            <w:r w:rsidRPr="00E26C8C">
              <w:rPr>
                <w:rStyle w:val="Strong"/>
                <w:rFonts w:asciiTheme="majorBidi" w:hAnsiTheme="majorBidi" w:cstheme="majorBidi"/>
                <w:b w:val="0"/>
              </w:rPr>
              <w:t>Digi skills of Ministry of Information and Technology</w:t>
            </w:r>
          </w:p>
          <w:p w14:paraId="6A40F393" w14:textId="70C69F87" w:rsidR="00105C64" w:rsidRPr="00E26C8C" w:rsidRDefault="008877A2" w:rsidP="00015D82">
            <w:pPr>
              <w:numPr>
                <w:ilvl w:val="0"/>
                <w:numId w:val="4"/>
              </w:numPr>
              <w:spacing w:after="0"/>
              <w:ind w:left="426"/>
              <w:jc w:val="both"/>
              <w:rPr>
                <w:rStyle w:val="Strong"/>
                <w:rFonts w:asciiTheme="majorBidi" w:hAnsiTheme="majorBidi" w:cstheme="majorBidi"/>
              </w:rPr>
            </w:pPr>
            <w:r>
              <w:rPr>
                <w:rStyle w:val="Strong"/>
                <w:rFonts w:asciiTheme="majorBidi" w:hAnsiTheme="majorBidi" w:cstheme="majorBidi"/>
              </w:rPr>
              <w:t>University Management Trai</w:t>
            </w:r>
            <w:r w:rsidR="004E4592">
              <w:rPr>
                <w:rStyle w:val="Strong"/>
                <w:rFonts w:asciiTheme="majorBidi" w:hAnsiTheme="majorBidi" w:cstheme="majorBidi"/>
              </w:rPr>
              <w:t>ning</w:t>
            </w:r>
          </w:p>
          <w:p w14:paraId="58CD4CBB" w14:textId="77777777" w:rsidR="00856AFB" w:rsidRDefault="00105C64" w:rsidP="00E26C8C">
            <w:pPr>
              <w:pStyle w:val="ListParagraph"/>
              <w:spacing w:after="0"/>
              <w:jc w:val="both"/>
              <w:rPr>
                <w:rStyle w:val="Strong"/>
                <w:rFonts w:asciiTheme="majorBidi" w:hAnsiTheme="majorBidi" w:cstheme="majorBidi"/>
                <w:b w:val="0"/>
              </w:rPr>
            </w:pPr>
            <w:r w:rsidRPr="00E26C8C">
              <w:rPr>
                <w:rStyle w:val="Strong"/>
                <w:rFonts w:asciiTheme="majorBidi" w:hAnsiTheme="majorBidi" w:cstheme="majorBidi"/>
                <w:b w:val="0"/>
              </w:rPr>
              <w:t xml:space="preserve">National University of Medical Sciences, Rawalpindi </w:t>
            </w:r>
          </w:p>
          <w:p w14:paraId="57058536" w14:textId="77777777" w:rsidR="00E26C8C" w:rsidRDefault="00E26C8C" w:rsidP="00E26C8C">
            <w:pPr>
              <w:numPr>
                <w:ilvl w:val="0"/>
                <w:numId w:val="9"/>
              </w:numPr>
              <w:spacing w:after="0"/>
              <w:ind w:left="426"/>
              <w:jc w:val="both"/>
              <w:rPr>
                <w:rStyle w:val="Strong"/>
                <w:rFonts w:ascii="Century" w:hAnsi="Century"/>
              </w:rPr>
            </w:pPr>
            <w:r>
              <w:rPr>
                <w:rStyle w:val="Strong"/>
                <w:rFonts w:ascii="Century" w:hAnsi="Century"/>
              </w:rPr>
              <w:t>Workshop on Enhancement in Professional Integrated Communication</w:t>
            </w:r>
          </w:p>
          <w:p w14:paraId="09D45C4F" w14:textId="77777777" w:rsidR="00E26C8C" w:rsidRPr="00E26C8C" w:rsidRDefault="00E26C8C" w:rsidP="00E26C8C">
            <w:pPr>
              <w:pStyle w:val="ListParagraph"/>
              <w:spacing w:after="0"/>
              <w:jc w:val="both"/>
              <w:rPr>
                <w:rStyle w:val="Strong"/>
                <w:rFonts w:ascii="Century" w:hAnsi="Century"/>
                <w:b w:val="0"/>
                <w:bCs w:val="0"/>
              </w:rPr>
            </w:pPr>
            <w:r w:rsidRPr="00E26C8C">
              <w:rPr>
                <w:rStyle w:val="Strong"/>
                <w:rFonts w:ascii="Century" w:hAnsi="Century"/>
                <w:b w:val="0"/>
                <w:bCs w:val="0"/>
              </w:rPr>
              <w:t xml:space="preserve">National University of Medical Sciences, Rawalpindi </w:t>
            </w:r>
          </w:p>
          <w:p w14:paraId="32E6078F" w14:textId="77777777" w:rsidR="00E26C8C" w:rsidRDefault="00E26C8C" w:rsidP="00E26C8C">
            <w:pPr>
              <w:pStyle w:val="Header"/>
              <w:numPr>
                <w:ilvl w:val="0"/>
                <w:numId w:val="9"/>
              </w:numPr>
              <w:tabs>
                <w:tab w:val="left" w:pos="720"/>
              </w:tabs>
              <w:spacing w:after="0"/>
              <w:ind w:left="426"/>
              <w:jc w:val="both"/>
              <w:rPr>
                <w:rFonts w:ascii="Century" w:hAnsi="Century" w:cs="Times New Roman"/>
                <w:b/>
              </w:rPr>
            </w:pPr>
            <w:r>
              <w:rPr>
                <w:rFonts w:ascii="Century" w:hAnsi="Century" w:cs="Times New Roman"/>
                <w:b/>
              </w:rPr>
              <w:t xml:space="preserve">Appreciation Certificate for Organizing Entrepreneurship Fair </w:t>
            </w:r>
          </w:p>
          <w:p w14:paraId="3DBCD004" w14:textId="77777777" w:rsidR="00E26C8C" w:rsidRPr="00E26C8C" w:rsidRDefault="00E26C8C" w:rsidP="00E26C8C">
            <w:pPr>
              <w:pStyle w:val="ListParagraph"/>
              <w:spacing w:after="0"/>
              <w:jc w:val="both"/>
              <w:rPr>
                <w:rFonts w:ascii="Century" w:hAnsi="Century" w:cs="Times New Roman"/>
              </w:rPr>
            </w:pPr>
            <w:r>
              <w:rPr>
                <w:rFonts w:ascii="Century" w:hAnsi="Century" w:cs="Times New Roman"/>
              </w:rPr>
              <w:t>Fatima Jinnah Women University, Rawalpindi</w:t>
            </w:r>
          </w:p>
        </w:tc>
      </w:tr>
    </w:tbl>
    <w:p w14:paraId="7D3DE184" w14:textId="77777777" w:rsidR="0014517F" w:rsidRPr="00796841" w:rsidRDefault="0014517F" w:rsidP="00E46BB2">
      <w:pPr>
        <w:tabs>
          <w:tab w:val="left" w:pos="990"/>
        </w:tabs>
        <w:spacing w:after="0"/>
        <w:rPr>
          <w:rFonts w:ascii="Century" w:hAnsi="Century"/>
          <w:sz w:val="8"/>
        </w:rPr>
      </w:pPr>
    </w:p>
    <w:sectPr w:rsidR="0014517F" w:rsidRPr="00796841" w:rsidSect="000C45FF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6E8AD" w14:textId="77777777" w:rsidR="00FE22E2" w:rsidRDefault="00FE22E2" w:rsidP="000C45FF">
      <w:r>
        <w:separator/>
      </w:r>
    </w:p>
  </w:endnote>
  <w:endnote w:type="continuationSeparator" w:id="0">
    <w:p w14:paraId="65D3BDAB" w14:textId="77777777" w:rsidR="00FE22E2" w:rsidRDefault="00FE22E2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C7748" w14:textId="77777777" w:rsidR="00FE22E2" w:rsidRDefault="00FE22E2" w:rsidP="000C45FF">
      <w:r>
        <w:separator/>
      </w:r>
    </w:p>
  </w:footnote>
  <w:footnote w:type="continuationSeparator" w:id="0">
    <w:p w14:paraId="112A0B6D" w14:textId="77777777" w:rsidR="00FE22E2" w:rsidRDefault="00FE22E2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60C6" w14:textId="77777777" w:rsidR="000C45FF" w:rsidRDefault="000C45FF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15CD565C" wp14:editId="0176C697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C6A2E"/>
    <w:multiLevelType w:val="hybridMultilevel"/>
    <w:tmpl w:val="2244E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821F09"/>
    <w:multiLevelType w:val="hybridMultilevel"/>
    <w:tmpl w:val="8D4E5550"/>
    <w:lvl w:ilvl="0" w:tplc="707CA1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1215FA"/>
    <w:multiLevelType w:val="hybridMultilevel"/>
    <w:tmpl w:val="73108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6C1D11"/>
    <w:multiLevelType w:val="hybridMultilevel"/>
    <w:tmpl w:val="AC2A3B6A"/>
    <w:lvl w:ilvl="0" w:tplc="707CA1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F2A17"/>
    <w:multiLevelType w:val="hybridMultilevel"/>
    <w:tmpl w:val="3B3CB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229F5"/>
    <w:multiLevelType w:val="hybridMultilevel"/>
    <w:tmpl w:val="91D047A8"/>
    <w:lvl w:ilvl="0" w:tplc="707CA1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E748F"/>
    <w:multiLevelType w:val="hybridMultilevel"/>
    <w:tmpl w:val="DBA04926"/>
    <w:lvl w:ilvl="0" w:tplc="90A47612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8473B"/>
    <w:multiLevelType w:val="hybridMultilevel"/>
    <w:tmpl w:val="B92E9F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115250">
    <w:abstractNumId w:val="6"/>
  </w:num>
  <w:num w:numId="2" w16cid:durableId="1167015604">
    <w:abstractNumId w:val="4"/>
  </w:num>
  <w:num w:numId="3" w16cid:durableId="518928198">
    <w:abstractNumId w:val="0"/>
  </w:num>
  <w:num w:numId="4" w16cid:durableId="2080203236">
    <w:abstractNumId w:val="5"/>
  </w:num>
  <w:num w:numId="5" w16cid:durableId="197163466">
    <w:abstractNumId w:val="7"/>
  </w:num>
  <w:num w:numId="6" w16cid:durableId="964770770">
    <w:abstractNumId w:val="2"/>
  </w:num>
  <w:num w:numId="7" w16cid:durableId="800273726">
    <w:abstractNumId w:val="3"/>
  </w:num>
  <w:num w:numId="8" w16cid:durableId="1505782747">
    <w:abstractNumId w:val="1"/>
  </w:num>
  <w:num w:numId="9" w16cid:durableId="20491403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6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16"/>
    <w:rsid w:val="000078E7"/>
    <w:rsid w:val="0001370D"/>
    <w:rsid w:val="00015D82"/>
    <w:rsid w:val="00036450"/>
    <w:rsid w:val="00061C84"/>
    <w:rsid w:val="000629D5"/>
    <w:rsid w:val="00076632"/>
    <w:rsid w:val="000C45FF"/>
    <w:rsid w:val="000E3FD1"/>
    <w:rsid w:val="000F46E6"/>
    <w:rsid w:val="00105C64"/>
    <w:rsid w:val="0014517F"/>
    <w:rsid w:val="00180329"/>
    <w:rsid w:val="0019001F"/>
    <w:rsid w:val="00192DDF"/>
    <w:rsid w:val="00196790"/>
    <w:rsid w:val="001A74A5"/>
    <w:rsid w:val="001B2ABD"/>
    <w:rsid w:val="001D2335"/>
    <w:rsid w:val="001D4F38"/>
    <w:rsid w:val="001E1759"/>
    <w:rsid w:val="001F1ECC"/>
    <w:rsid w:val="002400EB"/>
    <w:rsid w:val="00244620"/>
    <w:rsid w:val="002552A7"/>
    <w:rsid w:val="00256CF7"/>
    <w:rsid w:val="002B2692"/>
    <w:rsid w:val="002F334B"/>
    <w:rsid w:val="0030481B"/>
    <w:rsid w:val="00342FFB"/>
    <w:rsid w:val="004071FC"/>
    <w:rsid w:val="00424F73"/>
    <w:rsid w:val="00445002"/>
    <w:rsid w:val="00445947"/>
    <w:rsid w:val="004813B3"/>
    <w:rsid w:val="00496591"/>
    <w:rsid w:val="004C63E4"/>
    <w:rsid w:val="004D3011"/>
    <w:rsid w:val="004E4592"/>
    <w:rsid w:val="004F0AA3"/>
    <w:rsid w:val="005645EE"/>
    <w:rsid w:val="00565705"/>
    <w:rsid w:val="005A6783"/>
    <w:rsid w:val="005B4CC2"/>
    <w:rsid w:val="005D2F45"/>
    <w:rsid w:val="005D6289"/>
    <w:rsid w:val="005E39D5"/>
    <w:rsid w:val="00612544"/>
    <w:rsid w:val="0062123A"/>
    <w:rsid w:val="00624DFE"/>
    <w:rsid w:val="00646E75"/>
    <w:rsid w:val="00651C3D"/>
    <w:rsid w:val="006610D6"/>
    <w:rsid w:val="006771D0"/>
    <w:rsid w:val="006800AF"/>
    <w:rsid w:val="006E1A17"/>
    <w:rsid w:val="00700086"/>
    <w:rsid w:val="00715FCB"/>
    <w:rsid w:val="00725632"/>
    <w:rsid w:val="00733B3A"/>
    <w:rsid w:val="00743101"/>
    <w:rsid w:val="007867A0"/>
    <w:rsid w:val="007927F5"/>
    <w:rsid w:val="00796841"/>
    <w:rsid w:val="007D2FCB"/>
    <w:rsid w:val="007D5091"/>
    <w:rsid w:val="007E7704"/>
    <w:rsid w:val="00802CA0"/>
    <w:rsid w:val="008123F3"/>
    <w:rsid w:val="0083412C"/>
    <w:rsid w:val="00846D4F"/>
    <w:rsid w:val="00856AFB"/>
    <w:rsid w:val="008763B5"/>
    <w:rsid w:val="008877A2"/>
    <w:rsid w:val="008C1736"/>
    <w:rsid w:val="008D1AD9"/>
    <w:rsid w:val="008E39F0"/>
    <w:rsid w:val="009045E0"/>
    <w:rsid w:val="00906F9B"/>
    <w:rsid w:val="00922D5C"/>
    <w:rsid w:val="009343EB"/>
    <w:rsid w:val="009345B4"/>
    <w:rsid w:val="00966433"/>
    <w:rsid w:val="009E2A71"/>
    <w:rsid w:val="009E7C63"/>
    <w:rsid w:val="00A06279"/>
    <w:rsid w:val="00A10A67"/>
    <w:rsid w:val="00A2118D"/>
    <w:rsid w:val="00AD76E2"/>
    <w:rsid w:val="00AE0C00"/>
    <w:rsid w:val="00B20152"/>
    <w:rsid w:val="00B3522F"/>
    <w:rsid w:val="00B4014B"/>
    <w:rsid w:val="00B54ACD"/>
    <w:rsid w:val="00B6458A"/>
    <w:rsid w:val="00B70850"/>
    <w:rsid w:val="00B76D0C"/>
    <w:rsid w:val="00B94FAC"/>
    <w:rsid w:val="00C066B6"/>
    <w:rsid w:val="00C37BA1"/>
    <w:rsid w:val="00C4674C"/>
    <w:rsid w:val="00C506CF"/>
    <w:rsid w:val="00C72BED"/>
    <w:rsid w:val="00C9578B"/>
    <w:rsid w:val="00CA562E"/>
    <w:rsid w:val="00CB2D30"/>
    <w:rsid w:val="00CD7F88"/>
    <w:rsid w:val="00D2522B"/>
    <w:rsid w:val="00D82F2F"/>
    <w:rsid w:val="00DA694B"/>
    <w:rsid w:val="00DC6D22"/>
    <w:rsid w:val="00DD172A"/>
    <w:rsid w:val="00DE2745"/>
    <w:rsid w:val="00E122C4"/>
    <w:rsid w:val="00E15CF9"/>
    <w:rsid w:val="00E25A26"/>
    <w:rsid w:val="00E26C8C"/>
    <w:rsid w:val="00E46BB2"/>
    <w:rsid w:val="00E55D74"/>
    <w:rsid w:val="00E866EC"/>
    <w:rsid w:val="00E93B74"/>
    <w:rsid w:val="00EA24D3"/>
    <w:rsid w:val="00EA42A9"/>
    <w:rsid w:val="00EB3A62"/>
    <w:rsid w:val="00EE4B52"/>
    <w:rsid w:val="00EF72D1"/>
    <w:rsid w:val="00F20B16"/>
    <w:rsid w:val="00F60274"/>
    <w:rsid w:val="00F77FB9"/>
    <w:rsid w:val="00FB068F"/>
    <w:rsid w:val="00FD0519"/>
    <w:rsid w:val="00FD523E"/>
    <w:rsid w:val="00FE2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BA06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0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D4F"/>
    <w:pPr>
      <w:spacing w:after="20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4D3011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1B2ABD"/>
    <w:rPr>
      <w:caps/>
      <w:color w:val="000000" w:themeColor="text1"/>
      <w:sz w:val="96"/>
      <w:szCs w:val="76"/>
    </w:rPr>
  </w:style>
  <w:style w:type="character" w:styleId="Emphasis">
    <w:name w:val="Emphasis"/>
    <w:basedOn w:val="DefaultParagraphFont"/>
    <w:uiPriority w:val="11"/>
    <w:semiHidden/>
    <w:qFormat/>
    <w:rsid w:val="00E25A26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rsid w:val="00036450"/>
  </w:style>
  <w:style w:type="character" w:customStyle="1" w:styleId="DateChar">
    <w:name w:val="Date Char"/>
    <w:basedOn w:val="DefaultParagraphFont"/>
    <w:link w:val="Date"/>
    <w:uiPriority w:val="99"/>
    <w:rsid w:val="00036450"/>
    <w:rPr>
      <w:sz w:val="18"/>
      <w:szCs w:val="22"/>
    </w:rPr>
  </w:style>
  <w:style w:type="character" w:styleId="Hyperlink">
    <w:name w:val="Hyperlink"/>
    <w:basedOn w:val="DefaultParagraphFont"/>
    <w:uiPriority w:val="99"/>
    <w:rsid w:val="00E93B74"/>
    <w:rPr>
      <w:color w:val="B85A22" w:themeColor="accent2" w:themeShade="B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4813B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C45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C45FF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C45FF"/>
    <w:rPr>
      <w:sz w:val="22"/>
      <w:szCs w:val="22"/>
    </w:rPr>
  </w:style>
  <w:style w:type="table" w:styleId="TableGrid">
    <w:name w:val="Table Grid"/>
    <w:basedOn w:val="Table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B2ABD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9D5"/>
    <w:pPr>
      <w:spacing w:after="480"/>
    </w:pPr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itleChar">
    <w:name w:val="Subtitle Char"/>
    <w:basedOn w:val="DefaultParagraphFont"/>
    <w:link w:val="Subtitle"/>
    <w:uiPriority w:val="11"/>
    <w:rsid w:val="000629D5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9D5"/>
    <w:rPr>
      <w:rFonts w:asciiTheme="majorHAnsi" w:eastAsiaTheme="majorEastAsia" w:hAnsiTheme="majorHAnsi" w:cstheme="majorBidi"/>
      <w:b/>
      <w:caps/>
      <w:sz w:val="22"/>
    </w:rPr>
  </w:style>
  <w:style w:type="paragraph" w:styleId="ListBullet">
    <w:name w:val="List Bullet"/>
    <w:basedOn w:val="Normal"/>
    <w:uiPriority w:val="5"/>
    <w:rsid w:val="000629D5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  <w:lang w:eastAsia="en-US"/>
    </w:rPr>
  </w:style>
  <w:style w:type="character" w:customStyle="1" w:styleId="Greytext">
    <w:name w:val="Grey text"/>
    <w:basedOn w:val="DefaultParagraphFont"/>
    <w:uiPriority w:val="4"/>
    <w:semiHidden/>
    <w:qFormat/>
    <w:rsid w:val="000629D5"/>
    <w:rPr>
      <w:color w:val="808080" w:themeColor="background1" w:themeShade="80"/>
    </w:rPr>
  </w:style>
  <w:style w:type="paragraph" w:customStyle="1" w:styleId="Address">
    <w:name w:val="Address"/>
    <w:basedOn w:val="Normal"/>
    <w:qFormat/>
    <w:rsid w:val="000629D5"/>
    <w:pPr>
      <w:spacing w:after="360"/>
      <w:contextualSpacing/>
    </w:pPr>
  </w:style>
  <w:style w:type="paragraph" w:customStyle="1" w:styleId="ContactDetails">
    <w:name w:val="Contact Details"/>
    <w:basedOn w:val="Normal"/>
    <w:qFormat/>
    <w:rsid w:val="000629D5"/>
    <w:pPr>
      <w:contextualSpacing/>
    </w:pPr>
  </w:style>
  <w:style w:type="paragraph" w:styleId="NoSpacing">
    <w:name w:val="No Spacing"/>
    <w:uiPriority w:val="1"/>
    <w:qFormat/>
    <w:rsid w:val="000629D5"/>
    <w:rPr>
      <w:sz w:val="22"/>
      <w:szCs w:val="22"/>
    </w:rPr>
  </w:style>
  <w:style w:type="character" w:styleId="Strong">
    <w:name w:val="Strong"/>
    <w:qFormat/>
    <w:rsid w:val="009045E0"/>
    <w:rPr>
      <w:b/>
      <w:bCs/>
    </w:rPr>
  </w:style>
  <w:style w:type="paragraph" w:styleId="ListParagraph">
    <w:name w:val="List Paragraph"/>
    <w:basedOn w:val="Normal"/>
    <w:uiPriority w:val="34"/>
    <w:qFormat/>
    <w:rsid w:val="00E15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4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glossaryDocument" Target="glossary/document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ntTable" Target="fontTable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 /><Relationship Id="rId1" Type="http://schemas.openxmlformats.org/officeDocument/2006/relationships/image" Target="media/image1.pn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zwan%20Haider\AppData\Roaming\Microsoft\Templates\Blue%20grey%20cover%20letter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5355DE6B7D4237B0359D5493842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5872F-37F6-43C9-8A28-A67DA6FAAA91}"/>
      </w:docPartPr>
      <w:docPartBody>
        <w:p w:rsidR="000B3A0D" w:rsidRDefault="00C36374" w:rsidP="00C36374">
          <w:pPr>
            <w:pStyle w:val="445355DE6B7D4237B0359D5493842678"/>
          </w:pPr>
          <w:r w:rsidRPr="004D3011">
            <w:t>PHONE:</w:t>
          </w:r>
        </w:p>
      </w:docPartBody>
    </w:docPart>
    <w:docPart>
      <w:docPartPr>
        <w:name w:val="3348B9D672AB4FAA8DEC590C55F7A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1944B-B278-410A-95BD-BF41FD4E00E8}"/>
      </w:docPartPr>
      <w:docPartBody>
        <w:p w:rsidR="000B3A0D" w:rsidRDefault="00C36374" w:rsidP="00C36374">
          <w:pPr>
            <w:pStyle w:val="3348B9D672AB4FAA8DEC590C55F7A7B1"/>
          </w:pPr>
          <w:r w:rsidRPr="004D3011">
            <w:t>EMAIL: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MS Gothic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roman"/>
    <w:notTrueType/>
    <w:pitch w:val="default"/>
  </w:font>
  <w:font w:name="Aptos Display">
    <w:panose1 w:val="020B0004020202020204"/>
    <w:charset w:val="00"/>
    <w:family w:val="roman"/>
    <w:notTrueType/>
    <w:pitch w:val="default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E748F"/>
    <w:multiLevelType w:val="hybridMultilevel"/>
    <w:tmpl w:val="DBA04926"/>
    <w:lvl w:ilvl="0" w:tplc="90A47612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303756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591"/>
    <w:rsid w:val="000B3A0D"/>
    <w:rsid w:val="0012239E"/>
    <w:rsid w:val="00395FED"/>
    <w:rsid w:val="00452112"/>
    <w:rsid w:val="004F7A68"/>
    <w:rsid w:val="00594BA2"/>
    <w:rsid w:val="008C18E1"/>
    <w:rsid w:val="0093114C"/>
    <w:rsid w:val="00BB3858"/>
    <w:rsid w:val="00C36374"/>
    <w:rsid w:val="00E327A8"/>
    <w:rsid w:val="00E52591"/>
    <w:rsid w:val="00EA42A9"/>
    <w:rsid w:val="00FD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5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C36374"/>
    <w:pPr>
      <w:keepNext/>
      <w:keepLines/>
      <w:pBdr>
        <w:bottom w:val="single" w:sz="8" w:space="1" w:color="156082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5"/>
    <w:rsid w:val="00E52591"/>
    <w:pPr>
      <w:numPr>
        <w:numId w:val="1"/>
      </w:numPr>
      <w:spacing w:after="120" w:line="276" w:lineRule="auto"/>
      <w:ind w:left="720"/>
    </w:pPr>
    <w:rPr>
      <w:rFonts w:eastAsia="Times New Roman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C36374"/>
    <w:rPr>
      <w:rFonts w:asciiTheme="majorHAnsi" w:eastAsiaTheme="majorEastAsia" w:hAnsiTheme="majorHAnsi" w:cstheme="majorBidi"/>
      <w:b/>
      <w:bCs/>
      <w:caps/>
      <w:szCs w:val="26"/>
      <w:lang w:eastAsia="ja-JP"/>
    </w:rPr>
  </w:style>
  <w:style w:type="character" w:styleId="Hyperlink">
    <w:name w:val="Hyperlink"/>
    <w:basedOn w:val="DefaultParagraphFont"/>
    <w:uiPriority w:val="99"/>
    <w:rsid w:val="00E52591"/>
    <w:rPr>
      <w:color w:val="BF4E14" w:themeColor="accent2" w:themeShade="BF"/>
      <w:u w:val="single"/>
    </w:rPr>
  </w:style>
  <w:style w:type="paragraph" w:customStyle="1" w:styleId="445355DE6B7D4237B0359D5493842678">
    <w:name w:val="445355DE6B7D4237B0359D5493842678"/>
    <w:rsid w:val="00C36374"/>
  </w:style>
  <w:style w:type="paragraph" w:customStyle="1" w:styleId="3348B9D672AB4FAA8DEC590C55F7A7B1">
    <w:name w:val="3348B9D672AB4FAA8DEC590C55F7A7B1"/>
    <w:rsid w:val="00C363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630FBCC-A926-441F-A1DD-7C612FD881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574C20-78E4-43FF-BE9E-4FC9F231448F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af3243-3dd4-4a8d-8c0d-dd76da1f02a5"/>
    <ds:schemaRef ds:uri="16c05727-aa75-4e4a-9b5f-8a80a1165891"/>
  </ds:schemaRefs>
</ds:datastoreItem>
</file>

<file path=customXml/itemProps3.xml><?xml version="1.0" encoding="utf-8"?>
<ds:datastoreItem xmlns:ds="http://schemas.openxmlformats.org/officeDocument/2006/customXml" ds:itemID="{B7B03C41-7C44-40A7-B0F9-10640F9D80B5}">
  <ds:schemaRefs>
    <ds:schemaRef ds:uri="http://schemas.microsoft.com/office/2006/metadata/properties"/>
    <ds:schemaRef ds:uri="http://www.w3.org/2000/xmlns/"/>
    <ds:schemaRef ds:uri="71af3243-3dd4-4a8d-8c0d-dd76da1f02a5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Blue%20grey%20cover%20letter.dotx</Template>
  <TotalTime>0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2025-08-12T05:44:00Z</dcterms:created>
  <dcterms:modified xsi:type="dcterms:W3CDTF">2025-10-16T13:20:00Z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-403745828</vt:i4>
  </property>
</Properties>
</file>