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6D5" w:rsidRDefault="004F6CAF" w:rsidP="004F6CAF">
      <w:pPr>
        <w:pStyle w:val="ContactInfo"/>
      </w:pPr>
      <w:bookmarkStart w:id="0" w:name="_GoBack"/>
      <w:bookmarkEnd w:id="0"/>
      <w:r>
        <w:t>Islamabad- Pakistan</w:t>
      </w:r>
    </w:p>
    <w:p w:rsidR="00BA56D5" w:rsidRDefault="004F6CAF">
      <w:pPr>
        <w:pStyle w:val="ContactInfo"/>
      </w:pPr>
      <w:r>
        <w:t>Mobile: 03359618844</w:t>
      </w:r>
    </w:p>
    <w:p w:rsidR="00BA56D5" w:rsidRDefault="004F6CAF">
      <w:pPr>
        <w:pStyle w:val="ContactInfo"/>
        <w:rPr>
          <w:rStyle w:val="Emphasis"/>
        </w:rPr>
      </w:pPr>
      <w:r>
        <w:rPr>
          <w:rStyle w:val="Emphasis"/>
        </w:rPr>
        <w:t>hsparacha647@gmail.com</w:t>
      </w:r>
    </w:p>
    <w:sdt>
      <w:sdtPr>
        <w:alias w:val="Your Name"/>
        <w:tag w:val=""/>
        <w:id w:val="-574512284"/>
        <w:placeholder>
          <w:docPart w:val="D04AADF43A8E4E039DDF8CBD98121805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15:appearance w15:val="hidden"/>
        <w:text/>
      </w:sdtPr>
      <w:sdtContent>
        <w:p w:rsidR="00BA56D5" w:rsidRDefault="004F6CAF">
          <w:pPr>
            <w:pStyle w:val="Name"/>
          </w:pPr>
          <w:r>
            <w:t>hira saeed</w:t>
          </w:r>
        </w:p>
      </w:sdtContent>
    </w:sdt>
    <w:tbl>
      <w:tblPr>
        <w:tblStyle w:val="ResumeTable"/>
        <w:tblW w:w="5000" w:type="pct"/>
        <w:tblLook w:val="04A0" w:firstRow="1" w:lastRow="0" w:firstColumn="1" w:lastColumn="0" w:noHBand="0" w:noVBand="1"/>
        <w:tblCaption w:val="Resume text"/>
        <w:tblDescription w:val="Resume"/>
      </w:tblPr>
      <w:tblGrid>
        <w:gridCol w:w="1778"/>
        <w:gridCol w:w="472"/>
        <w:gridCol w:w="7830"/>
      </w:tblGrid>
      <w:tr w:rsidR="00BA56D5" w:rsidTr="000766D2">
        <w:tc>
          <w:tcPr>
            <w:tcW w:w="1778" w:type="dxa"/>
            <w:tcBorders>
              <w:bottom w:val="single" w:sz="4" w:space="0" w:color="418AB3" w:themeColor="accent1"/>
            </w:tcBorders>
          </w:tcPr>
          <w:p w:rsidR="00BA56D5" w:rsidRDefault="004F6CAF">
            <w:pPr>
              <w:pStyle w:val="Heading1"/>
            </w:pPr>
            <w:r>
              <w:t xml:space="preserve">Career </w:t>
            </w:r>
            <w:r w:rsidR="008F7017">
              <w:t>Objective</w:t>
            </w:r>
          </w:p>
        </w:tc>
        <w:tc>
          <w:tcPr>
            <w:tcW w:w="472" w:type="dxa"/>
            <w:tcBorders>
              <w:bottom w:val="single" w:sz="4" w:space="0" w:color="418AB3" w:themeColor="accent1"/>
            </w:tcBorders>
          </w:tcPr>
          <w:p w:rsidR="00BA56D5" w:rsidRDefault="00BA56D5"/>
        </w:tc>
        <w:tc>
          <w:tcPr>
            <w:tcW w:w="7830" w:type="dxa"/>
            <w:tcBorders>
              <w:bottom w:val="single" w:sz="4" w:space="0" w:color="418AB3" w:themeColor="accent1"/>
            </w:tcBorders>
          </w:tcPr>
          <w:p w:rsidR="00BA56D5" w:rsidRDefault="00930E0A" w:rsidP="00930E0A">
            <w:r w:rsidRPr="00930E0A">
              <w:t>To obtain a teaching position where I can utilize my academic background, communication skills, and passion for education to create an engaging learning environment and support students’ intellectual and personal growth.</w:t>
            </w:r>
          </w:p>
        </w:tc>
      </w:tr>
      <w:tr w:rsidR="00BA56D5" w:rsidTr="000766D2">
        <w:tc>
          <w:tcPr>
            <w:tcW w:w="1778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:rsidR="00BA56D5" w:rsidRDefault="00930E0A" w:rsidP="00930E0A">
            <w:pPr>
              <w:pStyle w:val="Heading1"/>
              <w:jc w:val="left"/>
            </w:pPr>
            <w:r>
              <w:t xml:space="preserve">    career profile  </w:t>
            </w:r>
          </w:p>
        </w:tc>
        <w:tc>
          <w:tcPr>
            <w:tcW w:w="472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:rsidR="00BA56D5" w:rsidRDefault="00930E0A">
            <w:r>
              <w:t xml:space="preserve"> </w:t>
            </w:r>
          </w:p>
        </w:tc>
        <w:tc>
          <w:tcPr>
            <w:tcW w:w="7830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14:ligatures w14:val="none"/>
              </w:rPr>
              <w:id w:val="970869414"/>
              <w15:repeatingSection/>
            </w:sdtPr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1211531560"/>
                  <w:placeholder>
                    <w:docPart w:val="FF560353840143FBA855A6B0BEE2BA3D"/>
                  </w:placeholder>
                  <w15:repeatingSectionItem/>
                </w:sdtPr>
                <w:sdtContent>
                  <w:p w:rsidR="00BA56D5" w:rsidRDefault="002F0615">
                    <w:pPr>
                      <w:pStyle w:val="Heading2"/>
                    </w:pPr>
                    <w:r>
                      <w:rPr>
                        <w:rFonts w:asciiTheme="minorHAnsi" w:eastAsiaTheme="minorEastAsia" w:hAnsiTheme="minorHAnsi" w:cstheme="minorBidi"/>
                        <w:bCs w:val="0"/>
                        <w:caps w:val="0"/>
                        <w:color w:val="595959" w:themeColor="text1" w:themeTint="A6"/>
                        <w14:ligatures w14:val="none"/>
                      </w:rPr>
                      <w:t>TEACHING</w:t>
                    </w:r>
                    <w:r w:rsidRPr="002F0615">
                      <w:rPr>
                        <w:rFonts w:asciiTheme="minorHAnsi" w:eastAsiaTheme="minorEastAsia" w:hAnsiTheme="minorHAnsi" w:cstheme="minorBidi"/>
                        <w:bCs w:val="0"/>
                        <w:caps w:val="0"/>
                        <w:color w:val="595959" w:themeColor="text1" w:themeTint="A6"/>
                        <w14:ligatures w14:val="none"/>
                      </w:rPr>
                      <w:t>-</w:t>
                    </w:r>
                    <w:r>
                      <w:rPr>
                        <w:rFonts w:asciiTheme="minorHAnsi" w:eastAsiaTheme="minorEastAsia" w:hAnsiTheme="minorHAnsi" w:cstheme="minorBidi"/>
                        <w:bCs w:val="0"/>
                        <w:caps w:val="0"/>
                        <w:color w:val="595959" w:themeColor="text1" w:themeTint="A6"/>
                        <w14:ligatures w14:val="none"/>
                      </w:rPr>
                      <w:t xml:space="preserve"> </w:t>
                    </w:r>
                    <w:r>
                      <w:t xml:space="preserve">Antalya school </w:t>
                    </w:r>
                  </w:p>
                  <w:p w:rsidR="008C1AFA" w:rsidRPr="00930E0A" w:rsidRDefault="002F0615">
                    <w:pPr>
                      <w:pStyle w:val="ResumeText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KOHAT| </w:t>
                    </w:r>
                    <w:r w:rsidR="000C4579">
                      <w:rPr>
                        <w:b/>
                      </w:rPr>
                      <w:t>May 2024 -</w:t>
                    </w:r>
                    <w:r>
                      <w:rPr>
                        <w:b/>
                      </w:rPr>
                      <w:t xml:space="preserve"> May</w:t>
                    </w:r>
                    <w:r w:rsidR="00930E0A" w:rsidRPr="00930E0A">
                      <w:rPr>
                        <w:b/>
                      </w:rPr>
                      <w:t xml:space="preserve"> 2025</w:t>
                    </w:r>
                  </w:p>
                  <w:p w:rsidR="002F0615" w:rsidRDefault="002F0615" w:rsidP="002F0615">
                    <w:pPr>
                      <w:pStyle w:val="ResumeText"/>
                    </w:pPr>
                    <w:r>
                      <w:t>Delivered e</w:t>
                    </w:r>
                    <w:r w:rsidR="008C1AFA">
                      <w:t xml:space="preserve">ngaging lectures in Science, </w:t>
                    </w:r>
                    <w:r>
                      <w:t>English</w:t>
                    </w:r>
                    <w:r w:rsidR="008C1AFA">
                      <w:t xml:space="preserve"> and Mathematics</w:t>
                    </w:r>
                    <w:r>
                      <w:t xml:space="preserve"> for </w:t>
                    </w:r>
                    <w:proofErr w:type="gramStart"/>
                    <w:r>
                      <w:t>secondary  school</w:t>
                    </w:r>
                    <w:proofErr w:type="gramEnd"/>
                    <w:r>
                      <w:t xml:space="preserve"> students.</w:t>
                    </w:r>
                  </w:p>
                  <w:p w:rsidR="002F0615" w:rsidRDefault="002F0615" w:rsidP="002F0615">
                    <w:pPr>
                      <w:pStyle w:val="ResumeText"/>
                    </w:pPr>
                    <w:r>
                      <w:t>Designed classroom activities to strengthen comprehension, critical thinking, and communication skills.</w:t>
                    </w:r>
                  </w:p>
                  <w:p w:rsidR="002F0615" w:rsidRDefault="002F0615" w:rsidP="002F0615">
                    <w:pPr>
                      <w:pStyle w:val="ResumeText"/>
                    </w:pPr>
                    <w:r>
                      <w:t>Assisted in examination duties, paper setting, and result preparation.</w:t>
                    </w:r>
                  </w:p>
                  <w:p w:rsidR="000C4579" w:rsidRDefault="000C4579" w:rsidP="002F0615">
                    <w:pPr>
                      <w:pStyle w:val="ResumeText"/>
                    </w:pPr>
                    <w:r>
                      <w:t>Actively participated in</w:t>
                    </w:r>
                    <w:r w:rsidR="008C1AFA">
                      <w:t xml:space="preserve"> Parents Teachers Meeting (PTM)</w:t>
                    </w:r>
                  </w:p>
                  <w:p w:rsidR="00BA56D5" w:rsidRDefault="002F0615" w:rsidP="002F0615">
                    <w:pPr>
                      <w:pStyle w:val="ResumeText"/>
                    </w:pPr>
                    <w:r>
                      <w:t>Collaborated with colleagues in curriculum development and extracurricular programs.</w:t>
                    </w:r>
                  </w:p>
                  <w:p w:rsidR="008C1AFA" w:rsidRDefault="008C1AFA" w:rsidP="002F0615">
                    <w:pPr>
                      <w:pStyle w:val="ResumeText"/>
                    </w:pPr>
                    <w:r w:rsidRPr="008C1AFA">
                      <w:t>Worked in direct coordination with</w:t>
                    </w:r>
                    <w:r>
                      <w:t xml:space="preserve"> the school </w:t>
                    </w:r>
                    <w:proofErr w:type="gramStart"/>
                    <w:r>
                      <w:t>owner  for</w:t>
                    </w:r>
                    <w:proofErr w:type="gramEnd"/>
                    <w:r>
                      <w:t xml:space="preserve"> s</w:t>
                    </w:r>
                    <w:r w:rsidRPr="008C1AFA">
                      <w:t>mooth academic operations.</w:t>
                    </w:r>
                  </w:p>
                  <w:p w:rsidR="00BA56D5" w:rsidRDefault="000C4579">
                    <w:pPr>
                      <w:pStyle w:val="ResumeText"/>
                    </w:pP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1384910237"/>
                  <w:placeholder>
                    <w:docPart w:val="FF560353840143FBA855A6B0BEE2BA3D"/>
                  </w:placeholder>
                  <w15:repeatingSectionItem/>
                </w:sdtPr>
                <w:sdtEndPr>
                  <w:rPr>
                    <w:b/>
                  </w:rPr>
                </w:sdtEndPr>
                <w:sdtContent>
                  <w:p w:rsidR="00BA56D5" w:rsidRDefault="002F0615">
                    <w:pPr>
                      <w:pStyle w:val="Heading2"/>
                    </w:pPr>
                    <w:r>
                      <w:t>TEACHING- THE EDUCATORS SCHOOL</w:t>
                    </w:r>
                  </w:p>
                  <w:p w:rsidR="000C4579" w:rsidRDefault="000C4579">
                    <w:pPr>
                      <w:pStyle w:val="ResumeText"/>
                      <w:rPr>
                        <w:b/>
                      </w:rPr>
                    </w:pPr>
                    <w:r w:rsidRPr="000C4579">
                      <w:rPr>
                        <w:b/>
                      </w:rPr>
                      <w:t>KOHAT| Jan 2024-  April 2024</w:t>
                    </w:r>
                  </w:p>
                  <w:p w:rsidR="000C4579" w:rsidRPr="008C1AFA" w:rsidRDefault="000C4579" w:rsidP="000C4579">
                    <w:pPr>
                      <w:pStyle w:val="ResumeText"/>
                    </w:pPr>
                    <w:r w:rsidRPr="008C1AFA">
                      <w:t>Taught Science and English subjects to middle and secondary classes with a focus on improving academic results.</w:t>
                    </w:r>
                  </w:p>
                  <w:p w:rsidR="000C4579" w:rsidRPr="008C1AFA" w:rsidRDefault="000C4579" w:rsidP="000C4579">
                    <w:pPr>
                      <w:pStyle w:val="ResumeText"/>
                    </w:pPr>
                    <w:r w:rsidRPr="008C1AFA">
                      <w:t>Designed and implemented interactive lesson plans, assignments, and assessments.</w:t>
                    </w:r>
                  </w:p>
                  <w:p w:rsidR="000C4579" w:rsidRPr="008C1AFA" w:rsidRDefault="000C4579" w:rsidP="000C4579">
                    <w:pPr>
                      <w:pStyle w:val="ResumeText"/>
                    </w:pPr>
                    <w:r w:rsidRPr="008C1AFA">
                      <w:t>Actively participated in Parent–Teacher Meetings (PTMs), maintaining close communication with parents regarding student progress and behavior.</w:t>
                    </w:r>
                  </w:p>
                  <w:p w:rsidR="000C4579" w:rsidRPr="008C1AFA" w:rsidRDefault="000C4579" w:rsidP="000C4579">
                    <w:pPr>
                      <w:pStyle w:val="ResumeText"/>
                    </w:pPr>
                    <w:r w:rsidRPr="008C1AFA">
                      <w:t>Assisted in administrative duties, including exam supervision, timetable management, and class monitoring.</w:t>
                    </w:r>
                  </w:p>
                  <w:p w:rsidR="000C4579" w:rsidRPr="008C1AFA" w:rsidRDefault="000C4579" w:rsidP="000C4579">
                    <w:pPr>
                      <w:pStyle w:val="ResumeText"/>
                    </w:pPr>
                    <w:r w:rsidRPr="008C1AFA">
                      <w:t>Provided guidance and mentoring to students for academic improvement and personal development.</w:t>
                    </w:r>
                  </w:p>
                  <w:p w:rsidR="00BA56D5" w:rsidRPr="008C1AFA" w:rsidRDefault="000C4579" w:rsidP="008C1AFA">
                    <w:pPr>
                      <w:pStyle w:val="ResumeText"/>
                      <w:rPr>
                        <w:b/>
                      </w:rPr>
                    </w:pPr>
                  </w:p>
                </w:sdtContent>
              </w:sdt>
            </w:sdtContent>
          </w:sdt>
        </w:tc>
      </w:tr>
      <w:tr w:rsidR="00BA56D5" w:rsidTr="000766D2">
        <w:tc>
          <w:tcPr>
            <w:tcW w:w="1778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:rsidR="00BA56D5" w:rsidRDefault="008F7017">
            <w:pPr>
              <w:pStyle w:val="Heading1"/>
            </w:pPr>
            <w:r>
              <w:t>Skills</w:t>
            </w:r>
          </w:p>
        </w:tc>
        <w:tc>
          <w:tcPr>
            <w:tcW w:w="472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:rsidR="00BA56D5" w:rsidRDefault="00BA56D5"/>
        </w:tc>
        <w:tc>
          <w:tcPr>
            <w:tcW w:w="7830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sdt>
            <w:sdtPr>
              <w:id w:val="-1116827610"/>
              <w15:repeatingSection/>
            </w:sdtPr>
            <w:sdtContent>
              <w:sdt>
                <w:sdtPr>
                  <w:id w:val="-2006429974"/>
                  <w:placeholder>
                    <w:docPart w:val="A0895E91D6C94BEFA38D82A4AE73B624"/>
                  </w:placeholder>
                  <w15:repeatingSectionItem/>
                </w:sdtPr>
                <w:sdtContent>
                  <w:p w:rsidR="00BA56D5" w:rsidRDefault="008C1AFA">
                    <w:pPr>
                      <w:pStyle w:val="ResumeText"/>
                    </w:pPr>
                    <w:r>
                      <w:t>MS Office</w:t>
                    </w:r>
                  </w:p>
                </w:sdtContent>
              </w:sdt>
              <w:sdt>
                <w:sdtPr>
                  <w:id w:val="664589972"/>
                  <w:placeholder>
                    <w:docPart w:val="A0895E91D6C94BEFA38D82A4AE73B624"/>
                  </w:placeholder>
                  <w15:repeatingSectionItem/>
                </w:sdtPr>
                <w:sdtContent>
                  <w:p w:rsidR="00BA56D5" w:rsidRDefault="008C1AFA">
                    <w:pPr>
                      <w:pStyle w:val="ResumeText"/>
                    </w:pPr>
                    <w:r>
                      <w:t>Latex Software</w:t>
                    </w:r>
                  </w:p>
                </w:sdtContent>
              </w:sdt>
              <w:sdt>
                <w:sdtPr>
                  <w:id w:val="1641603760"/>
                  <w:placeholder>
                    <w:docPart w:val="A0895E91D6C94BEFA38D82A4AE73B624"/>
                  </w:placeholder>
                  <w15:repeatingSectionItem/>
                </w:sdtPr>
                <w:sdtContent>
                  <w:p w:rsidR="00BA56D5" w:rsidRDefault="0031583D">
                    <w:pPr>
                      <w:pStyle w:val="ResumeText"/>
                    </w:pPr>
                    <w:r>
                      <w:t>Origin</w:t>
                    </w:r>
                  </w:p>
                </w:sdtContent>
              </w:sdt>
              <w:sdt>
                <w:sdtPr>
                  <w:id w:val="969394295"/>
                  <w:placeholder>
                    <w:docPart w:val="A0895E91D6C94BEFA38D82A4AE73B624"/>
                  </w:placeholder>
                  <w15:repeatingSectionItem/>
                </w:sdtPr>
                <w:sdtContent>
                  <w:p w:rsidR="00BA56D5" w:rsidRDefault="0031583D" w:rsidP="008C1AFA">
                    <w:pPr>
                      <w:pStyle w:val="ResumeText"/>
                    </w:pPr>
                    <w:r>
                      <w:t>Arts and Crafts</w:t>
                    </w:r>
                  </w:p>
                </w:sdtContent>
              </w:sdt>
            </w:sdtContent>
          </w:sdt>
        </w:tc>
      </w:tr>
      <w:tr w:rsidR="00BA56D5" w:rsidTr="000766D2">
        <w:tc>
          <w:tcPr>
            <w:tcW w:w="1778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:rsidR="00BA56D5" w:rsidRDefault="0031583D" w:rsidP="0031583D">
            <w:pPr>
              <w:pStyle w:val="Heading1"/>
              <w:jc w:val="left"/>
            </w:pPr>
            <w:r>
              <w:lastRenderedPageBreak/>
              <w:t xml:space="preserve">   academic qualification</w:t>
            </w:r>
          </w:p>
        </w:tc>
        <w:tc>
          <w:tcPr>
            <w:tcW w:w="472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:rsidR="00BA56D5" w:rsidRDefault="00BA56D5"/>
        </w:tc>
        <w:tc>
          <w:tcPr>
            <w:tcW w:w="7830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14:ligatures w14:val="none"/>
              </w:rPr>
              <w:id w:val="-691765356"/>
              <w15:repeatingSection/>
            </w:sdtPr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1126388115"/>
                  <w:placeholder>
                    <w:docPart w:val="B0FD48720C8742EA8A1F533BEFC6E5CB"/>
                  </w:placeholder>
                  <w15:repeatingSectionItem/>
                </w:sdtPr>
                <w:sdtContent>
                  <w:p w:rsidR="00BA56D5" w:rsidRDefault="0031583D">
                    <w:pPr>
                      <w:pStyle w:val="Heading2"/>
                    </w:pPr>
                    <w:r>
                      <w:t xml:space="preserve">MPhil </w:t>
                    </w:r>
                    <w:r w:rsidR="00B97589">
                      <w:t xml:space="preserve">in </w:t>
                    </w:r>
                    <w:r>
                      <w:t>Physics (ongoing)</w:t>
                    </w:r>
                    <w:r w:rsidR="00B97589">
                      <w:t xml:space="preserve"> - Kohat university of science and technology</w:t>
                    </w:r>
                  </w:p>
                  <w:p w:rsidR="00B97589" w:rsidRDefault="00B97589">
                    <w:r>
                      <w:t>KOHAT | 2024-Present</w:t>
                    </w:r>
                  </w:p>
                  <w:p w:rsidR="00B97589" w:rsidRDefault="00B97589" w:rsidP="00B97589">
                    <w:r>
                      <w:t>Completed coursework requirements wi</w:t>
                    </w:r>
                    <w:r>
                      <w:t>th strong academic performance.</w:t>
                    </w:r>
                  </w:p>
                  <w:p w:rsidR="00BA56D5" w:rsidRDefault="00B97589">
                    <w:r>
                      <w:t>Currently engaged in research work focusing on</w:t>
                    </w:r>
                    <w:r>
                      <w:t xml:space="preserve"> Solid State Physics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2023390931"/>
                  <w:placeholder>
                    <w:docPart w:val="B0FD48720C8742EA8A1F533BEFC6E5CB"/>
                  </w:placeholder>
                  <w15:repeatingSectionItem/>
                </w:sdtPr>
                <w:sdtContent>
                  <w:p w:rsidR="00BA56D5" w:rsidRDefault="00B97589">
                    <w:pPr>
                      <w:pStyle w:val="Heading2"/>
                    </w:pPr>
                    <w:r>
                      <w:t>Bachelors of education (b.ed) - aiou</w:t>
                    </w:r>
                  </w:p>
                  <w:p w:rsidR="00B97589" w:rsidRPr="00B97589" w:rsidRDefault="00B97589" w:rsidP="00B97589">
                    <w:pPr>
                      <w:pStyle w:val="Heading2"/>
                      <w:rPr>
                        <w:rFonts w:asciiTheme="minorHAnsi" w:eastAsiaTheme="minorEastAsia" w:hAnsiTheme="minorHAnsi" w:cstheme="minorBidi"/>
                        <w:b w:val="0"/>
                        <w:bCs w:val="0"/>
                        <w:caps w:val="0"/>
                        <w:color w:val="595959" w:themeColor="text1" w:themeTint="A6"/>
                        <w14:ligatures w14:val="none"/>
                      </w:rPr>
                    </w:pPr>
                    <w:r w:rsidRPr="00B97589">
                      <w:rPr>
                        <w:rFonts w:asciiTheme="minorHAnsi" w:eastAsiaTheme="minorEastAsia" w:hAnsiTheme="minorHAnsi" w:cstheme="minorBidi"/>
                        <w:b w:val="0"/>
                        <w:bCs w:val="0"/>
                        <w:caps w:val="0"/>
                        <w:color w:val="595959" w:themeColor="text1" w:themeTint="A6"/>
                        <w14:ligatures w14:val="none"/>
                      </w:rPr>
                      <w:t xml:space="preserve">Ongoing | </w:t>
                    </w:r>
                    <w:r>
                      <w:rPr>
                        <w:rFonts w:asciiTheme="minorHAnsi" w:eastAsiaTheme="minorEastAsia" w:hAnsiTheme="minorHAnsi" w:cstheme="minorBidi"/>
                        <w:b w:val="0"/>
                        <w:bCs w:val="0"/>
                        <w:caps w:val="0"/>
                        <w:color w:val="595959" w:themeColor="text1" w:themeTint="A6"/>
                        <w14:ligatures w14:val="none"/>
                      </w:rPr>
                      <w:t>2025 – Present</w:t>
                    </w:r>
                  </w:p>
                  <w:p w:rsidR="00B97589" w:rsidRDefault="00B97589" w:rsidP="00B97589">
                    <w:r w:rsidRPr="00B97589">
                      <w:t>Enrolled in B.Ed program to enhance teaching methodologies, classroom management, and pedagogical skills.</w:t>
                    </w:r>
                  </w:p>
                  <w:p w:rsidR="00B97589" w:rsidRPr="00B97589" w:rsidRDefault="00B97589" w:rsidP="00B97589">
                    <w:pPr>
                      <w:rPr>
                        <w:b/>
                      </w:rPr>
                    </w:pPr>
                    <w:r w:rsidRPr="00B97589">
                      <w:rPr>
                        <w:b/>
                      </w:rPr>
                      <w:t>BS IN PHYSICS – GGPGC KOHAT</w:t>
                    </w:r>
                  </w:p>
                  <w:p w:rsidR="00B97589" w:rsidRDefault="00B97589" w:rsidP="00B97589">
                    <w:r>
                      <w:t>Graduated: 2024</w:t>
                    </w:r>
                  </w:p>
                  <w:p w:rsidR="00B97589" w:rsidRDefault="00B97589" w:rsidP="00B97589">
                    <w:r>
                      <w:t>Successfully completed a 4-</w:t>
                    </w:r>
                    <w:r>
                      <w:t>year degree program in Physics.</w:t>
                    </w:r>
                  </w:p>
                  <w:p w:rsidR="00B97589" w:rsidRDefault="00B97589" w:rsidP="00B97589">
                    <w:r>
                      <w:t>Studied core subjects including Quantum Mechanics,</w:t>
                    </w:r>
                    <w:r>
                      <w:t xml:space="preserve"> Electromagnetic Theory</w:t>
                    </w:r>
                    <w:r>
                      <w:t xml:space="preserve">, </w:t>
                    </w:r>
                    <w:r>
                      <w:t xml:space="preserve">MMP, </w:t>
                    </w:r>
                    <w:r>
                      <w:t>Nuclear Physics, Solid State Phys</w:t>
                    </w:r>
                    <w:r>
                      <w:t>ics, and Computational Physics.</w:t>
                    </w:r>
                  </w:p>
                  <w:p w:rsidR="00B97589" w:rsidRDefault="00B97589" w:rsidP="00B97589">
                    <w:r>
                      <w:t>Undertook a fina</w:t>
                    </w:r>
                    <w:r>
                      <w:t>l year research project</w:t>
                    </w:r>
                  </w:p>
                  <w:p w:rsidR="00B97589" w:rsidRPr="002D4ED1" w:rsidRDefault="00B97589" w:rsidP="00B97589">
                    <w:pPr>
                      <w:rPr>
                        <w:b/>
                      </w:rPr>
                    </w:pPr>
                    <w:r w:rsidRPr="002D4ED1">
                      <w:rPr>
                        <w:b/>
                      </w:rPr>
                      <w:t>F.Sc IN COMPUTER SCIENCE – GGPGC KOHAT</w:t>
                    </w:r>
                  </w:p>
                  <w:p w:rsidR="002D4ED1" w:rsidRDefault="002D4ED1" w:rsidP="00B97589">
                    <w:r>
                      <w:t>Completed: 2020</w:t>
                    </w:r>
                  </w:p>
                  <w:p w:rsidR="00B97589" w:rsidRDefault="00B97589" w:rsidP="00B97589">
                    <w:r w:rsidRPr="00B97589">
                      <w:t xml:space="preserve">Specialized in Physics, Mathematics, and Computer Science. </w:t>
                    </w:r>
                  </w:p>
                  <w:p w:rsidR="002D4ED1" w:rsidRPr="002D4ED1" w:rsidRDefault="002D4ED1" w:rsidP="00B97589">
                    <w:pPr>
                      <w:rPr>
                        <w:b/>
                      </w:rPr>
                    </w:pPr>
                    <w:r w:rsidRPr="002D4ED1">
                      <w:rPr>
                        <w:b/>
                      </w:rPr>
                      <w:t>MATRICULATION(SCIENCE GROUP) - THE GLITTERS SCHOOL KOHAT</w:t>
                    </w:r>
                  </w:p>
                  <w:p w:rsidR="002D4ED1" w:rsidRDefault="002D4ED1" w:rsidP="00B97589">
                    <w:r>
                      <w:t>Completed: 2018</w:t>
                    </w:r>
                  </w:p>
                  <w:p w:rsidR="00BA56D5" w:rsidRDefault="002D4ED1" w:rsidP="00B97589">
                    <w:r w:rsidRPr="002D4ED1">
                      <w:t>Studied core science subjec</w:t>
                    </w:r>
                    <w:r>
                      <w:t>ts (Physics, Chemistry, Biology)</w:t>
                    </w:r>
                  </w:p>
                </w:sdtContent>
              </w:sdt>
            </w:sdtContent>
          </w:sdt>
        </w:tc>
      </w:tr>
      <w:tr w:rsidR="00BA56D5" w:rsidTr="000766D2">
        <w:tc>
          <w:tcPr>
            <w:tcW w:w="1778" w:type="dxa"/>
            <w:tcBorders>
              <w:top w:val="single" w:sz="4" w:space="0" w:color="418AB3" w:themeColor="accent1"/>
              <w:bottom w:val="nil"/>
            </w:tcBorders>
          </w:tcPr>
          <w:p w:rsidR="00BA56D5" w:rsidRDefault="002D4ED1" w:rsidP="002D4ED1">
            <w:pPr>
              <w:pStyle w:val="Heading1"/>
              <w:jc w:val="center"/>
            </w:pPr>
            <w:r>
              <w:t>P</w:t>
            </w:r>
            <w:r w:rsidR="00DF0571">
              <w:t>ersonal data</w:t>
            </w:r>
          </w:p>
        </w:tc>
        <w:tc>
          <w:tcPr>
            <w:tcW w:w="472" w:type="dxa"/>
            <w:tcBorders>
              <w:top w:val="single" w:sz="4" w:space="0" w:color="418AB3" w:themeColor="accent1"/>
              <w:bottom w:val="nil"/>
            </w:tcBorders>
          </w:tcPr>
          <w:p w:rsidR="00BA56D5" w:rsidRDefault="00BA56D5"/>
        </w:tc>
        <w:tc>
          <w:tcPr>
            <w:tcW w:w="7830" w:type="dxa"/>
            <w:tcBorders>
              <w:top w:val="single" w:sz="4" w:space="0" w:color="418AB3" w:themeColor="accent1"/>
              <w:bottom w:val="nil"/>
            </w:tcBorders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14:ligatures w14:val="none"/>
              </w:rPr>
              <w:id w:val="-1883713024"/>
              <w15:color w:val="C0C0C0"/>
              <w15:repeatingSection/>
            </w:sdtPr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1368215953"/>
                  <w:placeholder>
                    <w:docPart w:val="B0FD48720C8742EA8A1F533BEFC6E5CB"/>
                  </w:placeholder>
                  <w15:color w:val="C0C0C0"/>
                  <w15:repeatingSectionItem/>
                </w:sdtPr>
                <w:sdtContent>
                  <w:p w:rsidR="00DF0571" w:rsidRPr="00DF0571" w:rsidRDefault="00DF0571" w:rsidP="00DF0571">
                    <w:pPr>
                      <w:pStyle w:val="Heading2"/>
                    </w:pPr>
                    <w:r>
                      <w:rPr>
                        <w:rFonts w:asciiTheme="minorHAnsi" w:eastAsiaTheme="minorEastAsia" w:hAnsiTheme="minorHAnsi" w:cstheme="minorBidi"/>
                        <w:b w:val="0"/>
                        <w:bCs w:val="0"/>
                        <w:caps w:val="0"/>
                        <w:color w:val="595959" w:themeColor="text1" w:themeTint="A6"/>
                        <w14:ligatures w14:val="none"/>
                      </w:rPr>
                      <w:t xml:space="preserve">Father`s Name: Muhammad Saeed </w:t>
                    </w:r>
                    <w:proofErr w:type="spellStart"/>
                    <w:r>
                      <w:rPr>
                        <w:rFonts w:asciiTheme="minorHAnsi" w:eastAsiaTheme="minorEastAsia" w:hAnsiTheme="minorHAnsi" w:cstheme="minorBidi"/>
                        <w:b w:val="0"/>
                        <w:bCs w:val="0"/>
                        <w:caps w:val="0"/>
                        <w:color w:val="595959" w:themeColor="text1" w:themeTint="A6"/>
                        <w14:ligatures w14:val="none"/>
                      </w:rPr>
                      <w:t>Paracha</w:t>
                    </w:r>
                    <w:proofErr w:type="spellEnd"/>
                  </w:p>
                  <w:p w:rsidR="002D4ED1" w:rsidRDefault="002D4ED1" w:rsidP="002D4ED1">
                    <w:r>
                      <w:t>DOB: 27-July-2001</w:t>
                    </w:r>
                  </w:p>
                  <w:p w:rsidR="00BA56D5" w:rsidRDefault="002D4ED1" w:rsidP="00DF0571">
                    <w:r>
                      <w:t>Marital Status: Single</w:t>
                    </w:r>
                  </w:p>
                  <w:p w:rsidR="00DF0571" w:rsidRDefault="00DF0571" w:rsidP="00DF0571">
                    <w:r>
                      <w:t>Religion: Islam</w:t>
                    </w:r>
                  </w:p>
                  <w:p w:rsidR="00DF0571" w:rsidRDefault="00DF0571" w:rsidP="00DF0571">
                    <w:r>
                      <w:t>Nationality: Pakistani</w:t>
                    </w:r>
                  </w:p>
                  <w:p w:rsidR="00DF0571" w:rsidRDefault="00DF0571" w:rsidP="00DF0571">
                    <w:r>
                      <w:t>Language: Urdu, English, Hindko, Pushto</w:t>
                    </w:r>
                  </w:p>
                  <w:p w:rsidR="00BA56D5" w:rsidRDefault="00DF0571" w:rsidP="00DF0571">
                    <w:r>
                      <w:t>Domicile: Kohat (Khyber Pakhtunkhwa Pakistan)</w:t>
                    </w:r>
                  </w:p>
                </w:sdtContent>
              </w:sdt>
            </w:sdtContent>
          </w:sdt>
        </w:tc>
      </w:tr>
    </w:tbl>
    <w:p w:rsidR="00BA56D5" w:rsidRDefault="00BA56D5"/>
    <w:sectPr w:rsidR="00BA56D5">
      <w:footerReference w:type="default" r:id="rId10"/>
      <w:pgSz w:w="12240" w:h="15840" w:code="1"/>
      <w:pgMar w:top="1080" w:right="1080" w:bottom="108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D29" w:rsidRDefault="00225D29">
      <w:pPr>
        <w:spacing w:before="0" w:after="0" w:line="240" w:lineRule="auto"/>
      </w:pPr>
      <w:r>
        <w:separator/>
      </w:r>
    </w:p>
  </w:endnote>
  <w:endnote w:type="continuationSeparator" w:id="0">
    <w:p w:rsidR="00225D29" w:rsidRDefault="00225D2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PlainTable4"/>
      <w:tblW w:w="0" w:type="auto"/>
      <w:tblLook w:val="04A0" w:firstRow="1" w:lastRow="0" w:firstColumn="1" w:lastColumn="0" w:noHBand="0" w:noVBand="1"/>
      <w:tblDescription w:val="Footer table"/>
    </w:tblPr>
    <w:tblGrid>
      <w:gridCol w:w="5039"/>
      <w:gridCol w:w="5041"/>
    </w:tblGrid>
    <w:tr w:rsidR="000C4579" w:rsidTr="000766D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148" w:type="dxa"/>
        </w:tcPr>
        <w:p w:rsidR="000C4579" w:rsidRDefault="000C4579">
          <w:pPr>
            <w:pStyle w:val="Footer"/>
          </w:pPr>
          <w:r>
            <w:t xml:space="preserve">Page |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F0571">
            <w:rPr>
              <w:noProof/>
            </w:rPr>
            <w:t>2</w:t>
          </w:r>
          <w:r>
            <w:fldChar w:fldCharType="end"/>
          </w:r>
        </w:p>
      </w:tc>
      <w:sdt>
        <w:sdtPr>
          <w:alias w:val="Your Name"/>
          <w:tag w:val=""/>
          <w:id w:val="-1352728942"/>
          <w:placeholder>
            <w:docPart w:val="0A7720431A5440349529EB17D332E794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148" w:type="dxa"/>
            </w:tcPr>
            <w:p w:rsidR="000C4579" w:rsidRDefault="000C4579">
              <w:pPr>
                <w:pStyle w:val="Footer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pPr>
              <w:proofErr w:type="spellStart"/>
              <w:r>
                <w:t>hira</w:t>
              </w:r>
              <w:proofErr w:type="spellEnd"/>
              <w:r>
                <w:t xml:space="preserve"> </w:t>
              </w:r>
              <w:proofErr w:type="spellStart"/>
              <w:r>
                <w:t>saeed</w:t>
              </w:r>
              <w:proofErr w:type="spellEnd"/>
            </w:p>
          </w:tc>
        </w:sdtContent>
      </w:sdt>
    </w:tr>
  </w:tbl>
  <w:p w:rsidR="000C4579" w:rsidRDefault="000C45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D29" w:rsidRDefault="00225D29">
      <w:pPr>
        <w:spacing w:before="0" w:after="0" w:line="240" w:lineRule="auto"/>
      </w:pPr>
      <w:r>
        <w:separator/>
      </w:r>
    </w:p>
  </w:footnote>
  <w:footnote w:type="continuationSeparator" w:id="0">
    <w:p w:rsidR="00225D29" w:rsidRDefault="00225D29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CAF"/>
    <w:rsid w:val="000766D2"/>
    <w:rsid w:val="000C4579"/>
    <w:rsid w:val="00225D29"/>
    <w:rsid w:val="002D4ED1"/>
    <w:rsid w:val="002F0615"/>
    <w:rsid w:val="0031583D"/>
    <w:rsid w:val="004F6CAF"/>
    <w:rsid w:val="006C19AC"/>
    <w:rsid w:val="006F0F86"/>
    <w:rsid w:val="008C1AFA"/>
    <w:rsid w:val="008F7017"/>
    <w:rsid w:val="00930E0A"/>
    <w:rsid w:val="00B97589"/>
    <w:rsid w:val="00BA56D5"/>
    <w:rsid w:val="00DF0571"/>
    <w:rsid w:val="00F7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DCE4C5"/>
  <w15:chartTrackingRefBased/>
  <w15:docId w15:val="{14BA56C1-A436-43C5-A617-9F0792E33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lang w:val="en-US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8" w:unhideWhenUsed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iPriority="8" w:unhideWhenUsed="1"/>
    <w:lsdException w:name="Signature" w:semiHidden="1" w:uiPriority="8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8" w:unhideWhenUsed="1"/>
    <w:lsdException w:name="Date" w:semiHidden="1" w:uiPriority="8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6D2"/>
    <w:rPr>
      <w:kern w:val="20"/>
    </w:rPr>
  </w:style>
  <w:style w:type="paragraph" w:styleId="Heading1">
    <w:name w:val="heading 1"/>
    <w:basedOn w:val="Normal"/>
    <w:next w:val="Normal"/>
    <w:unhideWhenUsed/>
    <w:qFormat/>
    <w:rsid w:val="000766D2"/>
    <w:pPr>
      <w:jc w:val="right"/>
      <w:outlineLvl w:val="0"/>
    </w:pPr>
    <w:rPr>
      <w:rFonts w:asciiTheme="majorHAnsi" w:eastAsiaTheme="majorEastAsia" w:hAnsiTheme="majorHAnsi" w:cstheme="majorBidi"/>
      <w:caps/>
      <w:color w:val="306785" w:themeColor="accent1" w:themeShade="BF"/>
      <w:sz w:val="21"/>
      <w:szCs w:val="21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after="40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18AB3" w:themeColor="accent1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18AB3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0445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1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1"/>
    <w:rPr>
      <w:kern w:val="20"/>
    </w:rPr>
  </w:style>
  <w:style w:type="paragraph" w:customStyle="1" w:styleId="ResumeText">
    <w:name w:val="Resume Text"/>
    <w:basedOn w:val="Normal"/>
    <w:qFormat/>
    <w:pPr>
      <w:spacing w:after="40"/>
      <w:ind w:right="144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18AB3" w:themeColor="accent1"/>
      <w:kern w:val="20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18AB3" w:themeColor="accent1"/>
      <w:kern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04458" w:themeColor="accent1" w:themeShade="7F"/>
      <w:kern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04458" w:themeColor="accent1" w:themeShade="7F"/>
      <w:kern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ResumeTable">
    <w:name w:val="Resume Table"/>
    <w:basedOn w:val="TableNormal"/>
    <w:uiPriority w:val="99"/>
    <w:tblPr>
      <w:tblBorders>
        <w:insideH w:val="single" w:sz="4" w:space="0" w:color="418AB3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table" w:customStyle="1" w:styleId="LetterTable">
    <w:name w:val="Letter Table"/>
    <w:basedOn w:val="Table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418AB3" w:themeColor="accent1"/>
        <w:sz w:val="22"/>
      </w:rPr>
    </w:tblStylePr>
    <w:tblStylePr w:type="firstCol">
      <w:rPr>
        <w:b/>
      </w:rPr>
    </w:tblStylePr>
  </w:style>
  <w:style w:type="character" w:styleId="Emphasis">
    <w:name w:val="Emphasis"/>
    <w:basedOn w:val="DefaultParagraphFont"/>
    <w:unhideWhenUsed/>
    <w:qFormat/>
    <w:rsid w:val="000766D2"/>
    <w:rPr>
      <w:color w:val="306785" w:themeColor="accent1" w:themeShade="BF"/>
    </w:rPr>
  </w:style>
  <w:style w:type="paragraph" w:customStyle="1" w:styleId="ContactInfo">
    <w:name w:val="Contact Info"/>
    <w:basedOn w:val="Normal"/>
    <w:qFormat/>
    <w:pPr>
      <w:spacing w:after="0" w:line="240" w:lineRule="auto"/>
      <w:jc w:val="right"/>
    </w:pPr>
    <w:rPr>
      <w:sz w:val="18"/>
      <w:szCs w:val="18"/>
    </w:rPr>
  </w:style>
  <w:style w:type="paragraph" w:customStyle="1" w:styleId="Name">
    <w:name w:val="Name"/>
    <w:basedOn w:val="Normal"/>
    <w:next w:val="Normal"/>
    <w:qFormat/>
    <w:rsid w:val="000766D2"/>
    <w:pPr>
      <w:pBdr>
        <w:top w:val="single" w:sz="4" w:space="4" w:color="306785" w:themeColor="accent1" w:themeShade="BF"/>
        <w:left w:val="single" w:sz="4" w:space="6" w:color="306785" w:themeColor="accent1" w:themeShade="BF"/>
        <w:bottom w:val="single" w:sz="4" w:space="4" w:color="306785" w:themeColor="accent1" w:themeShade="BF"/>
        <w:right w:val="single" w:sz="4" w:space="6" w:color="306785" w:themeColor="accent1" w:themeShade="BF"/>
      </w:pBdr>
      <w:shd w:val="clear" w:color="auto" w:fill="306785" w:themeFill="accent1" w:themeFillShade="BF"/>
      <w:spacing w:before="24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table" w:styleId="PlainTable4">
    <w:name w:val="Plain Table 4"/>
    <w:basedOn w:val="TableNormal"/>
    <w:uiPriority w:val="43"/>
    <w:rsid w:val="000766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ey\AppData\Roaming\Microsoft\Templates\Functional%20resume%20(Simpl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04AADF43A8E4E039DDF8CBD98121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E18E1-BE0A-49E8-AFD5-EED04F2E44BA}"/>
      </w:docPartPr>
      <w:docPartBody>
        <w:p w:rsidR="00000000" w:rsidRDefault="00685E6C">
          <w:pPr>
            <w:pStyle w:val="D04AADF43A8E4E039DDF8CBD98121805"/>
          </w:pPr>
          <w:r>
            <w:rPr>
              <w:rStyle w:val="PlaceholderText"/>
            </w:rPr>
            <w:t>[Author]</w:t>
          </w:r>
        </w:p>
      </w:docPartBody>
    </w:docPart>
    <w:docPart>
      <w:docPartPr>
        <w:name w:val="FF560353840143FBA855A6B0BEE2B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DCFB0-B3D6-4A62-9D89-60E8454A445C}"/>
      </w:docPartPr>
      <w:docPartBody>
        <w:p w:rsidR="00000000" w:rsidRDefault="00685E6C">
          <w:pPr>
            <w:pStyle w:val="FF560353840143FBA855A6B0BEE2BA3D"/>
          </w:pPr>
          <w:r>
            <w:rPr>
              <w:rStyle w:val="PlaceholderText"/>
            </w:rPr>
            <w:t>[field or area of accomplishmen</w:t>
          </w:r>
          <w:r>
            <w:rPr>
              <w:rStyle w:val="PlaceholderText"/>
            </w:rPr>
            <w:t>t</w:t>
          </w:r>
        </w:p>
      </w:docPartBody>
    </w:docPart>
    <w:docPart>
      <w:docPartPr>
        <w:name w:val="A0895E91D6C94BEFA38D82A4AE73B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D1877-687A-4482-8127-28CB52EBED5F}"/>
      </w:docPartPr>
      <w:docPartBody>
        <w:p w:rsidR="00000000" w:rsidRDefault="00685E6C">
          <w:pPr>
            <w:pStyle w:val="A0895E91D6C94BEFA38D82A4AE73B624"/>
          </w:pPr>
          <w:r>
            <w:t>[Professional or technical skills]</w:t>
          </w:r>
        </w:p>
      </w:docPartBody>
    </w:docPart>
    <w:docPart>
      <w:docPartPr>
        <w:name w:val="B0FD48720C8742EA8A1F533BEFC6E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90E62-37C8-4345-92AD-711DF9B878EB}"/>
      </w:docPartPr>
      <w:docPartBody>
        <w:p w:rsidR="00000000" w:rsidRDefault="00685E6C">
          <w:pPr>
            <w:pStyle w:val="B0FD48720C8742EA8A1F533BEFC6E5CB"/>
          </w:pPr>
          <w:r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A7720431A5440349529EB17D332E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34439-79F5-49FD-8DA2-242FB629D897}"/>
      </w:docPartPr>
      <w:docPartBody>
        <w:p w:rsidR="00000000" w:rsidRDefault="00685E6C">
          <w:pPr>
            <w:pStyle w:val="0A7720431A5440349529EB17D332E794"/>
          </w:pPr>
          <w:r>
            <w:t>You might want to include your GPA here and a brief summary of relevant coursework, awards, and honors.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E6C"/>
    <w:rsid w:val="0068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23F2089F7B414DA8BEB27865F42E70">
    <w:name w:val="EC23F2089F7B414DA8BEB27865F42E70"/>
  </w:style>
  <w:style w:type="paragraph" w:customStyle="1" w:styleId="953C7A7E16A9400FAC67289A45919336">
    <w:name w:val="953C7A7E16A9400FAC67289A45919336"/>
  </w:style>
  <w:style w:type="paragraph" w:customStyle="1" w:styleId="790D05990C414F0BB62DB839A5F384C7">
    <w:name w:val="790D05990C414F0BB62DB839A5F384C7"/>
  </w:style>
  <w:style w:type="paragraph" w:customStyle="1" w:styleId="C62FA23B9E9045DD874CCD2CF4D72FA5">
    <w:name w:val="C62FA23B9E9045DD874CCD2CF4D72FA5"/>
  </w:style>
  <w:style w:type="character" w:styleId="Emphasis">
    <w:name w:val="Emphasis"/>
    <w:basedOn w:val="DefaultParagraphFont"/>
    <w:unhideWhenUsed/>
    <w:qFormat/>
    <w:rPr>
      <w:color w:val="5B9BD5" w:themeColor="accent1"/>
    </w:rPr>
  </w:style>
  <w:style w:type="paragraph" w:customStyle="1" w:styleId="40E738A28DE847D495E26BC3BEC4ABF1">
    <w:name w:val="40E738A28DE847D495E26BC3BEC4ABF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04AADF43A8E4E039DDF8CBD98121805">
    <w:name w:val="D04AADF43A8E4E039DDF8CBD98121805"/>
  </w:style>
  <w:style w:type="paragraph" w:customStyle="1" w:styleId="2A0443956AFD4A719DD9AD42BE82455C">
    <w:name w:val="2A0443956AFD4A719DD9AD42BE82455C"/>
  </w:style>
  <w:style w:type="paragraph" w:customStyle="1" w:styleId="FF560353840143FBA855A6B0BEE2BA3D">
    <w:name w:val="FF560353840143FBA855A6B0BEE2BA3D"/>
  </w:style>
  <w:style w:type="paragraph" w:customStyle="1" w:styleId="0B87740AED8A412DB0D3159B2AA2FD66">
    <w:name w:val="0B87740AED8A412DB0D3159B2AA2FD66"/>
  </w:style>
  <w:style w:type="paragraph" w:customStyle="1" w:styleId="CDB859101A6D4CF49334977C7F60CED1">
    <w:name w:val="CDB859101A6D4CF49334977C7F60CED1"/>
  </w:style>
  <w:style w:type="paragraph" w:customStyle="1" w:styleId="A0895E91D6C94BEFA38D82A4AE73B624">
    <w:name w:val="A0895E91D6C94BEFA38D82A4AE73B624"/>
  </w:style>
  <w:style w:type="paragraph" w:customStyle="1" w:styleId="B0FD48720C8742EA8A1F533BEFC6E5CB">
    <w:name w:val="B0FD48720C8742EA8A1F533BEFC6E5CB"/>
  </w:style>
  <w:style w:type="paragraph" w:customStyle="1" w:styleId="ACF7D10B70424CD79B145D5647F04710">
    <w:name w:val="ACF7D10B70424CD79B145D5647F04710"/>
  </w:style>
  <w:style w:type="paragraph" w:customStyle="1" w:styleId="C3E8686BA9DD4EBD8F3EFAC91916660A">
    <w:name w:val="C3E8686BA9DD4EBD8F3EFAC91916660A"/>
  </w:style>
  <w:style w:type="paragraph" w:customStyle="1" w:styleId="E6923679646745B2AA5538347A587688">
    <w:name w:val="E6923679646745B2AA5538347A587688"/>
  </w:style>
  <w:style w:type="paragraph" w:customStyle="1" w:styleId="0A7720431A5440349529EB17D332E794">
    <w:name w:val="0A7720431A5440349529EB17D332E794"/>
  </w:style>
  <w:style w:type="paragraph" w:customStyle="1" w:styleId="F06A85DF6584426B9C6A908A21701D6F">
    <w:name w:val="F06A85DF6584426B9C6A908A21701D6F"/>
  </w:style>
  <w:style w:type="paragraph" w:customStyle="1" w:styleId="F3DD9CE354A244F7A3434F077CDBDB54">
    <w:name w:val="F3DD9CE354A244F7A3434F077CDBDB54"/>
  </w:style>
  <w:style w:type="paragraph" w:customStyle="1" w:styleId="1A7A370F97E844F5B83B31FF26E6B48F">
    <w:name w:val="1A7A370F97E844F5B83B31FF26E6B4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859786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2012-09-24T09:41:03+00:00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1638549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TP103463018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452F0-D367-4558-8133-8E9768FD1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734656-281C-4DF1-98DD-1F77AD35F171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14F725E2-5EB5-4963-AD57-B1E2DB38AC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Functional resume (Simple design)</Template>
  <TotalTime>84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hira saeed</dc:creator>
  <cp:lastModifiedBy>ROSEY PARACHA</cp:lastModifiedBy>
  <cp:revision>1</cp:revision>
  <dcterms:created xsi:type="dcterms:W3CDTF">2025-09-15T07:55:00Z</dcterms:created>
  <dcterms:modified xsi:type="dcterms:W3CDTF">2025-09-16T07:11:00Z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