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docMetadata/LabelInfo.xml" ContentType="application/vnd.ms-office.classificationlabel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11" w:rsidRPr="0050548C" w:rsidRDefault="00B930BE" w:rsidP="009C2411">
      <w:pPr>
        <w:rPr>
          <w:rFonts w:ascii="Times New Roman" w:hAnsi="Times New Roman" w:cs="Times New Roman"/>
          <w:color w:val="auto"/>
        </w:rPr>
      </w:pPr>
      <w:r w:rsidRPr="00B930BE">
        <w:rPr>
          <w:rFonts w:ascii="Times New Roman" w:hAnsi="Times New Roman" w:cs="Times New Roman"/>
          <w:noProof/>
          <w:color w:val="auto"/>
          <w:lang w:val="en-AU" w:eastAsia="en-AU"/>
        </w:rPr>
        <w:pict>
          <v:group id="Group 3" o:spid="_x0000_s2054" alt="&quot;&quot;" style="position:absolute;margin-left:-53.25pt;margin-top:-45.5pt;width:612pt;height:11in;z-index:-251656192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">
            <v:rect id="Rectangle 1" o:spid="_x0000_s2056" alt="Decorative" style="position:absolute;width:77724;height:10058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<v:fill opacity="13107f"/>
            </v:rect>
            <v:roundrect id="Rounded Rectangle 2" o:spid="_x0000_s2055" style="position:absolute;left:2190;top:2190;width:73152;height:96012;visibility:visibl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<v:stroke joinstyle="miter"/>
            </v:roundrect>
            <w10:anchorlock/>
          </v:group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/>
      </w:tblPr>
      <w:tblGrid>
        <w:gridCol w:w="1260"/>
        <w:gridCol w:w="270"/>
        <w:gridCol w:w="270"/>
        <w:gridCol w:w="180"/>
        <w:gridCol w:w="630"/>
        <w:gridCol w:w="2430"/>
        <w:gridCol w:w="270"/>
        <w:gridCol w:w="4770"/>
      </w:tblGrid>
      <w:tr w:rsidR="0050548C" w:rsidRPr="0050548C" w:rsidTr="00AD0D32">
        <w:trPr>
          <w:trHeight w:val="2880"/>
        </w:trPr>
        <w:tc>
          <w:tcPr>
            <w:tcW w:w="2610" w:type="dxa"/>
            <w:gridSpan w:val="5"/>
          </w:tcPr>
          <w:p w:rsidR="00AD0D32" w:rsidRPr="0050548C" w:rsidRDefault="009721EB" w:rsidP="00667329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noProof/>
                <w:color w:val="auto"/>
              </w:rPr>
              <w:drawing>
                <wp:inline distT="0" distB="0" distL="0" distR="0">
                  <wp:extent cx="1221813" cy="1520557"/>
                  <wp:effectExtent l="57150" t="19050" r="35487" b="0"/>
                  <wp:docPr id="7" name="Picture 1" descr="C:\Users\JAM SHAFIQ UR REHMAN\AppData\Local\Microsoft\Windows\INetCache\Content.Word\20190321_223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:\Users\JAM SHAFIQ UR REHMAN\AppData\Local\Microsoft\Windows\INetCache\Content.Word\20190321_223733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813" cy="152055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3"/>
          </w:tcPr>
          <w:p w:rsidR="00AD0D32" w:rsidRPr="0050548C" w:rsidRDefault="00F41FD6" w:rsidP="00AD0D32">
            <w:pPr>
              <w:pStyle w:val="Title"/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waqas ahmad</w:t>
            </w:r>
          </w:p>
          <w:p w:rsidR="00140152" w:rsidRDefault="00F41FD6" w:rsidP="00526631">
            <w:pPr>
              <w:pStyle w:val="Subtitle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50548C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P.O.Box&amp; Tehsil Paroa, DI Khan, KPK</w:t>
            </w:r>
            <w:r w:rsidR="00AD0D32" w:rsidRPr="0050548C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 | </w:t>
            </w:r>
            <w:r w:rsidRPr="0050548C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+92-340-6055907</w:t>
            </w:r>
            <w:r w:rsidR="00AD0D32" w:rsidRPr="0050548C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 | </w:t>
            </w:r>
            <w:hyperlink r:id="rId12" w:history="1">
              <w:r w:rsidR="00140152" w:rsidRPr="00D25CC1">
                <w:rPr>
                  <w:rStyle w:val="Hyperlink"/>
                  <w:rFonts w:ascii="Times New Roman" w:hAnsi="Times New Roman" w:cs="Times New Roman"/>
                  <w:sz w:val="20"/>
                  <w:szCs w:val="18"/>
                </w:rPr>
                <w:t>w.ahmad.aslam@gmail.com</w:t>
              </w:r>
            </w:hyperlink>
          </w:p>
          <w:p w:rsidR="00AD0D32" w:rsidRPr="0050548C" w:rsidRDefault="00AD0D32" w:rsidP="00526631">
            <w:pPr>
              <w:pStyle w:val="Subtitle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50548C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 | </w:t>
            </w:r>
          </w:p>
          <w:p w:rsidR="00AD0D32" w:rsidRPr="0050548C" w:rsidRDefault="009721EB" w:rsidP="00DE759B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Highly motivated and detail-oriented Business Administration graduate with a Bachelor of Science in Business Administration, seeking an entry-level position to leverage strong analytical, organizational, and problem-solving skills. Eager to contribute to a dynamic team and support business operations, while gaining practical experience and further developing my expertise in business management and administration.</w:t>
            </w:r>
          </w:p>
        </w:tc>
      </w:tr>
      <w:tr w:rsidR="0050548C" w:rsidRPr="0050548C" w:rsidTr="00667329">
        <w:trPr>
          <w:trHeight w:val="900"/>
        </w:trPr>
        <w:tc>
          <w:tcPr>
            <w:tcW w:w="10080" w:type="dxa"/>
            <w:gridSpan w:val="8"/>
          </w:tcPr>
          <w:p w:rsidR="00667329" w:rsidRPr="0050548C" w:rsidRDefault="00F41FD6" w:rsidP="00667329">
            <w:pPr>
              <w:pStyle w:val="Heading1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 xml:space="preserve">Internship </w:t>
            </w:r>
            <w:sdt>
              <w:sdtPr>
                <w:rPr>
                  <w:rFonts w:ascii="Times New Roman" w:hAnsi="Times New Roman" w:cs="Times New Roman"/>
                  <w:color w:val="auto"/>
                </w:rPr>
                <w:id w:val="-1983300934"/>
                <w:placeholder>
                  <w:docPart w:val="26B095A1D557426CB18C7A7EA6A8D303"/>
                </w:placeholder>
                <w:temporary/>
                <w:showingPlcHdr/>
              </w:sdtPr>
              <w:sdtContent>
                <w:r w:rsidR="00667329" w:rsidRPr="0050548C">
                  <w:rPr>
                    <w:rFonts w:ascii="Times New Roman" w:hAnsi="Times New Roman" w:cs="Times New Roman"/>
                    <w:color w:val="auto"/>
                  </w:rPr>
                  <w:t>Experience</w:t>
                </w:r>
              </w:sdtContent>
            </w:sdt>
          </w:p>
        </w:tc>
      </w:tr>
      <w:tr w:rsidR="0050548C" w:rsidRPr="0050548C" w:rsidTr="00667329">
        <w:trPr>
          <w:trHeight w:val="80"/>
        </w:trPr>
        <w:tc>
          <w:tcPr>
            <w:tcW w:w="1260" w:type="dxa"/>
            <w:vMerge w:val="restart"/>
          </w:tcPr>
          <w:p w:rsidR="00F41FD6" w:rsidRPr="0050548C" w:rsidRDefault="00F41FD6" w:rsidP="00667329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 xml:space="preserve">Sep 04 – </w:t>
            </w:r>
          </w:p>
          <w:p w:rsidR="00F41FD6" w:rsidRPr="0050548C" w:rsidRDefault="00F41FD6" w:rsidP="00667329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 xml:space="preserve">Oct 13, </w:t>
            </w:r>
          </w:p>
          <w:p w:rsidR="00667329" w:rsidRPr="0050548C" w:rsidRDefault="00F41FD6" w:rsidP="00667329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202</w:t>
            </w:r>
            <w:r w:rsidR="009721EB" w:rsidRPr="0050548C">
              <w:rPr>
                <w:rFonts w:ascii="Times New Roman" w:hAnsi="Times New Roman" w:cs="Times New Roman"/>
                <w:color w:val="auto"/>
              </w:rPr>
              <w:t>3</w:t>
            </w:r>
          </w:p>
          <w:p w:rsidR="00667329" w:rsidRPr="0050548C" w:rsidRDefault="00667329" w:rsidP="00EA62A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gridSpan w:val="2"/>
          </w:tcPr>
          <w:p w:rsidR="00667329" w:rsidRPr="0050548C" w:rsidRDefault="00B930BE" w:rsidP="00FC66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930BE"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</w:r>
            <w:r w:rsidRPr="00B930BE"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  <w:pict>
                <v:oval id="_x0000_s2060" alt="Decorative" style="width:10.8pt;height:10.8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<v:stroke joinstyle="miter"/>
                  <v:path arrowok="t"/>
                  <o:lock v:ext="edit" aspectratio="t"/>
                  <w10:wrap type="none"/>
                  <w10:anchorlock/>
                </v:oval>
              </w:pict>
            </w:r>
          </w:p>
        </w:tc>
        <w:tc>
          <w:tcPr>
            <w:tcW w:w="180" w:type="dxa"/>
          </w:tcPr>
          <w:p w:rsidR="00667329" w:rsidRPr="0050548C" w:rsidRDefault="00667329" w:rsidP="0066732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00" w:type="dxa"/>
            <w:gridSpan w:val="4"/>
            <w:vMerge w:val="restart"/>
          </w:tcPr>
          <w:p w:rsidR="00667329" w:rsidRPr="0050548C" w:rsidRDefault="009721EB" w:rsidP="00667329">
            <w:pPr>
              <w:pStyle w:val="Heading2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 xml:space="preserve">internship, mcb islamic bank ltd. </w:t>
            </w:r>
          </w:p>
          <w:p w:rsidR="00667329" w:rsidRPr="0050548C" w:rsidRDefault="004F7ED8" w:rsidP="004F7ED8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 xml:space="preserve">Performed 6 weeks internship with MCB Islamic Bank Ltd. in Rawalpindi, Punjab. It was a rotational internship and helped me gain basic to mid level knowledge to branch operations, accounts opening and customer handling. </w:t>
            </w:r>
          </w:p>
        </w:tc>
      </w:tr>
      <w:tr w:rsidR="0050548C" w:rsidRPr="0050548C" w:rsidTr="00667329">
        <w:trPr>
          <w:trHeight w:val="900"/>
        </w:trPr>
        <w:tc>
          <w:tcPr>
            <w:tcW w:w="1260" w:type="dxa"/>
            <w:vMerge/>
          </w:tcPr>
          <w:p w:rsidR="00667329" w:rsidRPr="0050548C" w:rsidRDefault="00667329" w:rsidP="00EA62A2">
            <w:pPr>
              <w:pStyle w:val="Heading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:rsidR="00667329" w:rsidRPr="0050548C" w:rsidRDefault="00667329" w:rsidP="00EA62A2">
            <w:pPr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:rsidR="00667329" w:rsidRPr="0050548C" w:rsidRDefault="00667329" w:rsidP="009C24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" w:type="dxa"/>
          </w:tcPr>
          <w:p w:rsidR="00667329" w:rsidRPr="0050548C" w:rsidRDefault="00667329" w:rsidP="00DE759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00" w:type="dxa"/>
            <w:gridSpan w:val="4"/>
            <w:vMerge/>
          </w:tcPr>
          <w:p w:rsidR="00667329" w:rsidRPr="0050548C" w:rsidRDefault="00667329" w:rsidP="00EA62A2">
            <w:pPr>
              <w:pStyle w:val="Heading2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548C" w:rsidRPr="0050548C" w:rsidTr="00667329">
        <w:trPr>
          <w:trHeight w:val="117"/>
        </w:trPr>
        <w:tc>
          <w:tcPr>
            <w:tcW w:w="1260" w:type="dxa"/>
          </w:tcPr>
          <w:p w:rsidR="00667329" w:rsidRPr="0050548C" w:rsidRDefault="00667329" w:rsidP="00667329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gridSpan w:val="2"/>
          </w:tcPr>
          <w:p w:rsidR="00667329" w:rsidRPr="0050548C" w:rsidRDefault="00B930BE" w:rsidP="006673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930BE"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</w:r>
            <w:r w:rsidRPr="00B930BE"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  <w:pict>
                <v:oval id="Oval 1" o:spid="_x0000_s2059" alt="Decorative" style="width:10.8pt;height:10.8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<v:stroke joinstyle="miter"/>
                  <v:path arrowok="t"/>
                  <o:lock v:ext="edit" aspectratio="t"/>
                  <w10:wrap type="none"/>
                  <w10:anchorlock/>
                </v:oval>
              </w:pict>
            </w:r>
          </w:p>
        </w:tc>
        <w:tc>
          <w:tcPr>
            <w:tcW w:w="180" w:type="dxa"/>
          </w:tcPr>
          <w:p w:rsidR="00667329" w:rsidRPr="0050548C" w:rsidRDefault="00667329" w:rsidP="0066732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00" w:type="dxa"/>
            <w:gridSpan w:val="4"/>
          </w:tcPr>
          <w:p w:rsidR="00667329" w:rsidRPr="0050548C" w:rsidRDefault="00667329" w:rsidP="00F41FD6">
            <w:pPr>
              <w:pStyle w:val="Heading2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548C" w:rsidRPr="0050548C" w:rsidTr="00AD0D32">
        <w:trPr>
          <w:trHeight w:val="907"/>
        </w:trPr>
        <w:tc>
          <w:tcPr>
            <w:tcW w:w="10080" w:type="dxa"/>
            <w:gridSpan w:val="8"/>
          </w:tcPr>
          <w:p w:rsidR="00667329" w:rsidRPr="0050548C" w:rsidRDefault="00B930BE" w:rsidP="00AD0D32">
            <w:pPr>
              <w:pStyle w:val="Heading1"/>
              <w:rPr>
                <w:rFonts w:ascii="Times New Roman" w:eastAsiaTheme="minorHAnsi" w:hAnsi="Times New Roman" w:cs="Times New Roman"/>
                <w:caps w:val="0"/>
                <w:color w:val="auto"/>
                <w:spacing w:val="0"/>
                <w:sz w:val="20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-1908763273"/>
                <w:placeholder>
                  <w:docPart w:val="5415B199EA6D499482776E8BE4D13245"/>
                </w:placeholder>
                <w:temporary/>
                <w:showingPlcHdr/>
              </w:sdtPr>
              <w:sdtContent>
                <w:r w:rsidR="00667329" w:rsidRPr="0050548C">
                  <w:rPr>
                    <w:rFonts w:ascii="Times New Roman" w:hAnsi="Times New Roman" w:cs="Times New Roman"/>
                    <w:color w:val="auto"/>
                  </w:rPr>
                  <w:t>Education</w:t>
                </w:r>
              </w:sdtContent>
            </w:sdt>
          </w:p>
        </w:tc>
      </w:tr>
      <w:tr w:rsidR="0050548C" w:rsidRPr="0050548C" w:rsidTr="00667329">
        <w:trPr>
          <w:trHeight w:val="270"/>
        </w:trPr>
        <w:tc>
          <w:tcPr>
            <w:tcW w:w="1260" w:type="dxa"/>
            <w:vMerge w:val="restart"/>
          </w:tcPr>
          <w:p w:rsidR="00313CEB" w:rsidRPr="0050548C" w:rsidRDefault="004F7ED8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Sep 2020 – July 2024</w:t>
            </w:r>
          </w:p>
        </w:tc>
        <w:tc>
          <w:tcPr>
            <w:tcW w:w="540" w:type="dxa"/>
            <w:gridSpan w:val="2"/>
          </w:tcPr>
          <w:p w:rsidR="00313CEB" w:rsidRPr="0050548C" w:rsidRDefault="00B930BE" w:rsidP="006673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930BE"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</w:r>
            <w:r w:rsidRPr="00B930BE"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  <w:pict>
                <v:oval id="Oval 2" o:spid="_x0000_s2058" alt="Decorative" style="width:10.8pt;height:10.8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<v:stroke joinstyle="miter"/>
                  <v:path arrowok="t"/>
                  <o:lock v:ext="edit" aspectratio="t"/>
                  <w10:wrap type="none"/>
                  <w10:anchorlock/>
                </v:oval>
              </w:pict>
            </w:r>
          </w:p>
        </w:tc>
        <w:tc>
          <w:tcPr>
            <w:tcW w:w="180" w:type="dxa"/>
          </w:tcPr>
          <w:p w:rsidR="00313CEB" w:rsidRPr="0050548C" w:rsidRDefault="00313CEB" w:rsidP="0066732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00" w:type="dxa"/>
            <w:gridSpan w:val="4"/>
            <w:vMerge w:val="restart"/>
          </w:tcPr>
          <w:p w:rsidR="00313CEB" w:rsidRPr="0050548C" w:rsidRDefault="004F7ED8" w:rsidP="00667329">
            <w:pPr>
              <w:pStyle w:val="Heading2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bachelo</w:t>
            </w:r>
            <w:r w:rsidR="00335E50" w:rsidRPr="0050548C">
              <w:rPr>
                <w:rFonts w:ascii="Times New Roman" w:hAnsi="Times New Roman" w:cs="Times New Roman"/>
                <w:color w:val="auto"/>
              </w:rPr>
              <w:t xml:space="preserve">f science </w:t>
            </w:r>
            <w:r w:rsidRPr="0050548C">
              <w:rPr>
                <w:rFonts w:ascii="Times New Roman" w:hAnsi="Times New Roman" w:cs="Times New Roman"/>
                <w:color w:val="auto"/>
              </w:rPr>
              <w:t>in busines adminstration</w:t>
            </w:r>
          </w:p>
          <w:p w:rsidR="00335E50" w:rsidRPr="0050548C" w:rsidRDefault="00335E50" w:rsidP="00457AA3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University Institute of Management Sciences, PMAS Arid Agriculture University, Rawalpindi</w:t>
            </w:r>
          </w:p>
          <w:p w:rsidR="00335E50" w:rsidRPr="0050548C" w:rsidRDefault="00C24789" w:rsidP="00457AA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CGPA : 2.83</w:t>
            </w:r>
          </w:p>
          <w:p w:rsidR="00313CEB" w:rsidRPr="0050548C" w:rsidRDefault="00313CEB" w:rsidP="00457AA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548C" w:rsidRPr="0050548C" w:rsidTr="00667329">
        <w:trPr>
          <w:trHeight w:val="783"/>
        </w:trPr>
        <w:tc>
          <w:tcPr>
            <w:tcW w:w="1260" w:type="dxa"/>
            <w:vMerge/>
          </w:tcPr>
          <w:p w:rsidR="00313CEB" w:rsidRPr="0050548C" w:rsidRDefault="00313CEB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:rsidR="00313CEB" w:rsidRPr="0050548C" w:rsidRDefault="00313CEB" w:rsidP="00EA62A2">
            <w:pPr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:rsidR="00313CEB" w:rsidRPr="0050548C" w:rsidRDefault="00313CEB" w:rsidP="009C24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" w:type="dxa"/>
          </w:tcPr>
          <w:p w:rsidR="00313CEB" w:rsidRPr="0050548C" w:rsidRDefault="00313CEB" w:rsidP="00DE759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00" w:type="dxa"/>
            <w:gridSpan w:val="4"/>
            <w:vMerge/>
          </w:tcPr>
          <w:p w:rsidR="00313CEB" w:rsidRPr="0050548C" w:rsidRDefault="00313CEB" w:rsidP="00DE759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548C" w:rsidRPr="0050548C" w:rsidTr="00667329">
        <w:trPr>
          <w:trHeight w:val="180"/>
        </w:trPr>
        <w:tc>
          <w:tcPr>
            <w:tcW w:w="1260" w:type="dxa"/>
            <w:vMerge w:val="restart"/>
          </w:tcPr>
          <w:p w:rsidR="00313CEB" w:rsidRPr="0050548C" w:rsidRDefault="00335E50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2017-2019</w:t>
            </w:r>
          </w:p>
          <w:p w:rsidR="00A84252" w:rsidRPr="0050548C" w:rsidRDefault="00A84252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</w:p>
          <w:p w:rsidR="00A84252" w:rsidRPr="0050548C" w:rsidRDefault="00A84252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</w:p>
          <w:p w:rsidR="00A84252" w:rsidRPr="0050548C" w:rsidRDefault="00A84252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</w:p>
          <w:p w:rsidR="00A84252" w:rsidRPr="0050548C" w:rsidRDefault="00A84252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</w:p>
          <w:p w:rsidR="00A84252" w:rsidRPr="0050548C" w:rsidRDefault="00A84252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</w:p>
          <w:p w:rsidR="00A84252" w:rsidRPr="0050548C" w:rsidRDefault="00A84252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2015-2017</w:t>
            </w:r>
          </w:p>
        </w:tc>
        <w:tc>
          <w:tcPr>
            <w:tcW w:w="540" w:type="dxa"/>
            <w:gridSpan w:val="2"/>
          </w:tcPr>
          <w:p w:rsidR="00313CEB" w:rsidRPr="0050548C" w:rsidRDefault="00B930BE" w:rsidP="006673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930BE"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</w:r>
            <w:r w:rsidRPr="00B930BE"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  <w:pict>
                <v:oval id="Oval 4" o:spid="_x0000_s2057" alt="Decorative" style="width:10.8pt;height:10.8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<v:stroke joinstyle="miter"/>
                  <v:path arrowok="t"/>
                  <o:lock v:ext="edit" aspectratio="t"/>
                  <w10:wrap type="none"/>
                  <w10:anchorlock/>
                </v:oval>
              </w:pict>
            </w:r>
          </w:p>
        </w:tc>
        <w:tc>
          <w:tcPr>
            <w:tcW w:w="180" w:type="dxa"/>
          </w:tcPr>
          <w:p w:rsidR="00313CEB" w:rsidRPr="0050548C" w:rsidRDefault="00313CEB" w:rsidP="0066732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00" w:type="dxa"/>
            <w:gridSpan w:val="4"/>
            <w:vMerge w:val="restart"/>
          </w:tcPr>
          <w:p w:rsidR="00313CEB" w:rsidRPr="0050548C" w:rsidRDefault="00335E50" w:rsidP="00DE759B">
            <w:pPr>
              <w:pStyle w:val="Heading2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Higher secondary school certificate (HSSC)</w:t>
            </w:r>
          </w:p>
          <w:p w:rsidR="00313CEB" w:rsidRPr="0050548C" w:rsidRDefault="00335E50" w:rsidP="00DE759B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Board of Intermediate and Secondary Education, D I Khan, KPK</w:t>
            </w:r>
          </w:p>
          <w:p w:rsidR="00CF513E" w:rsidRPr="0050548C" w:rsidRDefault="00CF513E" w:rsidP="00DE759B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Subject: Pre-Engineering</w:t>
            </w:r>
          </w:p>
          <w:p w:rsidR="00335E50" w:rsidRPr="0050548C" w:rsidRDefault="00335E50" w:rsidP="00DE759B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 xml:space="preserve">Grade: A </w:t>
            </w:r>
          </w:p>
          <w:p w:rsidR="00A84252" w:rsidRPr="0050548C" w:rsidRDefault="00A84252" w:rsidP="00DE759B">
            <w:pPr>
              <w:rPr>
                <w:rFonts w:ascii="Times New Roman" w:hAnsi="Times New Roman" w:cs="Times New Roman"/>
                <w:color w:val="auto"/>
              </w:rPr>
            </w:pPr>
          </w:p>
          <w:p w:rsidR="00A84252" w:rsidRPr="0050548C" w:rsidRDefault="00A84252" w:rsidP="00A84252">
            <w:pPr>
              <w:pStyle w:val="Heading2"/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secondary school certificate (SSC)</w:t>
            </w:r>
          </w:p>
          <w:p w:rsidR="00A84252" w:rsidRPr="0050548C" w:rsidRDefault="00A84252" w:rsidP="00A84252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>Board of Intermediate and Secondary Education, D I Khan, KPK</w:t>
            </w:r>
          </w:p>
          <w:p w:rsidR="00A84252" w:rsidRPr="0050548C" w:rsidRDefault="00A84252" w:rsidP="00A84252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 xml:space="preserve">Subject: </w:t>
            </w:r>
            <w:r w:rsidR="00A65D3E" w:rsidRPr="0050548C">
              <w:rPr>
                <w:rFonts w:ascii="Times New Roman" w:hAnsi="Times New Roman" w:cs="Times New Roman"/>
                <w:color w:val="auto"/>
              </w:rPr>
              <w:t>Science</w:t>
            </w:r>
          </w:p>
          <w:p w:rsidR="00A84252" w:rsidRPr="0050548C" w:rsidRDefault="00A84252" w:rsidP="00A84252">
            <w:pPr>
              <w:rPr>
                <w:rFonts w:ascii="Times New Roman" w:hAnsi="Times New Roman" w:cs="Times New Roman"/>
                <w:color w:val="auto"/>
              </w:rPr>
            </w:pPr>
            <w:r w:rsidRPr="0050548C">
              <w:rPr>
                <w:rFonts w:ascii="Times New Roman" w:hAnsi="Times New Roman" w:cs="Times New Roman"/>
                <w:color w:val="auto"/>
              </w:rPr>
              <w:t xml:space="preserve">Grade: A </w:t>
            </w:r>
          </w:p>
          <w:p w:rsidR="00A84252" w:rsidRPr="0050548C" w:rsidRDefault="00A84252" w:rsidP="00DE759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548C" w:rsidRPr="0050548C" w:rsidTr="00667329">
        <w:trPr>
          <w:trHeight w:val="783"/>
        </w:trPr>
        <w:tc>
          <w:tcPr>
            <w:tcW w:w="1260" w:type="dxa"/>
            <w:vMerge/>
          </w:tcPr>
          <w:p w:rsidR="00313CEB" w:rsidRPr="0050548C" w:rsidRDefault="00313CEB" w:rsidP="00DE759B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:rsidR="00313CEB" w:rsidRPr="0050548C" w:rsidRDefault="00313CEB" w:rsidP="00EA62A2">
            <w:pPr>
              <w:rPr>
                <w:rFonts w:ascii="Times New Roman" w:hAnsi="Times New Roman" w:cs="Times New Roman"/>
                <w:noProof/>
                <w:color w:val="auto"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:rsidR="00313CEB" w:rsidRPr="0050548C" w:rsidRDefault="00313CEB" w:rsidP="009C24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" w:type="dxa"/>
          </w:tcPr>
          <w:p w:rsidR="00313CEB" w:rsidRPr="0050548C" w:rsidRDefault="00313CEB" w:rsidP="00DE759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00" w:type="dxa"/>
            <w:gridSpan w:val="4"/>
            <w:vMerge/>
          </w:tcPr>
          <w:p w:rsidR="00313CEB" w:rsidRPr="0050548C" w:rsidRDefault="00313CEB" w:rsidP="00DE759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548C" w:rsidRPr="0050548C" w:rsidTr="00AD0D32">
        <w:trPr>
          <w:trHeight w:val="432"/>
        </w:trPr>
        <w:tc>
          <w:tcPr>
            <w:tcW w:w="10080" w:type="dxa"/>
            <w:gridSpan w:val="8"/>
          </w:tcPr>
          <w:p w:rsidR="00AD0D32" w:rsidRPr="0050548C" w:rsidRDefault="00AD0D32" w:rsidP="00AD0D3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548C" w:rsidRPr="0050548C" w:rsidTr="00AD0D32">
        <w:trPr>
          <w:trHeight w:val="907"/>
        </w:trPr>
        <w:tc>
          <w:tcPr>
            <w:tcW w:w="5040" w:type="dxa"/>
            <w:gridSpan w:val="6"/>
          </w:tcPr>
          <w:p w:rsidR="006307EA" w:rsidRPr="0050548C" w:rsidRDefault="00B930BE" w:rsidP="00AD0D32">
            <w:pPr>
              <w:pStyle w:val="Heading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-1392877668"/>
                <w:placeholder>
                  <w:docPart w:val="88922F9A545444E0B0D305A6CB4EFC3A"/>
                </w:placeholder>
                <w:temporary/>
                <w:showingPlcHdr/>
              </w:sdtPr>
              <w:sdtContent>
                <w:r w:rsidR="006307EA" w:rsidRPr="0050548C">
                  <w:rPr>
                    <w:rFonts w:ascii="Times New Roman" w:hAnsi="Times New Roman" w:cs="Times New Roman"/>
                    <w:color w:val="auto"/>
                  </w:rPr>
                  <w:t>Skills</w:t>
                </w:r>
              </w:sdtContent>
            </w:sdt>
          </w:p>
        </w:tc>
        <w:tc>
          <w:tcPr>
            <w:tcW w:w="270" w:type="dxa"/>
          </w:tcPr>
          <w:p w:rsidR="006307EA" w:rsidRPr="0050548C" w:rsidRDefault="006307EA" w:rsidP="00AD0D3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70" w:type="dxa"/>
          </w:tcPr>
          <w:p w:rsidR="006307EA" w:rsidRPr="0050548C" w:rsidRDefault="006307EA" w:rsidP="00AD0D32">
            <w:pPr>
              <w:pStyle w:val="Heading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548C" w:rsidRPr="0050548C" w:rsidTr="006307EA">
        <w:trPr>
          <w:trHeight w:val="783"/>
        </w:trPr>
        <w:tc>
          <w:tcPr>
            <w:tcW w:w="5040" w:type="dxa"/>
            <w:gridSpan w:val="6"/>
          </w:tcPr>
          <w:p w:rsidR="006307EA" w:rsidRPr="0050548C" w:rsidRDefault="00952EE6" w:rsidP="00457AA3">
            <w:pPr>
              <w:pStyle w:val="ListBulle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Microsoft Office (</w:t>
            </w:r>
            <w:r w:rsidR="00FD640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MS word, Excel &amp;</w:t>
            </w:r>
            <w:r w:rsidR="00FD640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Power</w:t>
            </w:r>
            <w:r w:rsidR="00FD640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point</w:t>
            </w:r>
            <w:r w:rsidR="00FD640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)</w:t>
            </w:r>
          </w:p>
          <w:p w:rsidR="006307EA" w:rsidRPr="0050548C" w:rsidRDefault="00757DB4" w:rsidP="00457AA3">
            <w:pPr>
              <w:pStyle w:val="ListBulle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Effective communication</w:t>
            </w:r>
            <w:r w:rsidR="00FD640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 skills</w:t>
            </w:r>
          </w:p>
          <w:p w:rsidR="006307EA" w:rsidRPr="0050548C" w:rsidRDefault="006307EA" w:rsidP="00990EE4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0" w:type="dxa"/>
          </w:tcPr>
          <w:p w:rsidR="006307EA" w:rsidRPr="0050548C" w:rsidRDefault="006307EA" w:rsidP="00DE759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70" w:type="dxa"/>
          </w:tcPr>
          <w:p w:rsidR="006307EA" w:rsidRPr="0050548C" w:rsidRDefault="006307EA" w:rsidP="00DE759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180710" w:rsidRPr="0050548C" w:rsidRDefault="00180710" w:rsidP="00FB0432">
      <w:pPr>
        <w:rPr>
          <w:rFonts w:ascii="Times New Roman" w:hAnsi="Times New Roman" w:cs="Times New Roman"/>
          <w:color w:val="auto"/>
          <w:sz w:val="12"/>
        </w:rPr>
      </w:pPr>
    </w:p>
    <w:sectPr w:rsidR="00180710" w:rsidRPr="0050548C" w:rsidSect="00526631">
      <w:type w:val="continuous"/>
      <w:pgSz w:w="12240" w:h="15840" w:code="1"/>
      <w:pgMar w:top="900" w:right="1080" w:bottom="0" w:left="1080" w:header="576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9EC" w:rsidRDefault="006F49EC" w:rsidP="003D42E9">
      <w:r>
        <w:separator/>
      </w:r>
    </w:p>
  </w:endnote>
  <w:endnote w:type="continuationSeparator" w:id="1">
    <w:p w:rsidR="006F49EC" w:rsidRDefault="006F49EC" w:rsidP="003D4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9EC" w:rsidRDefault="006F49EC" w:rsidP="003D42E9">
      <w:r>
        <w:separator/>
      </w:r>
    </w:p>
  </w:footnote>
  <w:footnote w:type="continuationSeparator" w:id="1">
    <w:p w:rsidR="006F49EC" w:rsidRDefault="006F49EC" w:rsidP="003D42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41FD6"/>
    <w:rsid w:val="000761F2"/>
    <w:rsid w:val="000D60A5"/>
    <w:rsid w:val="000E055C"/>
    <w:rsid w:val="00140152"/>
    <w:rsid w:val="00180710"/>
    <w:rsid w:val="0019254A"/>
    <w:rsid w:val="001A07E0"/>
    <w:rsid w:val="001D5578"/>
    <w:rsid w:val="001D7755"/>
    <w:rsid w:val="00231540"/>
    <w:rsid w:val="002370D3"/>
    <w:rsid w:val="00293C80"/>
    <w:rsid w:val="002C031A"/>
    <w:rsid w:val="0030456C"/>
    <w:rsid w:val="00313CEB"/>
    <w:rsid w:val="00315265"/>
    <w:rsid w:val="00322C94"/>
    <w:rsid w:val="00330FC6"/>
    <w:rsid w:val="00335E50"/>
    <w:rsid w:val="00370F4A"/>
    <w:rsid w:val="0039032E"/>
    <w:rsid w:val="003C0547"/>
    <w:rsid w:val="003D42E9"/>
    <w:rsid w:val="003E4645"/>
    <w:rsid w:val="003F4542"/>
    <w:rsid w:val="00413FAB"/>
    <w:rsid w:val="004235BF"/>
    <w:rsid w:val="00430E0C"/>
    <w:rsid w:val="00457AA3"/>
    <w:rsid w:val="004823C2"/>
    <w:rsid w:val="00483E87"/>
    <w:rsid w:val="004940BD"/>
    <w:rsid w:val="004967A2"/>
    <w:rsid w:val="004A6BB1"/>
    <w:rsid w:val="004F7ED8"/>
    <w:rsid w:val="005040E9"/>
    <w:rsid w:val="0050548C"/>
    <w:rsid w:val="00523B0B"/>
    <w:rsid w:val="00526631"/>
    <w:rsid w:val="00531E08"/>
    <w:rsid w:val="005B647F"/>
    <w:rsid w:val="005B65A2"/>
    <w:rsid w:val="0061481A"/>
    <w:rsid w:val="006307EA"/>
    <w:rsid w:val="0063153B"/>
    <w:rsid w:val="00667329"/>
    <w:rsid w:val="00671B73"/>
    <w:rsid w:val="006B62E5"/>
    <w:rsid w:val="006F49EC"/>
    <w:rsid w:val="00713365"/>
    <w:rsid w:val="00724932"/>
    <w:rsid w:val="00744959"/>
    <w:rsid w:val="00757DB4"/>
    <w:rsid w:val="00762730"/>
    <w:rsid w:val="00795299"/>
    <w:rsid w:val="0079618C"/>
    <w:rsid w:val="007A39D2"/>
    <w:rsid w:val="007B67D3"/>
    <w:rsid w:val="008038BB"/>
    <w:rsid w:val="008543EA"/>
    <w:rsid w:val="00865306"/>
    <w:rsid w:val="008E42E7"/>
    <w:rsid w:val="008F52BA"/>
    <w:rsid w:val="009048D2"/>
    <w:rsid w:val="00952EE6"/>
    <w:rsid w:val="00960AE6"/>
    <w:rsid w:val="009721EB"/>
    <w:rsid w:val="00990EE4"/>
    <w:rsid w:val="009C2411"/>
    <w:rsid w:val="00A457B0"/>
    <w:rsid w:val="00A6401B"/>
    <w:rsid w:val="00A65D3E"/>
    <w:rsid w:val="00A84252"/>
    <w:rsid w:val="00A9448F"/>
    <w:rsid w:val="00AB5A73"/>
    <w:rsid w:val="00AD0D32"/>
    <w:rsid w:val="00B067CD"/>
    <w:rsid w:val="00B70A77"/>
    <w:rsid w:val="00B758ED"/>
    <w:rsid w:val="00B86D68"/>
    <w:rsid w:val="00B930BE"/>
    <w:rsid w:val="00BA6B97"/>
    <w:rsid w:val="00C24789"/>
    <w:rsid w:val="00C4572D"/>
    <w:rsid w:val="00C832BD"/>
    <w:rsid w:val="00CC5CF5"/>
    <w:rsid w:val="00CF513E"/>
    <w:rsid w:val="00D51E18"/>
    <w:rsid w:val="00D7168E"/>
    <w:rsid w:val="00DE759B"/>
    <w:rsid w:val="00E01D6A"/>
    <w:rsid w:val="00E0696E"/>
    <w:rsid w:val="00EA62A2"/>
    <w:rsid w:val="00EB6FE0"/>
    <w:rsid w:val="00EC5D87"/>
    <w:rsid w:val="00EE4AD0"/>
    <w:rsid w:val="00F0050F"/>
    <w:rsid w:val="00F41FD6"/>
    <w:rsid w:val="00F85A56"/>
    <w:rsid w:val="00F96D85"/>
    <w:rsid w:val="00FA4408"/>
    <w:rsid w:val="00FB0432"/>
    <w:rsid w:val="00FC6625"/>
    <w:rsid w:val="00FD6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/>
    <w:lsdException w:name="heading 2" w:uiPriority="9" w:unhideWhenUsed="1" w:qFormat="1"/>
    <w:lsdException w:name="heading 3" w:uiPriority="9" w:unhideWhenUsed="1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List Bullet" w:uiPriority="11" w:unhideWhenUsed="1" w:qFormat="1"/>
    <w:lsdException w:name="Title" w:semiHidden="0" w:uiPriority="1" w:qFormat="1"/>
    <w:lsdException w:name="Default Paragraph Font" w:uiPriority="1" w:unhideWhenUsed="1"/>
    <w:lsdException w:name="Subtitle" w:semiHidden="0" w:uiPriority="1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3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" w:qFormat="1"/>
    <w:lsdException w:name="Subtle Reference" w:semiHidden="0" w:uiPriority="10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252"/>
    <w:rPr>
      <w:color w:val="0B0402" w:themeColor="accent6" w:themeShade="1A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Heading2">
    <w:name w:val="heading 2"/>
    <w:basedOn w:val="Normal"/>
    <w:link w:val="Heading2Ch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Heading3">
    <w:name w:val="heading 3"/>
    <w:basedOn w:val="Normal"/>
    <w:link w:val="Heading3Ch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itle">
    <w:name w:val="Title"/>
    <w:basedOn w:val="Normal"/>
    <w:link w:val="TitleCh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PlaceholderText">
    <w:name w:val="Placeholder Text"/>
    <w:basedOn w:val="DefaultParagraphFont"/>
    <w:uiPriority w:val="99"/>
    <w:semiHidden/>
    <w:rsid w:val="00526631"/>
    <w:rPr>
      <w:color w:val="808080"/>
    </w:rPr>
  </w:style>
  <w:style w:type="table" w:styleId="TableGrid">
    <w:name w:val="Table Grid"/>
    <w:basedOn w:val="TableNormal"/>
    <w:uiPriority w:val="39"/>
    <w:rsid w:val="00EB6FE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Mar>
        <w:top w:w="0" w:type="dxa"/>
        <w:left w:w="115" w:type="dxa"/>
        <w:bottom w:w="0" w:type="dxa"/>
        <w:right w:w="115" w:type="dxa"/>
      </w:tcMar>
    </w:tcPr>
  </w:style>
  <w:style w:type="character" w:styleId="SubtleReference">
    <w:name w:val="Subtle Reference"/>
    <w:basedOn w:val="DefaultParagraphFont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NoPadding">
    <w:name w:val="No Padding"/>
    <w:basedOn w:val="TableNormal"/>
    <w:uiPriority w:val="99"/>
    <w:rsid w:val="004823C2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customStyle="1" w:styleId="GridTableLight">
    <w:name w:val="Grid Table Light"/>
    <w:basedOn w:val="TableNormal"/>
    <w:uiPriority w:val="40"/>
    <w:rsid w:val="00413FA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413FAB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413FA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413F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413F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TableNormal"/>
    <w:uiPriority w:val="46"/>
    <w:rsid w:val="00413FAB"/>
    <w:tblPr>
      <w:tblStyleRowBandSize w:val="1"/>
      <w:tblStyleColBandSize w:val="1"/>
      <w:tblInd w:w="0" w:type="dxa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3E464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Mar>
        <w:left w:w="0" w:type="dxa"/>
        <w:right w:w="0" w:type="dxa"/>
      </w:tcMar>
    </w:tcPr>
  </w:style>
  <w:style w:type="paragraph" w:styleId="Subtitle">
    <w:name w:val="Subtitle"/>
    <w:basedOn w:val="Normal"/>
    <w:next w:val="Normal"/>
    <w:link w:val="SubtitleCh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0D32"/>
    <w:rPr>
      <w:rFonts w:eastAsiaTheme="minorEastAsia"/>
      <w:color w:val="BF1E00" w:themeColor="accent1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952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299"/>
    <w:rPr>
      <w:rFonts w:ascii="Tahoma" w:hAnsi="Tahoma" w:cs="Tahoma"/>
      <w:color w:val="0B0402" w:themeColor="accent6" w:themeShade="1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14015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.ahmad.aslam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B095A1D557426CB18C7A7EA6A8D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DF16E-6F3E-4421-AA64-786C930760BB}"/>
      </w:docPartPr>
      <w:docPartBody>
        <w:p w:rsidR="0083405F" w:rsidRDefault="0083405F">
          <w:pPr>
            <w:pStyle w:val="26B095A1D557426CB18C7A7EA6A8D303"/>
          </w:pPr>
          <w:r w:rsidRPr="00CF1A49">
            <w:t>Experience</w:t>
          </w:r>
        </w:p>
      </w:docPartBody>
    </w:docPart>
    <w:docPart>
      <w:docPartPr>
        <w:name w:val="5415B199EA6D499482776E8BE4D1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90AB7-FFBC-4F64-B441-79ACD9E57973}"/>
      </w:docPartPr>
      <w:docPartBody>
        <w:p w:rsidR="0083405F" w:rsidRDefault="0083405F">
          <w:pPr>
            <w:pStyle w:val="5415B199EA6D499482776E8BE4D13245"/>
          </w:pPr>
          <w:r w:rsidRPr="00CF1A49">
            <w:t>Education</w:t>
          </w:r>
        </w:p>
      </w:docPartBody>
    </w:docPart>
    <w:docPart>
      <w:docPartPr>
        <w:name w:val="88922F9A545444E0B0D305A6CB4EF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A2D01-4A1F-4FAA-91DA-A9D5DD62A61F}"/>
      </w:docPartPr>
      <w:docPartBody>
        <w:p w:rsidR="0083405F" w:rsidRDefault="0083405F">
          <w:pPr>
            <w:pStyle w:val="88922F9A545444E0B0D305A6CB4EFC3A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0302B"/>
    <w:rsid w:val="00330FC6"/>
    <w:rsid w:val="00370F4A"/>
    <w:rsid w:val="004D6556"/>
    <w:rsid w:val="0083405F"/>
    <w:rsid w:val="00A60208"/>
    <w:rsid w:val="00B74B92"/>
    <w:rsid w:val="00F0302B"/>
    <w:rsid w:val="00FA2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B095A1D557426CB18C7A7EA6A8D303">
    <w:name w:val="26B095A1D557426CB18C7A7EA6A8D303"/>
    <w:rsid w:val="00B74B92"/>
  </w:style>
  <w:style w:type="paragraph" w:customStyle="1" w:styleId="5415B199EA6D499482776E8BE4D13245">
    <w:name w:val="5415B199EA6D499482776E8BE4D13245"/>
    <w:rsid w:val="00B74B92"/>
  </w:style>
  <w:style w:type="paragraph" w:customStyle="1" w:styleId="88922F9A545444E0B0D305A6CB4EFC3A">
    <w:name w:val="88922F9A545444E0B0D305A6CB4EFC3A"/>
    <w:rsid w:val="00B74B92"/>
  </w:style>
  <w:style w:type="paragraph" w:customStyle="1" w:styleId="1AB3F88399DD415AAFE6D81F5A2C8316">
    <w:name w:val="1AB3F88399DD415AAFE6D81F5A2C8316"/>
    <w:rsid w:val="00B74B92"/>
  </w:style>
  <w:style w:type="paragraph" w:customStyle="1" w:styleId="4BF55CE1A8D84C0496712F8D529B59F3">
    <w:name w:val="4BF55CE1A8D84C0496712F8D529B59F3"/>
    <w:rsid w:val="00B74B9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92B5545-C6DB-4085-9421-CD6312983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4E7FB-4F26-4AD3-9776-A74D9B39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837FAA-7F48-4B26-9FA1-452A5FFF62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2024-06-30T08:12:00Z</dcterms:created>
  <dcterms:modified xsi:type="dcterms:W3CDTF">2024-12-13T21:33:00Z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