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244A" w14:textId="77777777" w:rsidR="0034041D" w:rsidRPr="00F67BB2" w:rsidRDefault="00262087" w:rsidP="00A64556">
      <w:pPr>
        <w:pStyle w:val="Name"/>
        <w:outlineLvl w:val="0"/>
      </w:pPr>
      <w:r w:rsidRPr="00F67BB2">
        <w:t>SA</w:t>
      </w:r>
      <w:r w:rsidR="0034041D" w:rsidRPr="00F67BB2">
        <w:t>R</w:t>
      </w:r>
      <w:r w:rsidRPr="00F67BB2">
        <w:t>A KH</w:t>
      </w:r>
      <w:r w:rsidR="0034041D" w:rsidRPr="00F67BB2">
        <w:t>A</w:t>
      </w:r>
      <w:r w:rsidRPr="00F67BB2">
        <w:t>LI</w:t>
      </w:r>
      <w:r w:rsidR="0034041D" w:rsidRPr="00F67BB2">
        <w:t>d</w:t>
      </w:r>
    </w:p>
    <w:tbl>
      <w:tblPr>
        <w:tblW w:w="4842" w:type="pct"/>
        <w:tblInd w:w="-105" w:type="dxa"/>
        <w:tblLayout w:type="fixed"/>
        <w:tblCellMar>
          <w:top w:w="43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"/>
        <w:gridCol w:w="8896"/>
      </w:tblGrid>
      <w:tr w:rsidR="0034041D" w:rsidRPr="00F67BB2" w14:paraId="1A3FBA6E" w14:textId="77777777" w:rsidTr="00490293">
        <w:trPr>
          <w:cantSplit/>
        </w:trPr>
        <w:tc>
          <w:tcPr>
            <w:tcW w:w="5000" w:type="pct"/>
            <w:gridSpan w:val="2"/>
          </w:tcPr>
          <w:p w14:paraId="7249F4C2" w14:textId="77777777" w:rsidR="0034041D" w:rsidRPr="00F67BB2" w:rsidRDefault="0034041D">
            <w:pPr>
              <w:pStyle w:val="SectionTitle"/>
            </w:pPr>
            <w:r w:rsidRPr="00F67BB2">
              <w:t>objective</w:t>
            </w:r>
          </w:p>
        </w:tc>
      </w:tr>
      <w:tr w:rsidR="0034041D" w:rsidRPr="00F67BB2" w14:paraId="6CBBD106" w14:textId="77777777" w:rsidTr="00490293">
        <w:trPr>
          <w:trHeight w:val="572"/>
        </w:trPr>
        <w:tc>
          <w:tcPr>
            <w:tcW w:w="509" w:type="pct"/>
          </w:tcPr>
          <w:p w14:paraId="19DFBC7E" w14:textId="77777777" w:rsidR="0034041D" w:rsidRPr="00F67BB2" w:rsidRDefault="0034041D">
            <w:pPr>
              <w:pStyle w:val="NoTitle"/>
            </w:pPr>
          </w:p>
        </w:tc>
        <w:tc>
          <w:tcPr>
            <w:tcW w:w="4491" w:type="pct"/>
          </w:tcPr>
          <w:p w14:paraId="374EFFE5" w14:textId="424F669E" w:rsidR="003F6AC1" w:rsidRPr="003F6AC1" w:rsidRDefault="003F6AC1" w:rsidP="003F6AC1">
            <w:pPr>
              <w:pStyle w:val="BodyText"/>
            </w:pPr>
            <w:r>
              <w:t>To leverage my extensive background in computer science and passion for research to foster innovation and inspire students through engaging teaching methodologies and cutting-edge research. Committed to contributing to the academic community by developing interdisciplinary projects and mentoring the next generation of computer scientists.</w:t>
            </w:r>
          </w:p>
        </w:tc>
      </w:tr>
      <w:tr w:rsidR="00786268" w:rsidRPr="00F67BB2" w14:paraId="775DC4EE" w14:textId="77777777" w:rsidTr="00490293">
        <w:trPr>
          <w:cantSplit/>
        </w:trPr>
        <w:tc>
          <w:tcPr>
            <w:tcW w:w="5000" w:type="pct"/>
            <w:gridSpan w:val="2"/>
          </w:tcPr>
          <w:p w14:paraId="7C4ED567" w14:textId="77777777" w:rsidR="00786268" w:rsidRPr="00F67BB2" w:rsidRDefault="00786268" w:rsidP="00A47EEE">
            <w:pPr>
              <w:pStyle w:val="SectionTitle"/>
              <w:spacing w:before="0"/>
            </w:pPr>
            <w:r w:rsidRPr="00F67BB2">
              <w:t>Education</w:t>
            </w:r>
          </w:p>
        </w:tc>
      </w:tr>
      <w:tr w:rsidR="00A04ECE" w:rsidRPr="00F67BB2" w14:paraId="07C73847" w14:textId="77777777" w:rsidTr="00790A5C">
        <w:tc>
          <w:tcPr>
            <w:tcW w:w="509" w:type="pct"/>
          </w:tcPr>
          <w:p w14:paraId="2E95D862" w14:textId="77777777" w:rsidR="00A04ECE" w:rsidRPr="00DD11C4" w:rsidRDefault="00A04ECE" w:rsidP="00790A5C">
            <w:pPr>
              <w:pStyle w:val="NoTitle"/>
              <w:rPr>
                <w:sz w:val="22"/>
                <w:szCs w:val="22"/>
              </w:rPr>
            </w:pPr>
          </w:p>
        </w:tc>
        <w:tc>
          <w:tcPr>
            <w:tcW w:w="4491" w:type="pct"/>
          </w:tcPr>
          <w:p w14:paraId="459B057D" w14:textId="06621873" w:rsidR="00A04ECE" w:rsidRPr="00DD11C4" w:rsidRDefault="00A04ECE" w:rsidP="00790A5C">
            <w:pPr>
              <w:pStyle w:val="Achievement"/>
              <w:numPr>
                <w:ilvl w:val="0"/>
                <w:numId w:val="0"/>
              </w:numPr>
              <w:ind w:left="240" w:hanging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</w:t>
            </w:r>
            <w:r w:rsidRPr="00DD11C4">
              <w:rPr>
                <w:b/>
                <w:bCs/>
                <w:szCs w:val="22"/>
              </w:rPr>
              <w:t>CS (</w:t>
            </w:r>
            <w:r>
              <w:rPr>
                <w:b/>
                <w:bCs/>
                <w:szCs w:val="22"/>
              </w:rPr>
              <w:t>Ph.D.</w:t>
            </w:r>
            <w:r w:rsidRPr="00DD11C4">
              <w:rPr>
                <w:b/>
                <w:bCs/>
                <w:szCs w:val="22"/>
              </w:rPr>
              <w:t xml:space="preserve"> of Sciences in Computer Sciences)</w:t>
            </w:r>
          </w:p>
          <w:p w14:paraId="672E56BD" w14:textId="71C36481" w:rsidR="00A04ECE" w:rsidRPr="00DD11C4" w:rsidRDefault="00446A58" w:rsidP="00790A5C">
            <w:pPr>
              <w:pStyle w:val="Institution"/>
              <w:tabs>
                <w:tab w:val="clear" w:pos="1440"/>
                <w:tab w:val="clear" w:pos="6480"/>
                <w:tab w:val="left" w:pos="1246"/>
                <w:tab w:val="right" w:pos="685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COMSATS </w:t>
            </w:r>
            <w:r w:rsidR="00A04ECE" w:rsidRPr="00DD11C4">
              <w:rPr>
                <w:szCs w:val="22"/>
              </w:rPr>
              <w:t>University</w:t>
            </w:r>
            <w:r w:rsidR="00A04ECE" w:rsidRPr="00DD11C4">
              <w:rPr>
                <w:szCs w:val="22"/>
              </w:rPr>
              <w:tab/>
              <w:t>Islamabad</w:t>
            </w:r>
          </w:p>
          <w:tbl>
            <w:tblPr>
              <w:tblW w:w="9328" w:type="dxa"/>
              <w:tblLayout w:type="fixed"/>
              <w:tblLook w:val="0000" w:firstRow="0" w:lastRow="0" w:firstColumn="0" w:lastColumn="0" w:noHBand="0" w:noVBand="0"/>
            </w:tblPr>
            <w:tblGrid>
              <w:gridCol w:w="4921"/>
              <w:gridCol w:w="4407"/>
            </w:tblGrid>
            <w:tr w:rsidR="00A04ECE" w:rsidRPr="00DD11C4" w14:paraId="36026107" w14:textId="77777777" w:rsidTr="00790A5C">
              <w:trPr>
                <w:trHeight w:val="63"/>
              </w:trPr>
              <w:tc>
                <w:tcPr>
                  <w:tcW w:w="4921" w:type="dxa"/>
                </w:tcPr>
                <w:p w14:paraId="77C271B0" w14:textId="193EA768" w:rsidR="00A04ECE" w:rsidRPr="00DD11C4" w:rsidRDefault="00A04ECE" w:rsidP="00790A5C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Aggregate Weighted%</w:t>
                  </w:r>
                  <w:r w:rsidRPr="00DD11C4">
                    <w:rPr>
                      <w:szCs w:val="22"/>
                    </w:rPr>
                    <w:t xml:space="preserve">:  </w:t>
                  </w:r>
                  <w:r>
                    <w:rPr>
                      <w:szCs w:val="22"/>
                    </w:rPr>
                    <w:t>87</w:t>
                  </w:r>
                  <w:r w:rsidRPr="00DD11C4">
                    <w:rPr>
                      <w:szCs w:val="22"/>
                    </w:rPr>
                    <w:t>%</w:t>
                  </w:r>
                </w:p>
              </w:tc>
              <w:tc>
                <w:tcPr>
                  <w:tcW w:w="4407" w:type="dxa"/>
                </w:tcPr>
                <w:p w14:paraId="799075C1" w14:textId="0F287AFB" w:rsidR="00A04ECE" w:rsidRPr="00DD11C4" w:rsidRDefault="00A04ECE" w:rsidP="00790A5C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CGPA: 3</w:t>
                  </w:r>
                  <w:r>
                    <w:rPr>
                      <w:szCs w:val="22"/>
                    </w:rPr>
                    <w:t>.8</w:t>
                  </w:r>
                </w:p>
              </w:tc>
            </w:tr>
          </w:tbl>
          <w:p w14:paraId="14512363" w14:textId="77777777" w:rsidR="00A04ECE" w:rsidRPr="00DD11C4" w:rsidRDefault="00A04ECE" w:rsidP="00790A5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  <w:tr w:rsidR="00A04ECE" w:rsidRPr="00F67BB2" w14:paraId="7F8F1141" w14:textId="77777777" w:rsidTr="00790A5C">
        <w:tc>
          <w:tcPr>
            <w:tcW w:w="509" w:type="pct"/>
          </w:tcPr>
          <w:p w14:paraId="286B3C92" w14:textId="77777777" w:rsidR="00A04ECE" w:rsidRPr="00DD11C4" w:rsidRDefault="00A04ECE" w:rsidP="00790A5C">
            <w:pPr>
              <w:pStyle w:val="NoTitle"/>
              <w:rPr>
                <w:sz w:val="22"/>
                <w:szCs w:val="22"/>
              </w:rPr>
            </w:pPr>
          </w:p>
        </w:tc>
        <w:tc>
          <w:tcPr>
            <w:tcW w:w="4491" w:type="pct"/>
          </w:tcPr>
          <w:p w14:paraId="34FF7426" w14:textId="623EB32A" w:rsidR="00A04ECE" w:rsidRPr="00DD11C4" w:rsidRDefault="00A04ECE" w:rsidP="00790A5C">
            <w:pPr>
              <w:pStyle w:val="Achievement"/>
              <w:numPr>
                <w:ilvl w:val="0"/>
                <w:numId w:val="0"/>
              </w:numPr>
              <w:ind w:left="240" w:hanging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</w:t>
            </w:r>
            <w:r w:rsidRPr="00DD11C4">
              <w:rPr>
                <w:b/>
                <w:bCs/>
                <w:szCs w:val="22"/>
              </w:rPr>
              <w:t>SCS (</w:t>
            </w:r>
            <w:r>
              <w:rPr>
                <w:b/>
                <w:bCs/>
                <w:szCs w:val="22"/>
              </w:rPr>
              <w:t>Master</w:t>
            </w:r>
            <w:r w:rsidRPr="00DD11C4">
              <w:rPr>
                <w:b/>
                <w:bCs/>
                <w:szCs w:val="22"/>
              </w:rPr>
              <w:t xml:space="preserve"> of Sciences in Computer Sciences)</w:t>
            </w:r>
          </w:p>
          <w:p w14:paraId="471797BE" w14:textId="1EE78B40" w:rsidR="00A04ECE" w:rsidRPr="00DD11C4" w:rsidRDefault="00446A58" w:rsidP="00790A5C">
            <w:pPr>
              <w:pStyle w:val="Institution"/>
              <w:tabs>
                <w:tab w:val="clear" w:pos="1440"/>
                <w:tab w:val="clear" w:pos="6480"/>
                <w:tab w:val="left" w:pos="1246"/>
                <w:tab w:val="right" w:pos="685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COMSATS Institute of Information and Technology</w:t>
            </w:r>
            <w:r w:rsidR="00A04ECE" w:rsidRPr="00DD11C4">
              <w:rPr>
                <w:szCs w:val="22"/>
              </w:rPr>
              <w:tab/>
              <w:t>Islamabad</w:t>
            </w:r>
          </w:p>
          <w:tbl>
            <w:tblPr>
              <w:tblW w:w="9328" w:type="dxa"/>
              <w:tblLayout w:type="fixed"/>
              <w:tblLook w:val="0000" w:firstRow="0" w:lastRow="0" w:firstColumn="0" w:lastColumn="0" w:noHBand="0" w:noVBand="0"/>
            </w:tblPr>
            <w:tblGrid>
              <w:gridCol w:w="4921"/>
              <w:gridCol w:w="4407"/>
            </w:tblGrid>
            <w:tr w:rsidR="00A04ECE" w:rsidRPr="00DD11C4" w14:paraId="1FC3A14B" w14:textId="77777777" w:rsidTr="00790A5C">
              <w:trPr>
                <w:trHeight w:val="63"/>
              </w:trPr>
              <w:tc>
                <w:tcPr>
                  <w:tcW w:w="4921" w:type="dxa"/>
                </w:tcPr>
                <w:p w14:paraId="6F2527DE" w14:textId="36C4C59C" w:rsidR="00A04ECE" w:rsidRPr="00DD11C4" w:rsidRDefault="00A04ECE" w:rsidP="00790A5C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Aggregate Weighted%</w:t>
                  </w:r>
                  <w:r w:rsidRPr="00DD11C4">
                    <w:rPr>
                      <w:szCs w:val="22"/>
                    </w:rPr>
                    <w:t xml:space="preserve">:  </w:t>
                  </w:r>
                  <w:r>
                    <w:rPr>
                      <w:szCs w:val="22"/>
                    </w:rPr>
                    <w:t>87</w:t>
                  </w:r>
                  <w:r w:rsidRPr="00DD11C4">
                    <w:rPr>
                      <w:szCs w:val="22"/>
                    </w:rPr>
                    <w:t>%</w:t>
                  </w:r>
                </w:p>
              </w:tc>
              <w:tc>
                <w:tcPr>
                  <w:tcW w:w="4407" w:type="dxa"/>
                </w:tcPr>
                <w:p w14:paraId="7F77534D" w14:textId="5BAE8191" w:rsidR="00A04ECE" w:rsidRPr="00DD11C4" w:rsidRDefault="00A04ECE" w:rsidP="00790A5C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CGPA: 3.</w:t>
                  </w:r>
                  <w:r>
                    <w:rPr>
                      <w:szCs w:val="22"/>
                    </w:rPr>
                    <w:t>8</w:t>
                  </w:r>
                </w:p>
              </w:tc>
            </w:tr>
          </w:tbl>
          <w:p w14:paraId="2F0F7883" w14:textId="77777777" w:rsidR="00A04ECE" w:rsidRPr="00DD11C4" w:rsidRDefault="00A04ECE" w:rsidP="00790A5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  <w:tr w:rsidR="00706938" w:rsidRPr="00F67BB2" w14:paraId="5DE0852F" w14:textId="77777777" w:rsidTr="00B067C9">
        <w:tc>
          <w:tcPr>
            <w:tcW w:w="509" w:type="pct"/>
          </w:tcPr>
          <w:p w14:paraId="6358C9AE" w14:textId="77777777" w:rsidR="00706938" w:rsidRPr="00DD11C4" w:rsidRDefault="00706938" w:rsidP="00B067C9">
            <w:pPr>
              <w:pStyle w:val="NoTitle"/>
              <w:rPr>
                <w:sz w:val="22"/>
                <w:szCs w:val="22"/>
              </w:rPr>
            </w:pPr>
          </w:p>
        </w:tc>
        <w:tc>
          <w:tcPr>
            <w:tcW w:w="4491" w:type="pct"/>
          </w:tcPr>
          <w:p w14:paraId="603E15B7" w14:textId="77777777" w:rsidR="00706938" w:rsidRPr="00DD11C4" w:rsidRDefault="00706938" w:rsidP="00B067C9">
            <w:pPr>
              <w:pStyle w:val="Achievement"/>
              <w:numPr>
                <w:ilvl w:val="0"/>
                <w:numId w:val="0"/>
              </w:numPr>
              <w:ind w:left="240" w:hanging="240"/>
              <w:rPr>
                <w:b/>
                <w:bCs/>
                <w:szCs w:val="22"/>
              </w:rPr>
            </w:pPr>
            <w:r w:rsidRPr="00DD11C4">
              <w:rPr>
                <w:b/>
                <w:bCs/>
                <w:szCs w:val="22"/>
              </w:rPr>
              <w:t>BSCS (</w:t>
            </w:r>
            <w:r w:rsidR="001B2CFC" w:rsidRPr="00DD11C4">
              <w:rPr>
                <w:b/>
                <w:bCs/>
                <w:szCs w:val="22"/>
              </w:rPr>
              <w:t>Bachelor</w:t>
            </w:r>
            <w:r w:rsidRPr="00DD11C4">
              <w:rPr>
                <w:b/>
                <w:bCs/>
                <w:szCs w:val="22"/>
              </w:rPr>
              <w:t xml:space="preserve"> of Sciences in Computer Sciences-4 year)</w:t>
            </w:r>
          </w:p>
          <w:p w14:paraId="48D3F0D6" w14:textId="33D5C874" w:rsidR="00706938" w:rsidRPr="00DD11C4" w:rsidRDefault="00706938" w:rsidP="00B067C9">
            <w:pPr>
              <w:pStyle w:val="Institution"/>
              <w:tabs>
                <w:tab w:val="clear" w:pos="1440"/>
                <w:tab w:val="clear" w:pos="6480"/>
                <w:tab w:val="left" w:pos="1246"/>
                <w:tab w:val="right" w:pos="6857"/>
              </w:tabs>
              <w:spacing w:line="276" w:lineRule="auto"/>
              <w:rPr>
                <w:szCs w:val="22"/>
              </w:rPr>
            </w:pPr>
            <w:r w:rsidRPr="00DD11C4">
              <w:rPr>
                <w:szCs w:val="22"/>
              </w:rPr>
              <w:t>International Islamic University</w:t>
            </w:r>
            <w:r w:rsidRPr="00DD11C4">
              <w:rPr>
                <w:szCs w:val="22"/>
              </w:rPr>
              <w:tab/>
              <w:t>Islamabad</w:t>
            </w:r>
          </w:p>
          <w:tbl>
            <w:tblPr>
              <w:tblW w:w="9328" w:type="dxa"/>
              <w:tblLayout w:type="fixed"/>
              <w:tblLook w:val="0000" w:firstRow="0" w:lastRow="0" w:firstColumn="0" w:lastColumn="0" w:noHBand="0" w:noVBand="0"/>
            </w:tblPr>
            <w:tblGrid>
              <w:gridCol w:w="4921"/>
              <w:gridCol w:w="4407"/>
            </w:tblGrid>
            <w:tr w:rsidR="00706938" w:rsidRPr="00DD11C4" w14:paraId="727A99F3" w14:textId="77777777" w:rsidTr="00B067C9">
              <w:trPr>
                <w:trHeight w:val="63"/>
              </w:trPr>
              <w:tc>
                <w:tcPr>
                  <w:tcW w:w="4921" w:type="dxa"/>
                </w:tcPr>
                <w:p w14:paraId="05CB160A" w14:textId="6F84BB8C" w:rsidR="00706938" w:rsidRPr="00DD11C4" w:rsidRDefault="00446A58" w:rsidP="00B067C9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Marks:</w:t>
                  </w:r>
                  <w:r w:rsidR="00706938" w:rsidRPr="00DD11C4">
                    <w:rPr>
                      <w:szCs w:val="22"/>
                    </w:rPr>
                    <w:t xml:space="preserve">  76.38%</w:t>
                  </w:r>
                </w:p>
              </w:tc>
              <w:tc>
                <w:tcPr>
                  <w:tcW w:w="4407" w:type="dxa"/>
                </w:tcPr>
                <w:p w14:paraId="5B193E5F" w14:textId="77777777" w:rsidR="00706938" w:rsidRPr="00DD11C4" w:rsidRDefault="00706938" w:rsidP="00B067C9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CGPA: 3.27</w:t>
                  </w:r>
                </w:p>
              </w:tc>
            </w:tr>
          </w:tbl>
          <w:p w14:paraId="6470FE81" w14:textId="77777777" w:rsidR="00706938" w:rsidRPr="00DD11C4" w:rsidRDefault="00706938" w:rsidP="00B067C9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  <w:tr w:rsidR="00706938" w:rsidRPr="00F67BB2" w14:paraId="2C61D55B" w14:textId="77777777" w:rsidTr="00B067C9">
        <w:tc>
          <w:tcPr>
            <w:tcW w:w="509" w:type="pct"/>
          </w:tcPr>
          <w:p w14:paraId="0962529D" w14:textId="77777777" w:rsidR="00706938" w:rsidRPr="00DD11C4" w:rsidRDefault="00706938" w:rsidP="00B067C9">
            <w:pPr>
              <w:pStyle w:val="NoTitle"/>
              <w:rPr>
                <w:sz w:val="22"/>
                <w:szCs w:val="22"/>
              </w:rPr>
            </w:pPr>
          </w:p>
        </w:tc>
        <w:tc>
          <w:tcPr>
            <w:tcW w:w="4491" w:type="pct"/>
          </w:tcPr>
          <w:p w14:paraId="1C081226" w14:textId="77777777" w:rsidR="00706938" w:rsidRPr="00DD11C4" w:rsidRDefault="00706938" w:rsidP="00B067C9">
            <w:pPr>
              <w:pStyle w:val="Achievement"/>
              <w:numPr>
                <w:ilvl w:val="0"/>
                <w:numId w:val="0"/>
              </w:numPr>
              <w:ind w:left="240" w:hanging="240"/>
              <w:rPr>
                <w:b/>
                <w:bCs/>
                <w:szCs w:val="22"/>
              </w:rPr>
            </w:pPr>
            <w:r w:rsidRPr="00DD11C4">
              <w:rPr>
                <w:b/>
                <w:bCs/>
                <w:szCs w:val="22"/>
              </w:rPr>
              <w:t>Intermediate- ICS (</w:t>
            </w:r>
            <w:r w:rsidRPr="00DD11C4">
              <w:rPr>
                <w:szCs w:val="22"/>
              </w:rPr>
              <w:t>Mathematics, Physics, Computer Science</w:t>
            </w:r>
            <w:r w:rsidRPr="00DD11C4">
              <w:rPr>
                <w:b/>
                <w:bCs/>
                <w:szCs w:val="22"/>
              </w:rPr>
              <w:t>)</w:t>
            </w:r>
          </w:p>
          <w:p w14:paraId="7CAD0FB9" w14:textId="7FB32AE2" w:rsidR="00706938" w:rsidRPr="00DD11C4" w:rsidRDefault="00706938" w:rsidP="00B067C9">
            <w:pPr>
              <w:pStyle w:val="Institution"/>
              <w:tabs>
                <w:tab w:val="clear" w:pos="1440"/>
                <w:tab w:val="clear" w:pos="6480"/>
                <w:tab w:val="left" w:pos="1246"/>
                <w:tab w:val="right" w:pos="6857"/>
              </w:tabs>
              <w:spacing w:line="276" w:lineRule="auto"/>
              <w:rPr>
                <w:szCs w:val="22"/>
              </w:rPr>
            </w:pPr>
            <w:r w:rsidRPr="00DD11C4">
              <w:rPr>
                <w:szCs w:val="22"/>
              </w:rPr>
              <w:t>F.G. Collage for Women, G-10/4</w:t>
            </w:r>
            <w:r w:rsidR="00446A58">
              <w:rPr>
                <w:szCs w:val="22"/>
              </w:rPr>
              <w:t xml:space="preserve"> </w:t>
            </w:r>
            <w:r w:rsidRPr="00DD11C4">
              <w:rPr>
                <w:szCs w:val="22"/>
              </w:rPr>
              <w:t>(Federal Board)</w:t>
            </w:r>
            <w:r w:rsidRPr="00DD11C4">
              <w:rPr>
                <w:szCs w:val="22"/>
              </w:rPr>
              <w:tab/>
              <w:t>Islamabad</w:t>
            </w:r>
          </w:p>
          <w:tbl>
            <w:tblPr>
              <w:tblW w:w="9328" w:type="dxa"/>
              <w:tblLayout w:type="fixed"/>
              <w:tblLook w:val="0000" w:firstRow="0" w:lastRow="0" w:firstColumn="0" w:lastColumn="0" w:noHBand="0" w:noVBand="0"/>
            </w:tblPr>
            <w:tblGrid>
              <w:gridCol w:w="4921"/>
              <w:gridCol w:w="4407"/>
            </w:tblGrid>
            <w:tr w:rsidR="00706938" w:rsidRPr="00DD11C4" w14:paraId="0CECAFAE" w14:textId="77777777" w:rsidTr="00B067C9">
              <w:trPr>
                <w:trHeight w:val="63"/>
              </w:trPr>
              <w:tc>
                <w:tcPr>
                  <w:tcW w:w="4921" w:type="dxa"/>
                </w:tcPr>
                <w:p w14:paraId="164116D5" w14:textId="49EE60C3" w:rsidR="00706938" w:rsidRPr="00DD11C4" w:rsidRDefault="00446A58" w:rsidP="00B067C9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Marks:</w:t>
                  </w:r>
                  <w:r w:rsidR="00706938" w:rsidRPr="00DD11C4">
                    <w:rPr>
                      <w:szCs w:val="22"/>
                    </w:rPr>
                    <w:t xml:space="preserve">  737/1100 </w:t>
                  </w:r>
                  <w:r w:rsidRPr="00DD11C4">
                    <w:rPr>
                      <w:szCs w:val="22"/>
                    </w:rPr>
                    <w:t>(67%)</w:t>
                  </w:r>
                </w:p>
              </w:tc>
              <w:tc>
                <w:tcPr>
                  <w:tcW w:w="4407" w:type="dxa"/>
                </w:tcPr>
                <w:p w14:paraId="5A15AF23" w14:textId="77777777" w:rsidR="00706938" w:rsidRPr="00DD11C4" w:rsidRDefault="00706938" w:rsidP="00B067C9">
                  <w:pPr>
                    <w:pStyle w:val="Achievement"/>
                    <w:numPr>
                      <w:ilvl w:val="0"/>
                      <w:numId w:val="36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Division: 1</w:t>
                  </w:r>
                  <w:r w:rsidRPr="00DD11C4">
                    <w:rPr>
                      <w:szCs w:val="22"/>
                      <w:vertAlign w:val="superscript"/>
                    </w:rPr>
                    <w:t>st</w:t>
                  </w:r>
                </w:p>
              </w:tc>
            </w:tr>
          </w:tbl>
          <w:p w14:paraId="6F1C5124" w14:textId="77777777" w:rsidR="00706938" w:rsidRPr="00DD11C4" w:rsidRDefault="00706938" w:rsidP="00B067C9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  <w:tr w:rsidR="00786268" w:rsidRPr="00F67BB2" w14:paraId="092BFB50" w14:textId="77777777" w:rsidTr="00490293">
        <w:tc>
          <w:tcPr>
            <w:tcW w:w="509" w:type="pct"/>
          </w:tcPr>
          <w:p w14:paraId="4042C087" w14:textId="77777777" w:rsidR="00786268" w:rsidRPr="00DD11C4" w:rsidRDefault="00786268">
            <w:pPr>
              <w:pStyle w:val="NoTitle"/>
              <w:rPr>
                <w:sz w:val="22"/>
                <w:szCs w:val="22"/>
              </w:rPr>
            </w:pPr>
          </w:p>
        </w:tc>
        <w:tc>
          <w:tcPr>
            <w:tcW w:w="4491" w:type="pct"/>
          </w:tcPr>
          <w:p w14:paraId="5BE0C4EC" w14:textId="77777777" w:rsidR="000077DA" w:rsidRPr="00DD11C4" w:rsidRDefault="00786268" w:rsidP="00E01FE8">
            <w:pPr>
              <w:pStyle w:val="Achievement"/>
              <w:numPr>
                <w:ilvl w:val="0"/>
                <w:numId w:val="0"/>
              </w:numPr>
              <w:ind w:left="240" w:hanging="240"/>
              <w:rPr>
                <w:b/>
                <w:bCs/>
                <w:szCs w:val="22"/>
              </w:rPr>
            </w:pPr>
            <w:r w:rsidRPr="00DD11C4">
              <w:rPr>
                <w:b/>
                <w:bCs/>
                <w:szCs w:val="22"/>
              </w:rPr>
              <w:t>Matriculation</w:t>
            </w:r>
            <w:r w:rsidR="00650A93" w:rsidRPr="00DD11C4">
              <w:rPr>
                <w:b/>
                <w:bCs/>
                <w:szCs w:val="22"/>
              </w:rPr>
              <w:t xml:space="preserve"> </w:t>
            </w:r>
            <w:r w:rsidR="008B6C98" w:rsidRPr="00DD11C4">
              <w:rPr>
                <w:b/>
                <w:bCs/>
                <w:szCs w:val="22"/>
              </w:rPr>
              <w:t>(</w:t>
            </w:r>
            <w:r w:rsidR="008B6C98" w:rsidRPr="00DD11C4">
              <w:rPr>
                <w:szCs w:val="22"/>
              </w:rPr>
              <w:t>Physics, Chemistry, Biology</w:t>
            </w:r>
            <w:r w:rsidR="008B6C98" w:rsidRPr="00DD11C4">
              <w:rPr>
                <w:b/>
                <w:bCs/>
                <w:szCs w:val="22"/>
              </w:rPr>
              <w:t>)</w:t>
            </w:r>
          </w:p>
          <w:p w14:paraId="58EF6F52" w14:textId="17811571" w:rsidR="005E67D8" w:rsidRPr="00DD11C4" w:rsidRDefault="00BA5FEA" w:rsidP="00F428A1">
            <w:pPr>
              <w:pStyle w:val="Institution"/>
              <w:tabs>
                <w:tab w:val="clear" w:pos="1440"/>
                <w:tab w:val="clear" w:pos="6480"/>
                <w:tab w:val="left" w:pos="1246"/>
                <w:tab w:val="right" w:pos="6857"/>
              </w:tabs>
              <w:spacing w:line="276" w:lineRule="auto"/>
              <w:rPr>
                <w:szCs w:val="22"/>
              </w:rPr>
            </w:pPr>
            <w:r w:rsidRPr="00DD11C4">
              <w:rPr>
                <w:szCs w:val="22"/>
              </w:rPr>
              <w:t xml:space="preserve">F.G. Girls High </w:t>
            </w:r>
            <w:r w:rsidR="00446A58" w:rsidRPr="00DD11C4">
              <w:rPr>
                <w:szCs w:val="22"/>
              </w:rPr>
              <w:t>School, I</w:t>
            </w:r>
            <w:r w:rsidRPr="00DD11C4">
              <w:rPr>
                <w:szCs w:val="22"/>
              </w:rPr>
              <w:t>-10/4</w:t>
            </w:r>
            <w:r w:rsidR="00446A58">
              <w:rPr>
                <w:szCs w:val="22"/>
              </w:rPr>
              <w:t xml:space="preserve"> </w:t>
            </w:r>
            <w:r w:rsidRPr="00DD11C4">
              <w:rPr>
                <w:szCs w:val="22"/>
              </w:rPr>
              <w:t>(</w:t>
            </w:r>
            <w:r w:rsidR="005E67D8" w:rsidRPr="00DD11C4">
              <w:rPr>
                <w:szCs w:val="22"/>
              </w:rPr>
              <w:t>Federal Board</w:t>
            </w:r>
            <w:r w:rsidRPr="00DD11C4">
              <w:rPr>
                <w:szCs w:val="22"/>
              </w:rPr>
              <w:t>)</w:t>
            </w:r>
            <w:r w:rsidR="005E67D8" w:rsidRPr="00DD11C4">
              <w:rPr>
                <w:szCs w:val="22"/>
              </w:rPr>
              <w:tab/>
            </w:r>
            <w:r w:rsidR="00F428A1" w:rsidRPr="00DD11C4">
              <w:rPr>
                <w:szCs w:val="22"/>
              </w:rPr>
              <w:t xml:space="preserve">      </w:t>
            </w:r>
            <w:r w:rsidR="005E67D8" w:rsidRPr="00DD11C4">
              <w:rPr>
                <w:szCs w:val="22"/>
              </w:rPr>
              <w:t>Islamabad</w:t>
            </w:r>
          </w:p>
          <w:tbl>
            <w:tblPr>
              <w:tblW w:w="9328" w:type="dxa"/>
              <w:tblLayout w:type="fixed"/>
              <w:tblLook w:val="0000" w:firstRow="0" w:lastRow="0" w:firstColumn="0" w:lastColumn="0" w:noHBand="0" w:noVBand="0"/>
            </w:tblPr>
            <w:tblGrid>
              <w:gridCol w:w="4921"/>
              <w:gridCol w:w="4407"/>
            </w:tblGrid>
            <w:tr w:rsidR="006A606D" w:rsidRPr="00DD11C4" w14:paraId="51F5D7AF" w14:textId="77777777" w:rsidTr="00490293">
              <w:trPr>
                <w:trHeight w:val="63"/>
              </w:trPr>
              <w:tc>
                <w:tcPr>
                  <w:tcW w:w="4921" w:type="dxa"/>
                </w:tcPr>
                <w:p w14:paraId="748E719B" w14:textId="14C90AE2" w:rsidR="006A606D" w:rsidRPr="00DD11C4" w:rsidRDefault="00446A58" w:rsidP="001B2B28">
                  <w:pPr>
                    <w:pStyle w:val="Achievement"/>
                    <w:numPr>
                      <w:ilvl w:val="0"/>
                      <w:numId w:val="37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Marks:</w:t>
                  </w:r>
                  <w:r w:rsidR="006A606D" w:rsidRPr="00DD11C4">
                    <w:rPr>
                      <w:szCs w:val="22"/>
                    </w:rPr>
                    <w:t xml:space="preserve">  647/850 </w:t>
                  </w:r>
                  <w:r w:rsidRPr="00DD11C4">
                    <w:rPr>
                      <w:szCs w:val="22"/>
                    </w:rPr>
                    <w:t>(76.12%)</w:t>
                  </w:r>
                </w:p>
              </w:tc>
              <w:tc>
                <w:tcPr>
                  <w:tcW w:w="4407" w:type="dxa"/>
                </w:tcPr>
                <w:p w14:paraId="17A938D4" w14:textId="77777777" w:rsidR="006A606D" w:rsidRPr="00DD11C4" w:rsidRDefault="006A606D" w:rsidP="001B2B28">
                  <w:pPr>
                    <w:pStyle w:val="Achievement"/>
                    <w:numPr>
                      <w:ilvl w:val="0"/>
                      <w:numId w:val="37"/>
                    </w:numPr>
                    <w:rPr>
                      <w:szCs w:val="22"/>
                    </w:rPr>
                  </w:pPr>
                  <w:r w:rsidRPr="00DD11C4">
                    <w:rPr>
                      <w:szCs w:val="22"/>
                    </w:rPr>
                    <w:t>Division: 1</w:t>
                  </w:r>
                  <w:r w:rsidRPr="00DD11C4">
                    <w:rPr>
                      <w:szCs w:val="22"/>
                      <w:vertAlign w:val="superscript"/>
                    </w:rPr>
                    <w:t>st</w:t>
                  </w:r>
                </w:p>
              </w:tc>
            </w:tr>
          </w:tbl>
          <w:p w14:paraId="5F603707" w14:textId="77777777" w:rsidR="00786268" w:rsidRPr="00DD11C4" w:rsidRDefault="00786268" w:rsidP="006A606D">
            <w:pPr>
              <w:pStyle w:val="Achievement"/>
              <w:numPr>
                <w:ilvl w:val="0"/>
                <w:numId w:val="0"/>
              </w:numPr>
              <w:ind w:left="240"/>
              <w:rPr>
                <w:szCs w:val="22"/>
              </w:rPr>
            </w:pPr>
          </w:p>
        </w:tc>
      </w:tr>
      <w:tr w:rsidR="000A17E3" w:rsidRPr="00F67BB2" w14:paraId="0BF6FAFE" w14:textId="77777777" w:rsidTr="00A47EEE">
        <w:trPr>
          <w:cantSplit/>
          <w:trHeight w:val="615"/>
        </w:trPr>
        <w:tc>
          <w:tcPr>
            <w:tcW w:w="5000" w:type="pct"/>
            <w:gridSpan w:val="2"/>
          </w:tcPr>
          <w:p w14:paraId="7754D186" w14:textId="77777777" w:rsidR="000A17E3" w:rsidRPr="00F67BB2" w:rsidRDefault="007F054F" w:rsidP="0030558A">
            <w:pPr>
              <w:pStyle w:val="SectionTitle"/>
            </w:pPr>
            <w:r>
              <w:t>other Qualification</w:t>
            </w:r>
            <w:r w:rsidR="007D4FE2">
              <w:t>s</w:t>
            </w:r>
          </w:p>
        </w:tc>
      </w:tr>
      <w:tr w:rsidR="005D16F5" w:rsidRPr="00F67BB2" w14:paraId="6F986C3F" w14:textId="77777777" w:rsidTr="003C3216">
        <w:trPr>
          <w:trHeight w:val="93"/>
        </w:trPr>
        <w:tc>
          <w:tcPr>
            <w:tcW w:w="509" w:type="pct"/>
          </w:tcPr>
          <w:p w14:paraId="1D0798C0" w14:textId="77777777" w:rsidR="005D16F5" w:rsidRPr="00C26729" w:rsidRDefault="005D16F5" w:rsidP="009F3F2B">
            <w:pPr>
              <w:pStyle w:val="NoTitle"/>
              <w:spacing w:before="0"/>
              <w:rPr>
                <w:sz w:val="22"/>
                <w:szCs w:val="22"/>
              </w:rPr>
            </w:pPr>
          </w:p>
        </w:tc>
        <w:tc>
          <w:tcPr>
            <w:tcW w:w="4491" w:type="pct"/>
            <w:vAlign w:val="center"/>
          </w:tcPr>
          <w:p w14:paraId="477BB340" w14:textId="51A2D7B9" w:rsidR="005D16F5" w:rsidRPr="00C26729" w:rsidRDefault="0009792F" w:rsidP="009F3F2B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 w:hanging="240"/>
              <w:jc w:val="left"/>
              <w:rPr>
                <w:szCs w:val="22"/>
              </w:rPr>
            </w:pPr>
            <w:r w:rsidRPr="00C26729">
              <w:rPr>
                <w:b/>
                <w:bCs/>
                <w:szCs w:val="22"/>
              </w:rPr>
              <w:t>English L</w:t>
            </w:r>
            <w:r w:rsidR="005D16F5" w:rsidRPr="00C26729">
              <w:rPr>
                <w:b/>
                <w:bCs/>
                <w:szCs w:val="22"/>
              </w:rPr>
              <w:t xml:space="preserve">anguage Spoken </w:t>
            </w:r>
            <w:r w:rsidR="00F04547" w:rsidRPr="00C26729">
              <w:rPr>
                <w:b/>
                <w:bCs/>
                <w:szCs w:val="22"/>
              </w:rPr>
              <w:t xml:space="preserve">   </w:t>
            </w:r>
            <w:r w:rsidR="00446A58">
              <w:rPr>
                <w:b/>
                <w:bCs/>
                <w:szCs w:val="22"/>
              </w:rPr>
              <w:t xml:space="preserve">                                </w:t>
            </w:r>
            <w:r w:rsidR="00F04547" w:rsidRPr="00C26729">
              <w:rPr>
                <w:szCs w:val="22"/>
              </w:rPr>
              <w:t>ELC</w:t>
            </w:r>
            <w:r w:rsidRPr="00C26729">
              <w:rPr>
                <w:szCs w:val="22"/>
              </w:rPr>
              <w:t>,</w:t>
            </w:r>
            <w:r w:rsidR="001B2CFC">
              <w:rPr>
                <w:szCs w:val="22"/>
              </w:rPr>
              <w:t xml:space="preserve"> </w:t>
            </w:r>
            <w:r w:rsidR="005D16F5" w:rsidRPr="00C26729">
              <w:rPr>
                <w:szCs w:val="22"/>
              </w:rPr>
              <w:t>International Islamic University</w:t>
            </w:r>
            <w:r w:rsidRPr="00C26729">
              <w:rPr>
                <w:szCs w:val="22"/>
              </w:rPr>
              <w:t>,</w:t>
            </w:r>
            <w:r w:rsidR="00F04547" w:rsidRPr="00C26729">
              <w:rPr>
                <w:szCs w:val="22"/>
              </w:rPr>
              <w:t xml:space="preserve"> </w:t>
            </w:r>
            <w:r w:rsidR="003C3216">
              <w:rPr>
                <w:szCs w:val="22"/>
              </w:rPr>
              <w:t>Is</w:t>
            </w:r>
            <w:r w:rsidR="00446A58">
              <w:rPr>
                <w:szCs w:val="22"/>
              </w:rPr>
              <w:t>lama</w:t>
            </w:r>
            <w:r w:rsidR="003C3216">
              <w:rPr>
                <w:szCs w:val="22"/>
              </w:rPr>
              <w:t>b</w:t>
            </w:r>
            <w:r w:rsidR="00446A58">
              <w:rPr>
                <w:szCs w:val="22"/>
              </w:rPr>
              <w:t>ad</w:t>
            </w:r>
          </w:p>
        </w:tc>
      </w:tr>
      <w:tr w:rsidR="0009792F" w:rsidRPr="00F67BB2" w14:paraId="27D50C04" w14:textId="77777777" w:rsidTr="00490293">
        <w:trPr>
          <w:trHeight w:val="30"/>
        </w:trPr>
        <w:tc>
          <w:tcPr>
            <w:tcW w:w="509" w:type="pct"/>
          </w:tcPr>
          <w:p w14:paraId="457DB076" w14:textId="77777777" w:rsidR="0009792F" w:rsidRPr="00C26729" w:rsidRDefault="0009792F" w:rsidP="009F3F2B">
            <w:pPr>
              <w:pStyle w:val="NoTitle"/>
              <w:spacing w:before="0"/>
              <w:rPr>
                <w:sz w:val="22"/>
                <w:szCs w:val="22"/>
              </w:rPr>
            </w:pPr>
          </w:p>
        </w:tc>
        <w:tc>
          <w:tcPr>
            <w:tcW w:w="4491" w:type="pct"/>
            <w:vAlign w:val="center"/>
          </w:tcPr>
          <w:p w14:paraId="01E77736" w14:textId="10BBB112" w:rsidR="00F77FB3" w:rsidRPr="00C26729" w:rsidRDefault="00446A58" w:rsidP="009F3F2B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 w:hanging="240"/>
              <w:jc w:val="left"/>
              <w:rPr>
                <w:szCs w:val="22"/>
              </w:rPr>
            </w:pPr>
            <w:r>
              <w:rPr>
                <w:b/>
                <w:bCs/>
                <w:szCs w:val="22"/>
              </w:rPr>
              <w:t>B.Ed.</w:t>
            </w:r>
            <w:r w:rsidRPr="00C26729">
              <w:rPr>
                <w:b/>
                <w:bCs/>
                <w:szCs w:val="22"/>
              </w:rPr>
              <w:t xml:space="preserve"> </w:t>
            </w:r>
            <w:r w:rsidRPr="00C26729">
              <w:rPr>
                <w:szCs w:val="22"/>
              </w:rPr>
              <w:t xml:space="preserve"> </w:t>
            </w:r>
            <w:r w:rsidR="008E6433" w:rsidRPr="00C26729">
              <w:rPr>
                <w:szCs w:val="22"/>
              </w:rPr>
              <w:t xml:space="preserve">    </w:t>
            </w:r>
            <w:r w:rsidR="00F04547" w:rsidRPr="00C2672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                                                           </w:t>
            </w:r>
            <w:proofErr w:type="spellStart"/>
            <w:r>
              <w:rPr>
                <w:szCs w:val="22"/>
              </w:rPr>
              <w:t>Serhad</w:t>
            </w:r>
            <w:proofErr w:type="spellEnd"/>
            <w:r>
              <w:rPr>
                <w:szCs w:val="22"/>
              </w:rPr>
              <w:t xml:space="preserve"> University</w:t>
            </w:r>
            <w:r w:rsidRPr="00C26729">
              <w:rPr>
                <w:szCs w:val="22"/>
              </w:rPr>
              <w:t>, Islamabad</w:t>
            </w:r>
          </w:p>
        </w:tc>
      </w:tr>
      <w:tr w:rsidR="00FF417C" w:rsidRPr="00F67BB2" w14:paraId="6D38D215" w14:textId="77777777" w:rsidTr="00490293">
        <w:trPr>
          <w:cantSplit/>
        </w:trPr>
        <w:tc>
          <w:tcPr>
            <w:tcW w:w="5000" w:type="pct"/>
            <w:gridSpan w:val="2"/>
          </w:tcPr>
          <w:p w14:paraId="333AAE2D" w14:textId="77777777" w:rsidR="00FF417C" w:rsidRPr="00F67BB2" w:rsidRDefault="00FF417C" w:rsidP="007F3531">
            <w:pPr>
              <w:pStyle w:val="SectionTitle"/>
            </w:pPr>
            <w:r w:rsidRPr="00F67BB2">
              <w:t>Experience</w:t>
            </w:r>
          </w:p>
        </w:tc>
      </w:tr>
      <w:tr w:rsidR="00853F2B" w:rsidRPr="00F67BB2" w14:paraId="425C4EFC" w14:textId="77777777" w:rsidTr="00B067C9">
        <w:tc>
          <w:tcPr>
            <w:tcW w:w="509" w:type="pct"/>
          </w:tcPr>
          <w:p w14:paraId="37E05263" w14:textId="77777777" w:rsidR="00853F2B" w:rsidRPr="00F67BB2" w:rsidRDefault="00853F2B" w:rsidP="00B067C9">
            <w:pPr>
              <w:pStyle w:val="NoTitle"/>
            </w:pPr>
          </w:p>
        </w:tc>
        <w:tc>
          <w:tcPr>
            <w:tcW w:w="4491" w:type="pct"/>
          </w:tcPr>
          <w:p w14:paraId="6149D671" w14:textId="6BD694C3" w:rsidR="005A2441" w:rsidRPr="005A2441" w:rsidRDefault="005A2441" w:rsidP="00A47EEE">
            <w:pPr>
              <w:pStyle w:val="JobTitle"/>
              <w:numPr>
                <w:ilvl w:val="0"/>
                <w:numId w:val="41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Assistant </w:t>
            </w:r>
            <w:r w:rsidR="00940B7F">
              <w:rPr>
                <w:bCs/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 xml:space="preserve">rofessor at BIMS </w:t>
            </w:r>
            <w:r w:rsidR="00940B7F">
              <w:rPr>
                <w:bCs/>
                <w:sz w:val="22"/>
                <w:szCs w:val="22"/>
              </w:rPr>
              <w:t>(2024 to current)</w:t>
            </w:r>
          </w:p>
          <w:p w14:paraId="33C56307" w14:textId="0221AF2C" w:rsidR="00853F2B" w:rsidRPr="00A47EEE" w:rsidRDefault="009F3F2B" w:rsidP="00A47EEE">
            <w:pPr>
              <w:pStyle w:val="JobTitle"/>
              <w:numPr>
                <w:ilvl w:val="0"/>
                <w:numId w:val="41"/>
              </w:numPr>
              <w:rPr>
                <w:bCs/>
                <w:sz w:val="22"/>
                <w:szCs w:val="22"/>
              </w:rPr>
            </w:pPr>
            <w:r w:rsidRPr="00A47EEE">
              <w:rPr>
                <w:bCs/>
                <w:i w:val="0"/>
                <w:iCs/>
                <w:sz w:val="22"/>
                <w:szCs w:val="22"/>
              </w:rPr>
              <w:t>Teacher of Computer Science</w:t>
            </w:r>
            <w:r w:rsidR="00A47EEE">
              <w:rPr>
                <w:bCs/>
                <w:sz w:val="22"/>
                <w:szCs w:val="22"/>
              </w:rPr>
              <w:t xml:space="preserve">                                           15 years</w:t>
            </w:r>
          </w:p>
          <w:p w14:paraId="7738AABD" w14:textId="77777777" w:rsidR="00853F2B" w:rsidRDefault="00A47EEE" w:rsidP="00A47EEE">
            <w:pPr>
              <w:pStyle w:val="JobTitle"/>
              <w:numPr>
                <w:ilvl w:val="0"/>
                <w:numId w:val="41"/>
              </w:numPr>
              <w:rPr>
                <w:iCs/>
                <w:sz w:val="22"/>
                <w:szCs w:val="22"/>
              </w:rPr>
            </w:pPr>
            <w:r w:rsidRPr="00A47EEE">
              <w:rPr>
                <w:bCs/>
                <w:i w:val="0"/>
                <w:sz w:val="22"/>
                <w:szCs w:val="22"/>
              </w:rPr>
              <w:t xml:space="preserve">Online </w:t>
            </w:r>
            <w:r w:rsidR="009F3F2B" w:rsidRPr="00A47EEE">
              <w:rPr>
                <w:bCs/>
                <w:i w:val="0"/>
                <w:sz w:val="22"/>
                <w:szCs w:val="22"/>
              </w:rPr>
              <w:t>Free Lancing</w:t>
            </w:r>
            <w:r>
              <w:rPr>
                <w:i w:val="0"/>
                <w:sz w:val="22"/>
                <w:szCs w:val="22"/>
              </w:rPr>
              <w:t xml:space="preserve">                                                        </w:t>
            </w:r>
            <w:r w:rsidRPr="00A47EEE">
              <w:rPr>
                <w:iCs/>
                <w:sz w:val="22"/>
                <w:szCs w:val="22"/>
              </w:rPr>
              <w:t>15 years</w:t>
            </w:r>
          </w:p>
          <w:p w14:paraId="39E286DB" w14:textId="16A71C3F" w:rsidR="00A47EEE" w:rsidRPr="00A47EEE" w:rsidRDefault="00A47EEE" w:rsidP="00A47EEE">
            <w:pPr>
              <w:pStyle w:val="Achievement"/>
              <w:numPr>
                <w:ilvl w:val="0"/>
                <w:numId w:val="41"/>
              </w:numPr>
            </w:pPr>
            <w:r>
              <w:t xml:space="preserve">Web Developer/Programmer                                                 </w:t>
            </w:r>
            <w:r w:rsidRPr="00A47EEE">
              <w:rPr>
                <w:i/>
                <w:iCs/>
              </w:rPr>
              <w:t>02 years</w:t>
            </w:r>
          </w:p>
        </w:tc>
      </w:tr>
      <w:tr w:rsidR="00595FBA" w:rsidRPr="00F67BB2" w14:paraId="22AB3F7E" w14:textId="77777777" w:rsidTr="00490293">
        <w:trPr>
          <w:cantSplit/>
        </w:trPr>
        <w:tc>
          <w:tcPr>
            <w:tcW w:w="5000" w:type="pct"/>
            <w:gridSpan w:val="2"/>
          </w:tcPr>
          <w:p w14:paraId="2E418580" w14:textId="1B8B2FCA" w:rsidR="00595FBA" w:rsidRPr="00F67BB2" w:rsidRDefault="00595FBA" w:rsidP="00DF0EDD">
            <w:pPr>
              <w:pStyle w:val="SectionTitle"/>
            </w:pPr>
            <w:r w:rsidRPr="00F67BB2">
              <w:t>degree project</w:t>
            </w:r>
            <w:r w:rsidR="00446A58">
              <w:t xml:space="preserve"> &amp; ThEsis</w:t>
            </w:r>
          </w:p>
        </w:tc>
      </w:tr>
      <w:tr w:rsidR="00446A58" w:rsidRPr="00F67BB2" w14:paraId="5B204E90" w14:textId="77777777" w:rsidTr="00790A5C">
        <w:tc>
          <w:tcPr>
            <w:tcW w:w="509" w:type="pct"/>
          </w:tcPr>
          <w:p w14:paraId="48BE64EE" w14:textId="77777777" w:rsidR="00446A58" w:rsidRPr="00F67BB2" w:rsidRDefault="00446A58" w:rsidP="00790A5C">
            <w:pPr>
              <w:pStyle w:val="NoTitle"/>
            </w:pPr>
          </w:p>
        </w:tc>
        <w:tc>
          <w:tcPr>
            <w:tcW w:w="4491" w:type="pct"/>
          </w:tcPr>
          <w:p w14:paraId="4B32E437" w14:textId="194B7EB4" w:rsidR="00446A58" w:rsidRPr="003C3216" w:rsidRDefault="00446A58" w:rsidP="00790A5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b/>
                <w:bCs/>
                <w:szCs w:val="22"/>
              </w:rPr>
              <w:t>Ph.D. CS</w:t>
            </w:r>
            <w:r w:rsidRPr="003C3216">
              <w:rPr>
                <w:b/>
                <w:bCs/>
                <w:szCs w:val="22"/>
              </w:rPr>
              <w:t>:</w:t>
            </w:r>
            <w:r w:rsidRPr="003C3216">
              <w:rPr>
                <w:szCs w:val="22"/>
              </w:rPr>
              <w:t xml:space="preserve"> </w:t>
            </w:r>
            <w:r>
              <w:rPr>
                <w:szCs w:val="22"/>
              </w:rPr>
              <w:t>Traffic Sign Detection and Recognition</w:t>
            </w:r>
            <w:r w:rsidR="009F3F2B">
              <w:rPr>
                <w:szCs w:val="22"/>
              </w:rPr>
              <w:t xml:space="preserve"> (TSDR) in Uncontrolled Environment</w:t>
            </w:r>
          </w:p>
          <w:p w14:paraId="32EEA7D1" w14:textId="71C5112F" w:rsidR="003F6AC1" w:rsidRPr="003F6AC1" w:rsidRDefault="003F6AC1" w:rsidP="00790A5C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F6AC1">
              <w:rPr>
                <w:b/>
                <w:bCs/>
                <w:szCs w:val="22"/>
              </w:rPr>
              <w:t>Area</w:t>
            </w:r>
            <w:r>
              <w:rPr>
                <w:szCs w:val="22"/>
              </w:rPr>
              <w:t>: Computer Vison, Machine Learning, Image Processing, AI</w:t>
            </w:r>
          </w:p>
          <w:p w14:paraId="4A9FFEF2" w14:textId="45B45A07" w:rsidR="00446A58" w:rsidRPr="003C3216" w:rsidRDefault="00446A58" w:rsidP="00790A5C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>Languages and Technologies:</w:t>
            </w:r>
            <w:r w:rsidRPr="003C3216">
              <w:rPr>
                <w:szCs w:val="22"/>
              </w:rPr>
              <w:t xml:space="preserve"> </w:t>
            </w:r>
            <w:r w:rsidR="009F3F2B">
              <w:rPr>
                <w:szCs w:val="22"/>
              </w:rPr>
              <w:t>Python</w:t>
            </w:r>
          </w:p>
          <w:p w14:paraId="7FE3A43A" w14:textId="7BD1B5C3" w:rsidR="00446A58" w:rsidRPr="009F3F2B" w:rsidRDefault="00446A58" w:rsidP="009F3F2B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>Tools:</w:t>
            </w:r>
            <w:r w:rsidRPr="003C3216">
              <w:rPr>
                <w:szCs w:val="22"/>
              </w:rPr>
              <w:t xml:space="preserve"> </w:t>
            </w:r>
            <w:r w:rsidR="009F3F2B">
              <w:rPr>
                <w:szCs w:val="22"/>
              </w:rPr>
              <w:t>MATLAB, Google Collab, MS Word</w:t>
            </w:r>
          </w:p>
        </w:tc>
      </w:tr>
      <w:tr w:rsidR="00446A58" w:rsidRPr="00F67BB2" w14:paraId="7BC1DAF1" w14:textId="77777777" w:rsidTr="00790A5C">
        <w:tc>
          <w:tcPr>
            <w:tcW w:w="509" w:type="pct"/>
          </w:tcPr>
          <w:p w14:paraId="0172D025" w14:textId="77777777" w:rsidR="00446A58" w:rsidRPr="00F67BB2" w:rsidRDefault="00446A58" w:rsidP="00790A5C">
            <w:pPr>
              <w:pStyle w:val="NoTitle"/>
            </w:pPr>
          </w:p>
        </w:tc>
        <w:tc>
          <w:tcPr>
            <w:tcW w:w="4491" w:type="pct"/>
          </w:tcPr>
          <w:p w14:paraId="2CA7C926" w14:textId="4272F811" w:rsidR="00446A58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b/>
                <w:bCs/>
                <w:szCs w:val="22"/>
              </w:rPr>
              <w:t>M</w:t>
            </w:r>
            <w:r w:rsidR="00446A58">
              <w:rPr>
                <w:b/>
                <w:bCs/>
                <w:szCs w:val="22"/>
              </w:rPr>
              <w:t>SCS</w:t>
            </w:r>
            <w:r w:rsidR="00446A58" w:rsidRPr="003C3216">
              <w:rPr>
                <w:b/>
                <w:bCs/>
                <w:szCs w:val="22"/>
              </w:rPr>
              <w:t>:</w:t>
            </w:r>
            <w:r w:rsidR="00446A58" w:rsidRPr="003C3216">
              <w:rPr>
                <w:szCs w:val="22"/>
              </w:rPr>
              <w:t xml:space="preserve"> </w:t>
            </w:r>
            <w:r w:rsidR="003F6AC1">
              <w:rPr>
                <w:szCs w:val="22"/>
              </w:rPr>
              <w:t>Traffic Sign Detection and Recognition</w:t>
            </w:r>
          </w:p>
          <w:p w14:paraId="75572F22" w14:textId="2CB814C7" w:rsidR="003F6AC1" w:rsidRPr="003F6AC1" w:rsidRDefault="003F6AC1" w:rsidP="009F3F2B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F6AC1">
              <w:rPr>
                <w:b/>
                <w:bCs/>
                <w:szCs w:val="22"/>
              </w:rPr>
              <w:t>Area</w:t>
            </w:r>
            <w:r>
              <w:rPr>
                <w:szCs w:val="22"/>
              </w:rPr>
              <w:t>: Computer Vison, Machine Learning, Image Processing, AI</w:t>
            </w:r>
          </w:p>
          <w:p w14:paraId="154B106D" w14:textId="679FB7B3" w:rsidR="00446A58" w:rsidRPr="009F3F2B" w:rsidRDefault="00446A58" w:rsidP="009F3F2B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>Tools:</w:t>
            </w:r>
            <w:r w:rsidRPr="003C3216">
              <w:rPr>
                <w:szCs w:val="22"/>
              </w:rPr>
              <w:t xml:space="preserve"> </w:t>
            </w:r>
            <w:r w:rsidR="009F3F2B">
              <w:rPr>
                <w:szCs w:val="22"/>
              </w:rPr>
              <w:t>MATLAB,</w:t>
            </w:r>
            <w:r>
              <w:rPr>
                <w:b/>
                <w:bCs/>
                <w:szCs w:val="22"/>
              </w:rPr>
              <w:t xml:space="preserve"> </w:t>
            </w:r>
            <w:r w:rsidRPr="003C3216">
              <w:rPr>
                <w:szCs w:val="22"/>
              </w:rPr>
              <w:t>MS Word,</w:t>
            </w:r>
            <w:r>
              <w:rPr>
                <w:szCs w:val="22"/>
              </w:rPr>
              <w:t xml:space="preserve"> </w:t>
            </w:r>
            <w:r w:rsidRPr="003C3216">
              <w:rPr>
                <w:szCs w:val="22"/>
              </w:rPr>
              <w:t>MS Visio,</w:t>
            </w:r>
            <w:r>
              <w:rPr>
                <w:szCs w:val="22"/>
              </w:rPr>
              <w:t xml:space="preserve"> </w:t>
            </w:r>
            <w:r w:rsidRPr="003C3216">
              <w:rPr>
                <w:szCs w:val="22"/>
              </w:rPr>
              <w:t>Adobe</w:t>
            </w:r>
            <w:r>
              <w:rPr>
                <w:szCs w:val="22"/>
              </w:rPr>
              <w:t xml:space="preserve"> Photoshop</w:t>
            </w:r>
            <w:r w:rsidR="009F3F2B">
              <w:rPr>
                <w:szCs w:val="22"/>
              </w:rPr>
              <w:t>.</w:t>
            </w:r>
          </w:p>
        </w:tc>
      </w:tr>
      <w:tr w:rsidR="00595FBA" w:rsidRPr="00F67BB2" w14:paraId="04F32FF2" w14:textId="77777777" w:rsidTr="00142507">
        <w:tc>
          <w:tcPr>
            <w:tcW w:w="509" w:type="pct"/>
          </w:tcPr>
          <w:p w14:paraId="1EAF7CE6" w14:textId="77777777" w:rsidR="00595FBA" w:rsidRPr="00F67BB2" w:rsidRDefault="00595FBA" w:rsidP="00DF0EDD">
            <w:pPr>
              <w:pStyle w:val="NoTitle"/>
            </w:pPr>
          </w:p>
        </w:tc>
        <w:tc>
          <w:tcPr>
            <w:tcW w:w="4491" w:type="pct"/>
          </w:tcPr>
          <w:p w14:paraId="4D5738E7" w14:textId="0C07233B" w:rsidR="00595FBA" w:rsidRPr="003C3216" w:rsidRDefault="00446A58" w:rsidP="008F48E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b/>
                <w:bCs/>
                <w:szCs w:val="22"/>
              </w:rPr>
              <w:t>BSCS</w:t>
            </w:r>
            <w:r w:rsidR="00595FBA" w:rsidRPr="003C3216">
              <w:rPr>
                <w:b/>
                <w:bCs/>
                <w:szCs w:val="22"/>
              </w:rPr>
              <w:t>:</w:t>
            </w:r>
            <w:r w:rsidR="00595FBA" w:rsidRPr="003C3216">
              <w:rPr>
                <w:szCs w:val="22"/>
              </w:rPr>
              <w:t xml:space="preserve"> </w:t>
            </w:r>
            <w:r w:rsidR="00827C9B" w:rsidRPr="003C3216">
              <w:rPr>
                <w:szCs w:val="22"/>
              </w:rPr>
              <w:t>“</w:t>
            </w:r>
            <w:r w:rsidR="00595FBA" w:rsidRPr="003C3216">
              <w:rPr>
                <w:szCs w:val="22"/>
              </w:rPr>
              <w:t>Online Admission System</w:t>
            </w:r>
            <w:r w:rsidR="00827C9B" w:rsidRPr="003C3216">
              <w:rPr>
                <w:szCs w:val="22"/>
              </w:rPr>
              <w:t xml:space="preserve">” </w:t>
            </w:r>
            <w:r w:rsidR="00595FBA" w:rsidRPr="003C3216">
              <w:rPr>
                <w:szCs w:val="22"/>
              </w:rPr>
              <w:t>of International Islamic University Islamabad</w:t>
            </w:r>
          </w:p>
          <w:p w14:paraId="262EDC59" w14:textId="77777777" w:rsidR="00E24B19" w:rsidRPr="003C3216" w:rsidRDefault="00E24B19" w:rsidP="00446A58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C3216">
              <w:rPr>
                <w:b/>
                <w:szCs w:val="22"/>
              </w:rPr>
              <w:t>Architecture</w:t>
            </w:r>
            <w:r w:rsidRPr="003C3216">
              <w:rPr>
                <w:szCs w:val="22"/>
              </w:rPr>
              <w:t>: 3-tier</w:t>
            </w:r>
          </w:p>
          <w:p w14:paraId="6EC8016B" w14:textId="2E6DCE69" w:rsidR="00595FBA" w:rsidRPr="003C3216" w:rsidRDefault="00595FBA" w:rsidP="00446A58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 xml:space="preserve">Languages </w:t>
            </w:r>
            <w:r w:rsidR="003313EE" w:rsidRPr="003C3216">
              <w:rPr>
                <w:b/>
                <w:bCs/>
                <w:szCs w:val="22"/>
              </w:rPr>
              <w:t xml:space="preserve">and </w:t>
            </w:r>
            <w:r w:rsidR="00C336CE" w:rsidRPr="003C3216">
              <w:rPr>
                <w:b/>
                <w:bCs/>
                <w:szCs w:val="22"/>
              </w:rPr>
              <w:t>Technologies</w:t>
            </w:r>
            <w:r w:rsidRPr="003C3216">
              <w:rPr>
                <w:b/>
                <w:bCs/>
                <w:szCs w:val="22"/>
              </w:rPr>
              <w:t>:</w:t>
            </w:r>
            <w:r w:rsidRPr="003C3216">
              <w:rPr>
                <w:szCs w:val="22"/>
              </w:rPr>
              <w:t xml:space="preserve"> ASP.NET, VC#,</w:t>
            </w:r>
            <w:r w:rsidR="00827C9B" w:rsidRPr="003C3216">
              <w:rPr>
                <w:szCs w:val="22"/>
              </w:rPr>
              <w:t xml:space="preserve"> </w:t>
            </w:r>
            <w:r w:rsidR="00446A58" w:rsidRPr="003C3216">
              <w:rPr>
                <w:szCs w:val="22"/>
              </w:rPr>
              <w:t>SQL,</w:t>
            </w:r>
            <w:r w:rsidR="00827C9B" w:rsidRPr="003C3216">
              <w:rPr>
                <w:szCs w:val="22"/>
              </w:rPr>
              <w:t xml:space="preserve"> </w:t>
            </w:r>
            <w:r w:rsidRPr="003C3216">
              <w:rPr>
                <w:szCs w:val="22"/>
              </w:rPr>
              <w:t>HTML,</w:t>
            </w:r>
            <w:r w:rsidR="00827C9B" w:rsidRPr="003C3216">
              <w:rPr>
                <w:szCs w:val="22"/>
              </w:rPr>
              <w:t xml:space="preserve"> </w:t>
            </w:r>
            <w:r w:rsidRPr="003C3216">
              <w:rPr>
                <w:szCs w:val="22"/>
              </w:rPr>
              <w:t>CSS</w:t>
            </w:r>
            <w:r w:rsidR="00334224" w:rsidRPr="003C3216">
              <w:rPr>
                <w:szCs w:val="22"/>
              </w:rPr>
              <w:t>,</w:t>
            </w:r>
            <w:r w:rsidR="00827C9B" w:rsidRPr="003C3216">
              <w:rPr>
                <w:szCs w:val="22"/>
              </w:rPr>
              <w:t xml:space="preserve"> </w:t>
            </w:r>
            <w:r w:rsidR="00334224" w:rsidRPr="003C3216">
              <w:rPr>
                <w:szCs w:val="22"/>
              </w:rPr>
              <w:t>DHTML</w:t>
            </w:r>
            <w:r w:rsidR="00F44640" w:rsidRPr="003C3216">
              <w:rPr>
                <w:szCs w:val="22"/>
              </w:rPr>
              <w:t>,</w:t>
            </w:r>
            <w:r w:rsidR="001B2CFC">
              <w:rPr>
                <w:szCs w:val="22"/>
              </w:rPr>
              <w:t xml:space="preserve"> </w:t>
            </w:r>
            <w:r w:rsidR="00F44640" w:rsidRPr="003C3216">
              <w:rPr>
                <w:szCs w:val="22"/>
              </w:rPr>
              <w:t>Java Script</w:t>
            </w:r>
          </w:p>
          <w:p w14:paraId="26617C88" w14:textId="465F0920" w:rsidR="00595FBA" w:rsidRPr="009F3F2B" w:rsidRDefault="00446A58" w:rsidP="009F3F2B">
            <w:pPr>
              <w:pStyle w:val="Achievement"/>
              <w:numPr>
                <w:ilvl w:val="0"/>
                <w:numId w:val="38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>Tools:</w:t>
            </w:r>
            <w:r w:rsidR="00595FBA" w:rsidRPr="003C3216">
              <w:rPr>
                <w:szCs w:val="22"/>
              </w:rPr>
              <w:t xml:space="preserve"> Visual Studio 2005,</w:t>
            </w:r>
            <w:r w:rsidR="00F27E77" w:rsidRPr="003C3216">
              <w:rPr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>SQL Server Express Edition 2005,</w:t>
            </w:r>
            <w:r w:rsidR="00F27E77" w:rsidRPr="003C3216">
              <w:rPr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>AJAX</w:t>
            </w:r>
            <w:r w:rsidR="00F27E77" w:rsidRPr="003C3216">
              <w:rPr>
                <w:szCs w:val="22"/>
              </w:rPr>
              <w:t xml:space="preserve"> Toolkit, </w:t>
            </w:r>
            <w:proofErr w:type="spellStart"/>
            <w:r w:rsidR="00F27E77" w:rsidRPr="003C3216">
              <w:rPr>
                <w:szCs w:val="22"/>
              </w:rPr>
              <w:t>Telerik</w:t>
            </w:r>
            <w:proofErr w:type="spellEnd"/>
            <w:r w:rsidR="00F27E77" w:rsidRPr="003C3216">
              <w:rPr>
                <w:szCs w:val="22"/>
              </w:rPr>
              <w:t xml:space="preserve"> Rad Tools</w:t>
            </w:r>
            <w:r w:rsidR="001524F0" w:rsidRPr="003C3216">
              <w:rPr>
                <w:b/>
                <w:bCs/>
                <w:szCs w:val="22"/>
              </w:rPr>
              <w:t>,</w:t>
            </w:r>
            <w:r w:rsidR="001B2CFC">
              <w:rPr>
                <w:b/>
                <w:bCs/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>MS Word,</w:t>
            </w:r>
            <w:r w:rsidR="001B2CFC">
              <w:rPr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>MS Front Page,</w:t>
            </w:r>
            <w:r w:rsidR="001B2CFC">
              <w:rPr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 xml:space="preserve">Visual </w:t>
            </w:r>
            <w:r w:rsidR="001B2CFC" w:rsidRPr="003C3216">
              <w:rPr>
                <w:szCs w:val="22"/>
              </w:rPr>
              <w:t>Paradigm</w:t>
            </w:r>
            <w:r w:rsidR="00595FBA" w:rsidRPr="003C3216">
              <w:rPr>
                <w:szCs w:val="22"/>
              </w:rPr>
              <w:t>, MS Visio,</w:t>
            </w:r>
            <w:r w:rsidR="001B2CFC">
              <w:rPr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>Adobe</w:t>
            </w:r>
            <w:r w:rsidR="001B2CFC">
              <w:rPr>
                <w:szCs w:val="22"/>
              </w:rPr>
              <w:t xml:space="preserve"> Photoshop</w:t>
            </w:r>
            <w:r w:rsidR="00595FBA" w:rsidRPr="003C3216">
              <w:rPr>
                <w:szCs w:val="22"/>
              </w:rPr>
              <w:t>,</w:t>
            </w:r>
            <w:r w:rsidR="001B2CFC">
              <w:rPr>
                <w:szCs w:val="22"/>
              </w:rPr>
              <w:t xml:space="preserve"> </w:t>
            </w:r>
            <w:r w:rsidR="00595FBA" w:rsidRPr="003C3216">
              <w:rPr>
                <w:szCs w:val="22"/>
              </w:rPr>
              <w:t>MS Paint and many others</w:t>
            </w:r>
          </w:p>
        </w:tc>
      </w:tr>
      <w:tr w:rsidR="00DC7E82" w:rsidRPr="00F67BB2" w14:paraId="364F9CE5" w14:textId="77777777" w:rsidTr="00490293">
        <w:trPr>
          <w:cantSplit/>
        </w:trPr>
        <w:tc>
          <w:tcPr>
            <w:tcW w:w="5000" w:type="pct"/>
            <w:gridSpan w:val="2"/>
          </w:tcPr>
          <w:p w14:paraId="7052DF5B" w14:textId="5283BAD0" w:rsidR="00DC7E82" w:rsidRPr="00F67BB2" w:rsidRDefault="009F3F2B" w:rsidP="0030558A">
            <w:pPr>
              <w:pStyle w:val="SectionTitle"/>
            </w:pPr>
            <w:r>
              <w:t>Publications</w:t>
            </w:r>
          </w:p>
        </w:tc>
      </w:tr>
      <w:tr w:rsidR="00DC7E82" w:rsidRPr="00F67BB2" w14:paraId="4EC7F453" w14:textId="77777777" w:rsidTr="007F4E83">
        <w:tc>
          <w:tcPr>
            <w:tcW w:w="509" w:type="pct"/>
          </w:tcPr>
          <w:p w14:paraId="2742DA54" w14:textId="77777777" w:rsidR="00DC7E82" w:rsidRPr="00F67BB2" w:rsidRDefault="00DC7E82" w:rsidP="0030558A">
            <w:pPr>
              <w:pStyle w:val="NoTitle"/>
            </w:pPr>
          </w:p>
        </w:tc>
        <w:tc>
          <w:tcPr>
            <w:tcW w:w="4491" w:type="pct"/>
          </w:tcPr>
          <w:p w14:paraId="35158136" w14:textId="77777777" w:rsidR="009F3F2B" w:rsidRPr="009F3F2B" w:rsidRDefault="009F3F2B" w:rsidP="00A47EEE">
            <w:pPr>
              <w:pStyle w:val="BodyText"/>
              <w:numPr>
                <w:ilvl w:val="0"/>
                <w:numId w:val="42"/>
              </w:numPr>
            </w:pPr>
            <w:r w:rsidRPr="009F3F2B">
              <w:t xml:space="preserve">S. Khalid, J. H. Shah, M. Sharif, M. </w:t>
            </w:r>
            <w:proofErr w:type="spellStart"/>
            <w:r w:rsidRPr="009F3F2B">
              <w:t>Rafiq</w:t>
            </w:r>
            <w:proofErr w:type="spellEnd"/>
            <w:r w:rsidRPr="009F3F2B">
              <w:t>, and G. S. Choi, "Traffic sign detection with low complexity for intelligent vehicles based on hybrid features," Computers, Materials &amp; Continua, vol. 76, no.1, pp. 861–879, 2023. [IF 3.86]</w:t>
            </w:r>
          </w:p>
          <w:p w14:paraId="150ABFEC" w14:textId="77777777" w:rsidR="009F3F2B" w:rsidRPr="009F3F2B" w:rsidRDefault="009F3F2B" w:rsidP="00A47EEE">
            <w:pPr>
              <w:pStyle w:val="BodyText"/>
              <w:numPr>
                <w:ilvl w:val="0"/>
                <w:numId w:val="42"/>
              </w:numPr>
            </w:pPr>
            <w:r w:rsidRPr="009F3F2B">
              <w:t>S. Khalid, J. H. Shah, M. Sharif, “A Robust Intelligent System for Text-Based Traffic Signs Detection and Recognition in Challenging Weather Conditions”, IEEE Access 2024 [IF 3.9]</w:t>
            </w:r>
          </w:p>
          <w:p w14:paraId="5F796296" w14:textId="627FF06E" w:rsidR="00DC7E82" w:rsidRPr="00F67BB2" w:rsidRDefault="009F3F2B" w:rsidP="00A47EEE">
            <w:pPr>
              <w:pStyle w:val="BodyText"/>
              <w:numPr>
                <w:ilvl w:val="0"/>
                <w:numId w:val="42"/>
              </w:numPr>
            </w:pPr>
            <w:r w:rsidRPr="009F3F2B">
              <w:t xml:space="preserve">Sara Khalid, Muhammad </w:t>
            </w:r>
            <w:proofErr w:type="spellStart"/>
            <w:r w:rsidRPr="009F3F2B">
              <w:t>Nazeer</w:t>
            </w:r>
            <w:proofErr w:type="spellEnd"/>
            <w:r w:rsidRPr="009F3F2B">
              <w:t xml:space="preserve">, and Muhammad Sharif. "Automatic measurement of the traffic sign with digital segmentation and recognition," IET Intelligent Transport Systems, vol. 13, no. 2, pp. 269-279, 2019. [IF 2.7] </w:t>
            </w:r>
          </w:p>
        </w:tc>
      </w:tr>
      <w:tr w:rsidR="009F3F2B" w:rsidRPr="00F67BB2" w14:paraId="52FBB790" w14:textId="77777777" w:rsidTr="00C753A1">
        <w:trPr>
          <w:cantSplit/>
          <w:trHeight w:val="507"/>
        </w:trPr>
        <w:tc>
          <w:tcPr>
            <w:tcW w:w="5000" w:type="pct"/>
            <w:gridSpan w:val="2"/>
          </w:tcPr>
          <w:p w14:paraId="22A29A07" w14:textId="61379C47" w:rsidR="009F3F2B" w:rsidRPr="00F67BB2" w:rsidRDefault="009F3F2B" w:rsidP="00790A5C">
            <w:pPr>
              <w:pStyle w:val="SectionTitle"/>
            </w:pPr>
            <w:r>
              <w:t>Other</w:t>
            </w:r>
            <w:r w:rsidRPr="00F67BB2">
              <w:t xml:space="preserve"> project</w:t>
            </w:r>
            <w:r>
              <w:t>s</w:t>
            </w:r>
          </w:p>
        </w:tc>
      </w:tr>
      <w:tr w:rsidR="009F3F2B" w:rsidRPr="00F67BB2" w14:paraId="53A41D2A" w14:textId="77777777" w:rsidTr="00790A5C">
        <w:tc>
          <w:tcPr>
            <w:tcW w:w="509" w:type="pct"/>
          </w:tcPr>
          <w:p w14:paraId="1DBDF1EC" w14:textId="77777777" w:rsidR="009F3F2B" w:rsidRPr="00F67BB2" w:rsidRDefault="009F3F2B" w:rsidP="00790A5C">
            <w:pPr>
              <w:pStyle w:val="NoTitle"/>
            </w:pPr>
          </w:p>
        </w:tc>
        <w:tc>
          <w:tcPr>
            <w:tcW w:w="4491" w:type="pct"/>
          </w:tcPr>
          <w:p w14:paraId="1AF69FB6" w14:textId="330A4EB0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 xml:space="preserve">Title: </w:t>
            </w:r>
            <w:r w:rsidRPr="003C3216">
              <w:rPr>
                <w:bCs/>
                <w:szCs w:val="22"/>
              </w:rPr>
              <w:t>“</w:t>
            </w:r>
            <w:r>
              <w:rPr>
                <w:bCs/>
                <w:szCs w:val="22"/>
              </w:rPr>
              <w:t>CMS for NGO</w:t>
            </w:r>
            <w:r w:rsidRPr="003C3216">
              <w:rPr>
                <w:bCs/>
                <w:szCs w:val="22"/>
              </w:rPr>
              <w:t>” (</w:t>
            </w:r>
            <w:r>
              <w:rPr>
                <w:bCs/>
                <w:szCs w:val="22"/>
              </w:rPr>
              <w:t>ASP.NET, C#, SQL SERVER, AJAX</w:t>
            </w:r>
            <w:r w:rsidRPr="003C3216">
              <w:rPr>
                <w:bCs/>
                <w:szCs w:val="22"/>
              </w:rPr>
              <w:t>)</w:t>
            </w:r>
          </w:p>
          <w:p w14:paraId="0259CCB5" w14:textId="77777777" w:rsidR="009F3F2B" w:rsidRDefault="009F3F2B" w:rsidP="00790A5C">
            <w:pPr>
              <w:pStyle w:val="Achievement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>Description:</w:t>
            </w:r>
            <w:r w:rsidRPr="003C321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A CMS for an NGO to manage its website.</w:t>
            </w:r>
          </w:p>
          <w:p w14:paraId="4A0EE916" w14:textId="1BA8C511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 xml:space="preserve">Title: </w:t>
            </w:r>
            <w:r w:rsidRPr="003C3216">
              <w:rPr>
                <w:bCs/>
                <w:szCs w:val="22"/>
              </w:rPr>
              <w:t>“Inventory Management System” (Oracle 10g</w:t>
            </w:r>
            <w:r>
              <w:rPr>
                <w:bCs/>
                <w:szCs w:val="22"/>
              </w:rPr>
              <w:t>)</w:t>
            </w:r>
          </w:p>
          <w:p w14:paraId="3910C6B7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>Description:</w:t>
            </w:r>
            <w:r w:rsidRPr="003C3216">
              <w:rPr>
                <w:bCs/>
                <w:szCs w:val="22"/>
              </w:rPr>
              <w:t xml:space="preserve"> Making a database system that keeps the record of all computers used in the different departments by the </w:t>
            </w:r>
            <w:r>
              <w:rPr>
                <w:bCs/>
                <w:szCs w:val="22"/>
              </w:rPr>
              <w:t>e</w:t>
            </w:r>
            <w:r w:rsidRPr="003C3216">
              <w:rPr>
                <w:bCs/>
                <w:szCs w:val="22"/>
              </w:rPr>
              <w:t>mployees.</w:t>
            </w:r>
          </w:p>
        </w:tc>
      </w:tr>
      <w:tr w:rsidR="009F3F2B" w:rsidRPr="00F67BB2" w14:paraId="5D8C0E9F" w14:textId="77777777" w:rsidTr="00790A5C">
        <w:tc>
          <w:tcPr>
            <w:tcW w:w="509" w:type="pct"/>
          </w:tcPr>
          <w:p w14:paraId="59FFC76C" w14:textId="77777777" w:rsidR="009F3F2B" w:rsidRPr="00F67BB2" w:rsidRDefault="009F3F2B" w:rsidP="00790A5C">
            <w:pPr>
              <w:pStyle w:val="NoTitle"/>
            </w:pPr>
          </w:p>
        </w:tc>
        <w:tc>
          <w:tcPr>
            <w:tcW w:w="4491" w:type="pct"/>
          </w:tcPr>
          <w:p w14:paraId="44925B0B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>Title:</w:t>
            </w:r>
            <w:r w:rsidRPr="003C3216">
              <w:rPr>
                <w:szCs w:val="22"/>
              </w:rPr>
              <w:t xml:space="preserve"> “Jap Engines” (PHP,</w:t>
            </w:r>
            <w:r>
              <w:rPr>
                <w:szCs w:val="22"/>
              </w:rPr>
              <w:t xml:space="preserve"> </w:t>
            </w:r>
            <w:r w:rsidRPr="003C3216">
              <w:rPr>
                <w:szCs w:val="22"/>
              </w:rPr>
              <w:t>MYSQL,</w:t>
            </w:r>
            <w:r>
              <w:rPr>
                <w:szCs w:val="22"/>
              </w:rPr>
              <w:t xml:space="preserve"> </w:t>
            </w:r>
            <w:r w:rsidRPr="003C3216">
              <w:rPr>
                <w:szCs w:val="22"/>
              </w:rPr>
              <w:t>Adobe Photoshop)</w:t>
            </w:r>
          </w:p>
          <w:p w14:paraId="3DBB828C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szCs w:val="22"/>
              </w:rPr>
            </w:pPr>
            <w:r w:rsidRPr="003C3216">
              <w:rPr>
                <w:b/>
                <w:bCs/>
                <w:szCs w:val="22"/>
              </w:rPr>
              <w:t>Description:</w:t>
            </w:r>
            <w:r w:rsidRPr="003C3216">
              <w:rPr>
                <w:szCs w:val="22"/>
              </w:rPr>
              <w:t xml:space="preserve"> Redesign the site.</w:t>
            </w:r>
          </w:p>
        </w:tc>
      </w:tr>
      <w:tr w:rsidR="009F3F2B" w:rsidRPr="00F67BB2" w14:paraId="4AD57C77" w14:textId="77777777" w:rsidTr="00790A5C">
        <w:tc>
          <w:tcPr>
            <w:tcW w:w="509" w:type="pct"/>
          </w:tcPr>
          <w:p w14:paraId="6119DAD4" w14:textId="77777777" w:rsidR="009F3F2B" w:rsidRPr="00F67BB2" w:rsidRDefault="009F3F2B" w:rsidP="00790A5C">
            <w:pPr>
              <w:pStyle w:val="NoTitle"/>
            </w:pPr>
          </w:p>
        </w:tc>
        <w:tc>
          <w:tcPr>
            <w:tcW w:w="4491" w:type="pct"/>
          </w:tcPr>
          <w:p w14:paraId="37ECD487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 xml:space="preserve">Title: </w:t>
            </w:r>
            <w:r>
              <w:rPr>
                <w:bCs/>
                <w:szCs w:val="22"/>
              </w:rPr>
              <w:t>“Re</w:t>
            </w:r>
            <w:r w:rsidRPr="003C3216">
              <w:rPr>
                <w:bCs/>
                <w:szCs w:val="22"/>
              </w:rPr>
              <w:t>gistration System” (MS Access)</w:t>
            </w:r>
          </w:p>
          <w:p w14:paraId="13A20CE6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>Description:</w:t>
            </w:r>
            <w:r w:rsidRPr="003C3216">
              <w:rPr>
                <w:bCs/>
                <w:szCs w:val="22"/>
              </w:rPr>
              <w:t xml:space="preserve"> A database system required for registering the students apply for the courses offered.</w:t>
            </w:r>
          </w:p>
        </w:tc>
      </w:tr>
      <w:tr w:rsidR="009F3F2B" w:rsidRPr="00F67BB2" w14:paraId="20652534" w14:textId="77777777" w:rsidTr="00790A5C">
        <w:tc>
          <w:tcPr>
            <w:tcW w:w="509" w:type="pct"/>
          </w:tcPr>
          <w:p w14:paraId="7B14C1CF" w14:textId="77777777" w:rsidR="009F3F2B" w:rsidRPr="00F67BB2" w:rsidRDefault="009F3F2B" w:rsidP="00790A5C">
            <w:pPr>
              <w:pStyle w:val="NoTitle"/>
            </w:pPr>
          </w:p>
        </w:tc>
        <w:tc>
          <w:tcPr>
            <w:tcW w:w="4491" w:type="pct"/>
          </w:tcPr>
          <w:p w14:paraId="665C2792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 xml:space="preserve">Title: </w:t>
            </w:r>
            <w:r w:rsidRPr="003C3216">
              <w:rPr>
                <w:bCs/>
                <w:szCs w:val="22"/>
              </w:rPr>
              <w:t>“Refund Form” (MS Word)</w:t>
            </w:r>
          </w:p>
          <w:p w14:paraId="7866F22A" w14:textId="77777777" w:rsidR="009F3F2B" w:rsidRPr="003C3216" w:rsidRDefault="009F3F2B" w:rsidP="00790A5C">
            <w:pPr>
              <w:pStyle w:val="Achievement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3C3216">
              <w:rPr>
                <w:b/>
                <w:bCs/>
                <w:szCs w:val="22"/>
              </w:rPr>
              <w:t>Description:</w:t>
            </w:r>
            <w:r w:rsidRPr="003C3216">
              <w:rPr>
                <w:bCs/>
                <w:szCs w:val="22"/>
              </w:rPr>
              <w:t xml:space="preserve"> Student Refund form.</w:t>
            </w:r>
          </w:p>
        </w:tc>
      </w:tr>
      <w:tr w:rsidR="00455F9C" w:rsidRPr="00F67BB2" w14:paraId="110D82E2" w14:textId="77777777" w:rsidTr="00490293">
        <w:trPr>
          <w:cantSplit/>
        </w:trPr>
        <w:tc>
          <w:tcPr>
            <w:tcW w:w="5000" w:type="pct"/>
            <w:gridSpan w:val="2"/>
          </w:tcPr>
          <w:p w14:paraId="2FCE1BCE" w14:textId="77777777" w:rsidR="00455F9C" w:rsidRPr="00F67BB2" w:rsidRDefault="00455F9C">
            <w:pPr>
              <w:pStyle w:val="SectionTitle"/>
            </w:pPr>
            <w:r w:rsidRPr="00F67BB2">
              <w:t>references</w:t>
            </w:r>
          </w:p>
        </w:tc>
      </w:tr>
      <w:tr w:rsidR="00455F9C" w:rsidRPr="00F67BB2" w14:paraId="59E0D652" w14:textId="77777777" w:rsidTr="00187333">
        <w:tc>
          <w:tcPr>
            <w:tcW w:w="509" w:type="pct"/>
          </w:tcPr>
          <w:p w14:paraId="4E62D1CC" w14:textId="77777777" w:rsidR="00455F9C" w:rsidRPr="00F67BB2" w:rsidRDefault="00455F9C">
            <w:pPr>
              <w:pStyle w:val="NoTitle"/>
            </w:pPr>
          </w:p>
        </w:tc>
        <w:tc>
          <w:tcPr>
            <w:tcW w:w="4491" w:type="pct"/>
          </w:tcPr>
          <w:p w14:paraId="401753B4" w14:textId="77777777" w:rsidR="00455F9C" w:rsidRPr="00F67BB2" w:rsidRDefault="004117EE" w:rsidP="00FD0B0E">
            <w:pPr>
              <w:pStyle w:val="Achievement"/>
              <w:numPr>
                <w:ilvl w:val="0"/>
                <w:numId w:val="32"/>
              </w:numPr>
              <w:spacing w:line="240" w:lineRule="auto"/>
            </w:pPr>
            <w:r>
              <w:t>Will provided on request</w:t>
            </w:r>
          </w:p>
          <w:p w14:paraId="59F2FD00" w14:textId="77777777" w:rsidR="00455F9C" w:rsidRPr="00F67BB2" w:rsidRDefault="00455F9C" w:rsidP="004117EE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/>
            </w:pPr>
          </w:p>
        </w:tc>
      </w:tr>
    </w:tbl>
    <w:p w14:paraId="218AE228" w14:textId="77777777" w:rsidR="00204922" w:rsidRPr="00F67BB2" w:rsidRDefault="00204922" w:rsidP="00D95A37">
      <w:pPr>
        <w:rPr>
          <w:sz w:val="24"/>
          <w:szCs w:val="22"/>
        </w:rPr>
      </w:pPr>
    </w:p>
    <w:sectPr w:rsidR="00204922" w:rsidRPr="00F67BB2" w:rsidSect="00223F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34" w:right="360" w:bottom="935" w:left="1320" w:header="720" w:footer="96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6ADC" w14:textId="77777777" w:rsidR="00B7742F" w:rsidRDefault="00B7742F" w:rsidP="00BF1E99">
      <w:pPr>
        <w:pStyle w:val="Institution"/>
      </w:pPr>
      <w:r>
        <w:separator/>
      </w:r>
    </w:p>
  </w:endnote>
  <w:endnote w:type="continuationSeparator" w:id="0">
    <w:p w14:paraId="20A7676D" w14:textId="77777777" w:rsidR="00B7742F" w:rsidRDefault="00B7742F" w:rsidP="00BF1E99">
      <w:pPr>
        <w:pStyle w:val="Institutio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7053" w14:textId="77777777" w:rsidR="008430F0" w:rsidRDefault="00843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A29" w14:textId="77777777" w:rsidR="008430F0" w:rsidRDefault="008430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7D45" w14:textId="77777777" w:rsidR="008430F0" w:rsidRDefault="00843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910E" w14:textId="77777777" w:rsidR="00B7742F" w:rsidRDefault="00B7742F" w:rsidP="00BF1E99">
      <w:pPr>
        <w:pStyle w:val="Institution"/>
      </w:pPr>
      <w:r>
        <w:separator/>
      </w:r>
    </w:p>
  </w:footnote>
  <w:footnote w:type="continuationSeparator" w:id="0">
    <w:p w14:paraId="0360FCBA" w14:textId="77777777" w:rsidR="00B7742F" w:rsidRDefault="00B7742F" w:rsidP="00BF1E99">
      <w:pPr>
        <w:pStyle w:val="Institutio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590C" w14:textId="77777777" w:rsidR="008430F0" w:rsidRDefault="00843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17EB" w14:textId="77777777" w:rsidR="00D95A37" w:rsidRDefault="00D95A37">
    <w:pPr>
      <w:pStyle w:val="Header"/>
      <w:spacing w:line="240" w:lineRule="atLeast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723" w:type="dxa"/>
      <w:jc w:val="right"/>
      <w:tblLook w:val="01E0" w:firstRow="1" w:lastRow="1" w:firstColumn="1" w:lastColumn="1" w:noHBand="0" w:noVBand="0"/>
    </w:tblPr>
    <w:tblGrid>
      <w:gridCol w:w="3723"/>
    </w:tblGrid>
    <w:tr w:rsidR="00AD7CC3" w:rsidRPr="00754863" w14:paraId="4B8FB081" w14:textId="77777777" w:rsidTr="00FF7FF8">
      <w:trPr>
        <w:trHeight w:val="225"/>
        <w:jc w:val="right"/>
      </w:trPr>
      <w:tc>
        <w:tcPr>
          <w:tcW w:w="3723" w:type="dxa"/>
        </w:tcPr>
        <w:p w14:paraId="4DFD66BA" w14:textId="77777777" w:rsidR="00A04ECE" w:rsidRDefault="00A04ECE" w:rsidP="00754863">
          <w:pPr>
            <w:pStyle w:val="PersonalData"/>
            <w:spacing w:line="240" w:lineRule="auto"/>
            <w:ind w:left="0" w:right="0"/>
            <w:jc w:val="left"/>
            <w:rPr>
              <w:rFonts w:ascii="Garamond" w:hAnsi="Garamond"/>
              <w:sz w:val="21"/>
              <w:szCs w:val="21"/>
            </w:rPr>
          </w:pPr>
          <w:r>
            <w:rPr>
              <w:rFonts w:ascii="Garamond" w:hAnsi="Garamond"/>
              <w:sz w:val="21"/>
              <w:szCs w:val="21"/>
            </w:rPr>
            <w:t>WhatsApp Number</w:t>
          </w:r>
          <w:r w:rsidR="00754863" w:rsidRPr="00754863">
            <w:rPr>
              <w:rFonts w:ascii="Garamond" w:hAnsi="Garamond"/>
              <w:sz w:val="21"/>
              <w:szCs w:val="21"/>
            </w:rPr>
            <w:t xml:space="preserve">: </w:t>
          </w:r>
          <w:r w:rsidR="00AD7CC3" w:rsidRPr="00754863">
            <w:rPr>
              <w:rFonts w:ascii="Garamond" w:hAnsi="Garamond"/>
              <w:i w:val="0"/>
              <w:iCs/>
              <w:sz w:val="21"/>
              <w:szCs w:val="21"/>
            </w:rPr>
            <w:t>0334-5004776</w:t>
          </w:r>
          <w:r w:rsidR="00D856D4" w:rsidRPr="00754863">
            <w:rPr>
              <w:rFonts w:ascii="Garamond" w:hAnsi="Garamond"/>
              <w:sz w:val="21"/>
              <w:szCs w:val="21"/>
            </w:rPr>
            <w:t xml:space="preserve"> </w:t>
          </w:r>
        </w:p>
        <w:p w14:paraId="49F15D28" w14:textId="4F9C89D7" w:rsidR="00AD7CC3" w:rsidRPr="00754863" w:rsidRDefault="00AD7CC3" w:rsidP="00754863">
          <w:pPr>
            <w:pStyle w:val="PersonalData"/>
            <w:spacing w:line="240" w:lineRule="auto"/>
            <w:ind w:left="0" w:right="0"/>
            <w:jc w:val="left"/>
            <w:rPr>
              <w:rFonts w:ascii="Garamond" w:hAnsi="Garamond"/>
              <w:sz w:val="21"/>
              <w:szCs w:val="21"/>
            </w:rPr>
          </w:pPr>
          <w:r w:rsidRPr="00754863">
            <w:rPr>
              <w:rFonts w:ascii="Garamond" w:hAnsi="Garamond"/>
              <w:sz w:val="21"/>
              <w:szCs w:val="21"/>
            </w:rPr>
            <w:t>Email:</w:t>
          </w:r>
          <w:r w:rsidRPr="00754863">
            <w:rPr>
              <w:rFonts w:ascii="Garamond" w:hAnsi="Garamond"/>
              <w:i w:val="0"/>
              <w:sz w:val="21"/>
              <w:szCs w:val="21"/>
            </w:rPr>
            <w:t xml:space="preserve"> mssaramalik@</w:t>
          </w:r>
          <w:r w:rsidR="008430F0">
            <w:rPr>
              <w:rFonts w:ascii="Garamond" w:hAnsi="Garamond"/>
              <w:i w:val="0"/>
              <w:sz w:val="21"/>
              <w:szCs w:val="21"/>
            </w:rPr>
            <w:t>gmail</w:t>
          </w:r>
          <w:r w:rsidRPr="00754863">
            <w:rPr>
              <w:rFonts w:ascii="Garamond" w:hAnsi="Garamond"/>
              <w:i w:val="0"/>
              <w:sz w:val="21"/>
              <w:szCs w:val="21"/>
            </w:rPr>
            <w:t>.com</w:t>
          </w:r>
        </w:p>
      </w:tc>
    </w:tr>
  </w:tbl>
  <w:p w14:paraId="6273310F" w14:textId="77777777" w:rsidR="00AD7CC3" w:rsidRDefault="00AD7CC3" w:rsidP="00AD7C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704626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28D0344"/>
    <w:multiLevelType w:val="hybridMultilevel"/>
    <w:tmpl w:val="48C08366"/>
    <w:lvl w:ilvl="0" w:tplc="FFFFFFFF">
      <w:start w:val="1"/>
      <w:numFmt w:val="bullet"/>
      <w:pStyle w:val="PersonalInfo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A7BEC"/>
    <w:multiLevelType w:val="hybridMultilevel"/>
    <w:tmpl w:val="9C26FD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7F1516"/>
    <w:multiLevelType w:val="hybridMultilevel"/>
    <w:tmpl w:val="2E8ADD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81AB4"/>
    <w:multiLevelType w:val="hybridMultilevel"/>
    <w:tmpl w:val="3BFC7F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21FD"/>
    <w:multiLevelType w:val="hybridMultilevel"/>
    <w:tmpl w:val="28DCECD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407DFD"/>
    <w:multiLevelType w:val="hybridMultilevel"/>
    <w:tmpl w:val="3828BD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D5EDC"/>
    <w:multiLevelType w:val="hybridMultilevel"/>
    <w:tmpl w:val="B4B05E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514684"/>
    <w:multiLevelType w:val="hybridMultilevel"/>
    <w:tmpl w:val="02EC88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2A14D7"/>
    <w:multiLevelType w:val="hybridMultilevel"/>
    <w:tmpl w:val="5924303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3B0378"/>
    <w:multiLevelType w:val="hybridMultilevel"/>
    <w:tmpl w:val="8F80AE9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2510CF"/>
    <w:multiLevelType w:val="hybridMultilevel"/>
    <w:tmpl w:val="105AB7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CF1151"/>
    <w:multiLevelType w:val="hybridMultilevel"/>
    <w:tmpl w:val="EEF60C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364030"/>
    <w:multiLevelType w:val="hybridMultilevel"/>
    <w:tmpl w:val="5308EC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C03ADE"/>
    <w:multiLevelType w:val="hybridMultilevel"/>
    <w:tmpl w:val="3E12C34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C443A6C"/>
    <w:multiLevelType w:val="hybridMultilevel"/>
    <w:tmpl w:val="F41A546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0C4239"/>
    <w:multiLevelType w:val="hybridMultilevel"/>
    <w:tmpl w:val="68F26B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610378"/>
    <w:multiLevelType w:val="singleLevel"/>
    <w:tmpl w:val="0409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38D3820"/>
    <w:multiLevelType w:val="hybridMultilevel"/>
    <w:tmpl w:val="D7487E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FD0689"/>
    <w:multiLevelType w:val="hybridMultilevel"/>
    <w:tmpl w:val="E7E24E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B3039"/>
    <w:multiLevelType w:val="hybridMultilevel"/>
    <w:tmpl w:val="6F2095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C079AC"/>
    <w:multiLevelType w:val="hybridMultilevel"/>
    <w:tmpl w:val="34A047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257660"/>
    <w:multiLevelType w:val="hybridMultilevel"/>
    <w:tmpl w:val="1F52FE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7218ED"/>
    <w:multiLevelType w:val="hybridMultilevel"/>
    <w:tmpl w:val="EB3E4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471D9"/>
    <w:multiLevelType w:val="hybridMultilevel"/>
    <w:tmpl w:val="BDB8E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952969"/>
    <w:multiLevelType w:val="hybridMultilevel"/>
    <w:tmpl w:val="B6A432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EC7610"/>
    <w:multiLevelType w:val="hybridMultilevel"/>
    <w:tmpl w:val="2BC8FD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54441"/>
    <w:multiLevelType w:val="hybridMultilevel"/>
    <w:tmpl w:val="7C704E2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9B10B0"/>
    <w:multiLevelType w:val="hybridMultilevel"/>
    <w:tmpl w:val="A6D01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5C5C52"/>
    <w:multiLevelType w:val="hybridMultilevel"/>
    <w:tmpl w:val="09CAC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8544E"/>
    <w:multiLevelType w:val="hybridMultilevel"/>
    <w:tmpl w:val="EAF414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10F18"/>
    <w:multiLevelType w:val="hybridMultilevel"/>
    <w:tmpl w:val="999221F8"/>
    <w:lvl w:ilvl="0" w:tplc="84704626">
      <w:start w:val="1"/>
      <w:numFmt w:val="bullet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42E90"/>
    <w:multiLevelType w:val="hybridMultilevel"/>
    <w:tmpl w:val="EA9858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203130"/>
    <w:multiLevelType w:val="hybridMultilevel"/>
    <w:tmpl w:val="646CD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1647A2"/>
    <w:multiLevelType w:val="hybridMultilevel"/>
    <w:tmpl w:val="8FE85E2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6019A"/>
    <w:multiLevelType w:val="hybridMultilevel"/>
    <w:tmpl w:val="5DA616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0D5108"/>
    <w:multiLevelType w:val="hybridMultilevel"/>
    <w:tmpl w:val="C70EEC1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457B9F"/>
    <w:multiLevelType w:val="hybridMultilevel"/>
    <w:tmpl w:val="8AC40A4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3258AB"/>
    <w:multiLevelType w:val="hybridMultilevel"/>
    <w:tmpl w:val="D1E4C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F1905"/>
    <w:multiLevelType w:val="hybridMultilevel"/>
    <w:tmpl w:val="286C2C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2429826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 w16cid:durableId="85519046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 w16cid:durableId="1690137128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 w16cid:durableId="706030685">
    <w:abstractNumId w:val="1"/>
  </w:num>
  <w:num w:numId="5" w16cid:durableId="728109406">
    <w:abstractNumId w:val="31"/>
  </w:num>
  <w:num w:numId="6" w16cid:durableId="2082293957">
    <w:abstractNumId w:val="20"/>
  </w:num>
  <w:num w:numId="7" w16cid:durableId="51004267">
    <w:abstractNumId w:val="32"/>
  </w:num>
  <w:num w:numId="8" w16cid:durableId="770079726">
    <w:abstractNumId w:val="36"/>
  </w:num>
  <w:num w:numId="9" w16cid:durableId="437526283">
    <w:abstractNumId w:val="39"/>
  </w:num>
  <w:num w:numId="10" w16cid:durableId="710762179">
    <w:abstractNumId w:val="15"/>
  </w:num>
  <w:num w:numId="11" w16cid:durableId="633217961">
    <w:abstractNumId w:val="33"/>
  </w:num>
  <w:num w:numId="12" w16cid:durableId="1006858085">
    <w:abstractNumId w:val="28"/>
  </w:num>
  <w:num w:numId="13" w16cid:durableId="1379159488">
    <w:abstractNumId w:val="9"/>
  </w:num>
  <w:num w:numId="14" w16cid:durableId="2096785676">
    <w:abstractNumId w:val="4"/>
  </w:num>
  <w:num w:numId="15" w16cid:durableId="1024021209">
    <w:abstractNumId w:val="10"/>
  </w:num>
  <w:num w:numId="16" w16cid:durableId="442924064">
    <w:abstractNumId w:val="2"/>
  </w:num>
  <w:num w:numId="17" w16cid:durableId="446043186">
    <w:abstractNumId w:val="14"/>
  </w:num>
  <w:num w:numId="18" w16cid:durableId="1756776869">
    <w:abstractNumId w:val="30"/>
  </w:num>
  <w:num w:numId="19" w16cid:durableId="277756818">
    <w:abstractNumId w:val="19"/>
  </w:num>
  <w:num w:numId="20" w16cid:durableId="378482559">
    <w:abstractNumId w:val="27"/>
  </w:num>
  <w:num w:numId="21" w16cid:durableId="1739208983">
    <w:abstractNumId w:val="6"/>
  </w:num>
  <w:num w:numId="22" w16cid:durableId="1567111482">
    <w:abstractNumId w:val="23"/>
  </w:num>
  <w:num w:numId="23" w16cid:durableId="376661774">
    <w:abstractNumId w:val="34"/>
  </w:num>
  <w:num w:numId="24" w16cid:durableId="1476950057">
    <w:abstractNumId w:val="5"/>
  </w:num>
  <w:num w:numId="25" w16cid:durableId="362367521">
    <w:abstractNumId w:val="18"/>
  </w:num>
  <w:num w:numId="26" w16cid:durableId="289672351">
    <w:abstractNumId w:val="26"/>
  </w:num>
  <w:num w:numId="27" w16cid:durableId="1366514902">
    <w:abstractNumId w:val="29"/>
  </w:num>
  <w:num w:numId="28" w16cid:durableId="1314718365">
    <w:abstractNumId w:val="16"/>
  </w:num>
  <w:num w:numId="29" w16cid:durableId="2135904765">
    <w:abstractNumId w:val="3"/>
  </w:num>
  <w:num w:numId="30" w16cid:durableId="686563206">
    <w:abstractNumId w:val="25"/>
  </w:num>
  <w:num w:numId="31" w16cid:durableId="244457624">
    <w:abstractNumId w:val="7"/>
  </w:num>
  <w:num w:numId="32" w16cid:durableId="547500516">
    <w:abstractNumId w:val="21"/>
  </w:num>
  <w:num w:numId="33" w16cid:durableId="987368327">
    <w:abstractNumId w:val="8"/>
  </w:num>
  <w:num w:numId="34" w16cid:durableId="1875194807">
    <w:abstractNumId w:val="22"/>
  </w:num>
  <w:num w:numId="35" w16cid:durableId="988360708">
    <w:abstractNumId w:val="17"/>
  </w:num>
  <w:num w:numId="36" w16cid:durableId="925042854">
    <w:abstractNumId w:val="12"/>
  </w:num>
  <w:num w:numId="37" w16cid:durableId="182864199">
    <w:abstractNumId w:val="35"/>
  </w:num>
  <w:num w:numId="38" w16cid:durableId="593630815">
    <w:abstractNumId w:val="38"/>
  </w:num>
  <w:num w:numId="39" w16cid:durableId="1275940660">
    <w:abstractNumId w:val="24"/>
  </w:num>
  <w:num w:numId="40" w16cid:durableId="192228262">
    <w:abstractNumId w:val="13"/>
  </w:num>
  <w:num w:numId="41" w16cid:durableId="245694996">
    <w:abstractNumId w:val="37"/>
  </w:num>
  <w:num w:numId="42" w16cid:durableId="389424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intFractionalCharacterWidth/>
  <w:activeWritingStyle w:appName="MSWord" w:lang="en-US" w:vendorID="8" w:dllVersion="513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87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22"/>
    <w:rsid w:val="0000606B"/>
    <w:rsid w:val="000077DA"/>
    <w:rsid w:val="00016C7F"/>
    <w:rsid w:val="00024360"/>
    <w:rsid w:val="00024CD8"/>
    <w:rsid w:val="00025719"/>
    <w:rsid w:val="0003015F"/>
    <w:rsid w:val="000313F3"/>
    <w:rsid w:val="00052C73"/>
    <w:rsid w:val="00056A3C"/>
    <w:rsid w:val="00066BAE"/>
    <w:rsid w:val="00072BAE"/>
    <w:rsid w:val="00080B2D"/>
    <w:rsid w:val="00092561"/>
    <w:rsid w:val="0009792F"/>
    <w:rsid w:val="000A17E3"/>
    <w:rsid w:val="000B1B5E"/>
    <w:rsid w:val="000B4094"/>
    <w:rsid w:val="000C198C"/>
    <w:rsid w:val="000D6C42"/>
    <w:rsid w:val="000F3E6B"/>
    <w:rsid w:val="000F6058"/>
    <w:rsid w:val="000F6A43"/>
    <w:rsid w:val="000F73FE"/>
    <w:rsid w:val="0010368D"/>
    <w:rsid w:val="00104215"/>
    <w:rsid w:val="00112C56"/>
    <w:rsid w:val="001213CC"/>
    <w:rsid w:val="001225EB"/>
    <w:rsid w:val="00130B7E"/>
    <w:rsid w:val="001371EC"/>
    <w:rsid w:val="00140000"/>
    <w:rsid w:val="00142507"/>
    <w:rsid w:val="00142A5D"/>
    <w:rsid w:val="001524F0"/>
    <w:rsid w:val="001528C1"/>
    <w:rsid w:val="001531C6"/>
    <w:rsid w:val="001535C1"/>
    <w:rsid w:val="001541DF"/>
    <w:rsid w:val="00163960"/>
    <w:rsid w:val="00166D52"/>
    <w:rsid w:val="00172A71"/>
    <w:rsid w:val="00175E12"/>
    <w:rsid w:val="00184DDC"/>
    <w:rsid w:val="001857DD"/>
    <w:rsid w:val="00186EA2"/>
    <w:rsid w:val="00187333"/>
    <w:rsid w:val="001A2642"/>
    <w:rsid w:val="001B2B28"/>
    <w:rsid w:val="001B2CFC"/>
    <w:rsid w:val="001B39CD"/>
    <w:rsid w:val="001B53A6"/>
    <w:rsid w:val="001C4449"/>
    <w:rsid w:val="001D57F0"/>
    <w:rsid w:val="001F3A77"/>
    <w:rsid w:val="0020105D"/>
    <w:rsid w:val="00204922"/>
    <w:rsid w:val="002126BA"/>
    <w:rsid w:val="00212E7A"/>
    <w:rsid w:val="002179D1"/>
    <w:rsid w:val="00217C71"/>
    <w:rsid w:val="00223F83"/>
    <w:rsid w:val="002250BC"/>
    <w:rsid w:val="00233C87"/>
    <w:rsid w:val="00234484"/>
    <w:rsid w:val="00243B06"/>
    <w:rsid w:val="00262087"/>
    <w:rsid w:val="00264F42"/>
    <w:rsid w:val="00267FC5"/>
    <w:rsid w:val="00273C46"/>
    <w:rsid w:val="002825B1"/>
    <w:rsid w:val="002864C0"/>
    <w:rsid w:val="00287051"/>
    <w:rsid w:val="00290406"/>
    <w:rsid w:val="00291DC9"/>
    <w:rsid w:val="00294B6D"/>
    <w:rsid w:val="002C2EBA"/>
    <w:rsid w:val="002C7119"/>
    <w:rsid w:val="002D0E0A"/>
    <w:rsid w:val="003016EF"/>
    <w:rsid w:val="00304B26"/>
    <w:rsid w:val="003050A5"/>
    <w:rsid w:val="0030558A"/>
    <w:rsid w:val="003107E4"/>
    <w:rsid w:val="00325A01"/>
    <w:rsid w:val="003313EE"/>
    <w:rsid w:val="00334224"/>
    <w:rsid w:val="0033647B"/>
    <w:rsid w:val="0034041D"/>
    <w:rsid w:val="00360392"/>
    <w:rsid w:val="00361E98"/>
    <w:rsid w:val="003B39E4"/>
    <w:rsid w:val="003C016E"/>
    <w:rsid w:val="003C3216"/>
    <w:rsid w:val="003C3451"/>
    <w:rsid w:val="003E3917"/>
    <w:rsid w:val="003E7F25"/>
    <w:rsid w:val="003F07E1"/>
    <w:rsid w:val="003F316B"/>
    <w:rsid w:val="003F6AC1"/>
    <w:rsid w:val="004117EE"/>
    <w:rsid w:val="00414CC9"/>
    <w:rsid w:val="00420CE5"/>
    <w:rsid w:val="00432E6F"/>
    <w:rsid w:val="00442C08"/>
    <w:rsid w:val="00443EFB"/>
    <w:rsid w:val="00446A58"/>
    <w:rsid w:val="00455F9C"/>
    <w:rsid w:val="00457873"/>
    <w:rsid w:val="00476F09"/>
    <w:rsid w:val="00490293"/>
    <w:rsid w:val="004921B3"/>
    <w:rsid w:val="004925B1"/>
    <w:rsid w:val="00492ABB"/>
    <w:rsid w:val="004A0369"/>
    <w:rsid w:val="004A195C"/>
    <w:rsid w:val="004A2573"/>
    <w:rsid w:val="004B2DF4"/>
    <w:rsid w:val="004B3CD0"/>
    <w:rsid w:val="004B6B63"/>
    <w:rsid w:val="004C6AE9"/>
    <w:rsid w:val="004C71CF"/>
    <w:rsid w:val="004C771D"/>
    <w:rsid w:val="004D317F"/>
    <w:rsid w:val="004D43D3"/>
    <w:rsid w:val="004D47BA"/>
    <w:rsid w:val="004E5058"/>
    <w:rsid w:val="004E5ECC"/>
    <w:rsid w:val="004F0103"/>
    <w:rsid w:val="004F138D"/>
    <w:rsid w:val="004F2DB1"/>
    <w:rsid w:val="00507100"/>
    <w:rsid w:val="00507259"/>
    <w:rsid w:val="00521188"/>
    <w:rsid w:val="00522B9C"/>
    <w:rsid w:val="005251C4"/>
    <w:rsid w:val="00531B4E"/>
    <w:rsid w:val="00532760"/>
    <w:rsid w:val="00534B7D"/>
    <w:rsid w:val="005445B8"/>
    <w:rsid w:val="00551589"/>
    <w:rsid w:val="00574215"/>
    <w:rsid w:val="00584EBA"/>
    <w:rsid w:val="00586A33"/>
    <w:rsid w:val="0059181F"/>
    <w:rsid w:val="00595FBA"/>
    <w:rsid w:val="00596684"/>
    <w:rsid w:val="005A2441"/>
    <w:rsid w:val="005A456F"/>
    <w:rsid w:val="005A4760"/>
    <w:rsid w:val="005B5DB6"/>
    <w:rsid w:val="005C4B43"/>
    <w:rsid w:val="005C679D"/>
    <w:rsid w:val="005D16F5"/>
    <w:rsid w:val="005D2C25"/>
    <w:rsid w:val="005D58FA"/>
    <w:rsid w:val="005E0373"/>
    <w:rsid w:val="005E166C"/>
    <w:rsid w:val="005E4B79"/>
    <w:rsid w:val="005E67D8"/>
    <w:rsid w:val="005E6FBE"/>
    <w:rsid w:val="0060318E"/>
    <w:rsid w:val="00603393"/>
    <w:rsid w:val="00604C94"/>
    <w:rsid w:val="0061220B"/>
    <w:rsid w:val="00613511"/>
    <w:rsid w:val="006327B6"/>
    <w:rsid w:val="00634F2E"/>
    <w:rsid w:val="0063673E"/>
    <w:rsid w:val="0063694E"/>
    <w:rsid w:val="00650A93"/>
    <w:rsid w:val="006776C3"/>
    <w:rsid w:val="00694621"/>
    <w:rsid w:val="0069669E"/>
    <w:rsid w:val="006A4026"/>
    <w:rsid w:val="006A606D"/>
    <w:rsid w:val="006B170E"/>
    <w:rsid w:val="006B2697"/>
    <w:rsid w:val="006B39B1"/>
    <w:rsid w:val="006B3C30"/>
    <w:rsid w:val="006B47C9"/>
    <w:rsid w:val="006B566B"/>
    <w:rsid w:val="006B66DC"/>
    <w:rsid w:val="006B7C01"/>
    <w:rsid w:val="006C1838"/>
    <w:rsid w:val="006C18AE"/>
    <w:rsid w:val="006E7EEE"/>
    <w:rsid w:val="006F5F99"/>
    <w:rsid w:val="007017DF"/>
    <w:rsid w:val="00706938"/>
    <w:rsid w:val="00712CAD"/>
    <w:rsid w:val="00713A3B"/>
    <w:rsid w:val="00715ADB"/>
    <w:rsid w:val="00731378"/>
    <w:rsid w:val="007329AB"/>
    <w:rsid w:val="007476AF"/>
    <w:rsid w:val="00754863"/>
    <w:rsid w:val="007557E8"/>
    <w:rsid w:val="0077454D"/>
    <w:rsid w:val="00780649"/>
    <w:rsid w:val="00786268"/>
    <w:rsid w:val="00786B28"/>
    <w:rsid w:val="00791524"/>
    <w:rsid w:val="00791A41"/>
    <w:rsid w:val="007A0C06"/>
    <w:rsid w:val="007A1619"/>
    <w:rsid w:val="007A21B8"/>
    <w:rsid w:val="007A27F8"/>
    <w:rsid w:val="007A3933"/>
    <w:rsid w:val="007B3AFE"/>
    <w:rsid w:val="007C29B0"/>
    <w:rsid w:val="007D4FE2"/>
    <w:rsid w:val="007D7EDC"/>
    <w:rsid w:val="007E4642"/>
    <w:rsid w:val="007F054F"/>
    <w:rsid w:val="007F3531"/>
    <w:rsid w:val="007F4E83"/>
    <w:rsid w:val="00804FA3"/>
    <w:rsid w:val="0081783F"/>
    <w:rsid w:val="00821DE7"/>
    <w:rsid w:val="00823272"/>
    <w:rsid w:val="00827C9B"/>
    <w:rsid w:val="008301AE"/>
    <w:rsid w:val="008430F0"/>
    <w:rsid w:val="00845300"/>
    <w:rsid w:val="008506DD"/>
    <w:rsid w:val="00853F2B"/>
    <w:rsid w:val="00854D2B"/>
    <w:rsid w:val="00862FBF"/>
    <w:rsid w:val="008651E9"/>
    <w:rsid w:val="008729EF"/>
    <w:rsid w:val="00874CBB"/>
    <w:rsid w:val="00881064"/>
    <w:rsid w:val="00890386"/>
    <w:rsid w:val="008A0327"/>
    <w:rsid w:val="008B6C98"/>
    <w:rsid w:val="008C3DA4"/>
    <w:rsid w:val="008D23BA"/>
    <w:rsid w:val="008E24A1"/>
    <w:rsid w:val="008E6433"/>
    <w:rsid w:val="008F134B"/>
    <w:rsid w:val="008F48EC"/>
    <w:rsid w:val="0090487B"/>
    <w:rsid w:val="00905B60"/>
    <w:rsid w:val="00915B12"/>
    <w:rsid w:val="00920F7F"/>
    <w:rsid w:val="00931CBD"/>
    <w:rsid w:val="00937B33"/>
    <w:rsid w:val="00937C5E"/>
    <w:rsid w:val="00940B7F"/>
    <w:rsid w:val="009414DB"/>
    <w:rsid w:val="00942FB2"/>
    <w:rsid w:val="00946C84"/>
    <w:rsid w:val="00963074"/>
    <w:rsid w:val="00967228"/>
    <w:rsid w:val="00983B38"/>
    <w:rsid w:val="00987C18"/>
    <w:rsid w:val="00992034"/>
    <w:rsid w:val="00992522"/>
    <w:rsid w:val="009A4C53"/>
    <w:rsid w:val="009A67C7"/>
    <w:rsid w:val="009B3B13"/>
    <w:rsid w:val="009C39F5"/>
    <w:rsid w:val="009C424F"/>
    <w:rsid w:val="009C4B2F"/>
    <w:rsid w:val="009D236F"/>
    <w:rsid w:val="009D7A49"/>
    <w:rsid w:val="009E627D"/>
    <w:rsid w:val="009F33EF"/>
    <w:rsid w:val="009F3F2B"/>
    <w:rsid w:val="00A02EB0"/>
    <w:rsid w:val="00A02FCB"/>
    <w:rsid w:val="00A04ECE"/>
    <w:rsid w:val="00A113CF"/>
    <w:rsid w:val="00A2277B"/>
    <w:rsid w:val="00A404D7"/>
    <w:rsid w:val="00A46821"/>
    <w:rsid w:val="00A47EEE"/>
    <w:rsid w:val="00A5239E"/>
    <w:rsid w:val="00A55775"/>
    <w:rsid w:val="00A63A3D"/>
    <w:rsid w:val="00A64556"/>
    <w:rsid w:val="00A71FC9"/>
    <w:rsid w:val="00A733DF"/>
    <w:rsid w:val="00A73F3E"/>
    <w:rsid w:val="00A84388"/>
    <w:rsid w:val="00A847BE"/>
    <w:rsid w:val="00A8635D"/>
    <w:rsid w:val="00A9126F"/>
    <w:rsid w:val="00A961D0"/>
    <w:rsid w:val="00AA0018"/>
    <w:rsid w:val="00AA2B71"/>
    <w:rsid w:val="00AA69FC"/>
    <w:rsid w:val="00AC07E6"/>
    <w:rsid w:val="00AC530D"/>
    <w:rsid w:val="00AC7685"/>
    <w:rsid w:val="00AD179B"/>
    <w:rsid w:val="00AD3A8A"/>
    <w:rsid w:val="00AD653F"/>
    <w:rsid w:val="00AD7CC3"/>
    <w:rsid w:val="00AE765A"/>
    <w:rsid w:val="00AF32FA"/>
    <w:rsid w:val="00AF351E"/>
    <w:rsid w:val="00B067C9"/>
    <w:rsid w:val="00B10D59"/>
    <w:rsid w:val="00B13E4B"/>
    <w:rsid w:val="00B14F2D"/>
    <w:rsid w:val="00B5391A"/>
    <w:rsid w:val="00B60192"/>
    <w:rsid w:val="00B60647"/>
    <w:rsid w:val="00B647BA"/>
    <w:rsid w:val="00B7742F"/>
    <w:rsid w:val="00B85530"/>
    <w:rsid w:val="00B87A19"/>
    <w:rsid w:val="00BA3FD1"/>
    <w:rsid w:val="00BA46D5"/>
    <w:rsid w:val="00BA5FEA"/>
    <w:rsid w:val="00BA7B52"/>
    <w:rsid w:val="00BB573B"/>
    <w:rsid w:val="00BD684C"/>
    <w:rsid w:val="00BE08D5"/>
    <w:rsid w:val="00BE6834"/>
    <w:rsid w:val="00BF0185"/>
    <w:rsid w:val="00BF1E99"/>
    <w:rsid w:val="00C12A5E"/>
    <w:rsid w:val="00C17A84"/>
    <w:rsid w:val="00C26729"/>
    <w:rsid w:val="00C3136A"/>
    <w:rsid w:val="00C336CE"/>
    <w:rsid w:val="00C43A2C"/>
    <w:rsid w:val="00C517D8"/>
    <w:rsid w:val="00C64D4E"/>
    <w:rsid w:val="00C753A1"/>
    <w:rsid w:val="00C8485B"/>
    <w:rsid w:val="00C849C8"/>
    <w:rsid w:val="00C93C4A"/>
    <w:rsid w:val="00C97C35"/>
    <w:rsid w:val="00CA59FE"/>
    <w:rsid w:val="00CD471C"/>
    <w:rsid w:val="00CF093D"/>
    <w:rsid w:val="00CF6A84"/>
    <w:rsid w:val="00D038DB"/>
    <w:rsid w:val="00D04C89"/>
    <w:rsid w:val="00D120E4"/>
    <w:rsid w:val="00D3482D"/>
    <w:rsid w:val="00D37345"/>
    <w:rsid w:val="00D4492A"/>
    <w:rsid w:val="00D63D88"/>
    <w:rsid w:val="00D67106"/>
    <w:rsid w:val="00D7363E"/>
    <w:rsid w:val="00D82369"/>
    <w:rsid w:val="00D84DDA"/>
    <w:rsid w:val="00D856D4"/>
    <w:rsid w:val="00D93EDF"/>
    <w:rsid w:val="00D95A37"/>
    <w:rsid w:val="00DA5FB0"/>
    <w:rsid w:val="00DB243D"/>
    <w:rsid w:val="00DB63A6"/>
    <w:rsid w:val="00DC54F6"/>
    <w:rsid w:val="00DC6428"/>
    <w:rsid w:val="00DC7E82"/>
    <w:rsid w:val="00DD0405"/>
    <w:rsid w:val="00DD11C4"/>
    <w:rsid w:val="00DD4CD2"/>
    <w:rsid w:val="00DD514F"/>
    <w:rsid w:val="00DD750B"/>
    <w:rsid w:val="00DF0EDD"/>
    <w:rsid w:val="00E01FE8"/>
    <w:rsid w:val="00E03A73"/>
    <w:rsid w:val="00E0574A"/>
    <w:rsid w:val="00E13C77"/>
    <w:rsid w:val="00E211FB"/>
    <w:rsid w:val="00E2188B"/>
    <w:rsid w:val="00E248A6"/>
    <w:rsid w:val="00E24B19"/>
    <w:rsid w:val="00E24BD6"/>
    <w:rsid w:val="00E25719"/>
    <w:rsid w:val="00E33E50"/>
    <w:rsid w:val="00E36C37"/>
    <w:rsid w:val="00E44B1F"/>
    <w:rsid w:val="00E46C59"/>
    <w:rsid w:val="00E5425F"/>
    <w:rsid w:val="00E64240"/>
    <w:rsid w:val="00E84CE8"/>
    <w:rsid w:val="00E96C9F"/>
    <w:rsid w:val="00EA7058"/>
    <w:rsid w:val="00EB0642"/>
    <w:rsid w:val="00EB150F"/>
    <w:rsid w:val="00EB4C70"/>
    <w:rsid w:val="00EB6BB0"/>
    <w:rsid w:val="00EC0234"/>
    <w:rsid w:val="00ED6793"/>
    <w:rsid w:val="00EF0A75"/>
    <w:rsid w:val="00EF13F2"/>
    <w:rsid w:val="00EF1AAF"/>
    <w:rsid w:val="00EF47DC"/>
    <w:rsid w:val="00F04547"/>
    <w:rsid w:val="00F04963"/>
    <w:rsid w:val="00F1111B"/>
    <w:rsid w:val="00F12AE5"/>
    <w:rsid w:val="00F2001A"/>
    <w:rsid w:val="00F209D6"/>
    <w:rsid w:val="00F27E77"/>
    <w:rsid w:val="00F315D1"/>
    <w:rsid w:val="00F34F87"/>
    <w:rsid w:val="00F428A1"/>
    <w:rsid w:val="00F44640"/>
    <w:rsid w:val="00F62E97"/>
    <w:rsid w:val="00F67BB2"/>
    <w:rsid w:val="00F72DE2"/>
    <w:rsid w:val="00F755FE"/>
    <w:rsid w:val="00F77FB3"/>
    <w:rsid w:val="00F80FF2"/>
    <w:rsid w:val="00F91902"/>
    <w:rsid w:val="00FA1C8B"/>
    <w:rsid w:val="00FB3A3A"/>
    <w:rsid w:val="00FC37FF"/>
    <w:rsid w:val="00FC45F1"/>
    <w:rsid w:val="00FC5B60"/>
    <w:rsid w:val="00FD0B0E"/>
    <w:rsid w:val="00FE017F"/>
    <w:rsid w:val="00FE20FD"/>
    <w:rsid w:val="00FE50C4"/>
    <w:rsid w:val="00FF28A4"/>
    <w:rsid w:val="00FF417C"/>
    <w:rsid w:val="00FF6DE4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1EA8CC"/>
  <w15:chartTrackingRefBased/>
  <w15:docId w15:val="{52315DAE-29AD-4797-9C02-E19E1A10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before="240" w:after="240"/>
    </w:pPr>
    <w:rPr>
      <w:caps/>
    </w:rPr>
  </w:style>
  <w:style w:type="paragraph" w:styleId="BodyText">
    <w:name w:val="Body Text"/>
    <w:basedOn w:val="Normal"/>
    <w:pPr>
      <w:spacing w:after="220" w:line="240" w:lineRule="atLeast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</w:p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pPr>
      <w:numPr>
        <w:numId w:val="1"/>
      </w:numPr>
      <w:spacing w:after="60"/>
    </w:p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caps/>
      <w:spacing w:val="80"/>
      <w:sz w:val="44"/>
    </w:rPr>
  </w:style>
  <w:style w:type="paragraph" w:styleId="Date">
    <w:name w:val="Date"/>
    <w:basedOn w:val="BodyText"/>
    <w:pPr>
      <w:keepNext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  <w:jc w:val="left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styleId="Header">
    <w:name w:val="header"/>
    <w:basedOn w:val="HeaderBase"/>
  </w:style>
  <w:style w:type="paragraph" w:styleId="Footer">
    <w:name w:val="footer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PageNumber">
    <w:name w:val="page number"/>
    <w:rPr>
      <w:sz w:val="24"/>
    </w:rPr>
  </w:style>
  <w:style w:type="character" w:styleId="Emphasis">
    <w:name w:val="Emphasis"/>
    <w:qFormat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pPr>
      <w:ind w:left="720"/>
    </w:pPr>
  </w:style>
  <w:style w:type="character" w:customStyle="1" w:styleId="Job">
    <w:name w:val="Job"/>
    <w:basedOn w:val="DefaultParagraphFont"/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pPr>
      <w:spacing w:before="60"/>
    </w:pPr>
  </w:style>
  <w:style w:type="paragraph" w:customStyle="1" w:styleId="NoTitle">
    <w:name w:val="No Title"/>
    <w:basedOn w:val="SectionTitle"/>
    <w:pPr>
      <w:pBdr>
        <w:bottom w:val="none" w:sz="0" w:space="0" w:color="auto"/>
      </w:pBdr>
    </w:pPr>
  </w:style>
  <w:style w:type="table" w:styleId="TableGrid">
    <w:name w:val="Table Grid"/>
    <w:basedOn w:val="TableNormal"/>
    <w:rsid w:val="00B60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Info">
    <w:name w:val="Personal Info"/>
    <w:basedOn w:val="Achievement"/>
    <w:next w:val="Achievement"/>
    <w:pPr>
      <w:numPr>
        <w:numId w:val="4"/>
      </w:numPr>
      <w:spacing w:before="220"/>
    </w:pPr>
  </w:style>
  <w:style w:type="paragraph" w:styleId="DocumentMap">
    <w:name w:val="Document Map"/>
    <w:basedOn w:val="Normal"/>
    <w:semiHidden/>
    <w:rsid w:val="00A6455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0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8730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469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580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crosoft%20Office\Templates\1033\Elegant%20Resum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8BAE2-CE24-4C2A-8678-E790CC438C1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Elegant%20Resume.dot</Template>
  <TotalTime>4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Resume</vt:lpstr>
    </vt:vector>
  </TitlesOfParts>
  <Company>Microsoft Corp.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Resume</dc:title>
  <dc:subject/>
  <dc:creator>sara</dc:creator>
  <cp:keywords/>
  <dc:description/>
  <cp:lastModifiedBy>Sara Khalid-EST-dR-RWP-RWI-3740568138578</cp:lastModifiedBy>
  <cp:revision>4</cp:revision>
  <cp:lastPrinted>1996-04-24T09:07:00Z</cp:lastPrinted>
  <dcterms:created xsi:type="dcterms:W3CDTF">2025-05-14T17:55:00Z</dcterms:created>
  <dcterms:modified xsi:type="dcterms:W3CDTF">2025-05-14T17:56:00Z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