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688"/>
        <w:tblOverlap w:val="never"/>
        <w:tblW w:w="11636" w:type="dxa"/>
        <w:tblLayout w:type="fixed"/>
        <w:tblCellMar>
          <w:left w:w="115" w:type="dxa"/>
          <w:right w:w="115" w:type="dxa"/>
        </w:tblCellMar>
        <w:tblLook w:val="04A0" w:firstRow="1" w:lastRow="0" w:firstColumn="1" w:lastColumn="0" w:noHBand="0" w:noVBand="1"/>
      </w:tblPr>
      <w:tblGrid>
        <w:gridCol w:w="3910"/>
        <w:gridCol w:w="272"/>
        <w:gridCol w:w="7454"/>
      </w:tblGrid>
      <w:tr w:rsidR="00215172" w:rsidTr="00605604">
        <w:trPr>
          <w:trHeight w:val="3136"/>
        </w:trPr>
        <w:tc>
          <w:tcPr>
            <w:tcW w:w="3910" w:type="dxa"/>
            <w:vAlign w:val="bottom"/>
          </w:tcPr>
          <w:p w:rsidR="00215172" w:rsidRDefault="00215172" w:rsidP="00215172">
            <w:pPr>
              <w:tabs>
                <w:tab w:val="left" w:pos="990"/>
              </w:tabs>
              <w:jc w:val="center"/>
            </w:pPr>
            <w:r>
              <w:rPr>
                <w:noProof/>
                <w:lang w:eastAsia="en-US"/>
              </w:rPr>
              <mc:AlternateContent>
                <mc:Choice Requires="wps">
                  <w:drawing>
                    <wp:inline distT="0" distB="0" distL="0" distR="0" wp14:anchorId="29455309" wp14:editId="638F46ED">
                      <wp:extent cx="2122805" cy="2122805"/>
                      <wp:effectExtent l="6350" t="6350" r="23495" b="23495"/>
                      <wp:docPr id="2" name="Oval 2" title="Professional Headshot of Man"/>
                      <wp:cNvGraphicFramePr/>
                      <a:graphic xmlns:a="http://schemas.openxmlformats.org/drawingml/2006/main">
                        <a:graphicData uri="http://schemas.microsoft.com/office/word/2010/wordprocessingShape">
                          <wps:wsp>
                            <wps:cNvSpPr/>
                            <wps:spPr>
                              <a:xfrm>
                                <a:off x="0" y="0"/>
                                <a:ext cx="2122805" cy="2122805"/>
                              </a:xfrm>
                              <a:prstGeom prst="ellipse">
                                <a:avLst/>
                              </a:prstGeom>
                              <a:blipFill dpi="0" rotWithShape="1">
                                <a:blip r:embed="rId10" cstate="print">
                                  <a:extLst>
                                    <a:ext uri="{28A0092B-C50C-407E-A947-70E740481C1C}">
                                      <a14:useLocalDpi xmlns:a14="http://schemas.microsoft.com/office/drawing/2010/main" val="0"/>
                                    </a:ext>
                                  </a:extLst>
                                </a:blip>
                                <a:srcRect/>
                                <a:stretch>
                                  <a:fillRect/>
                                </a:stretch>
                              </a:blipFill>
                            </wps:spPr>
                            <wps:style>
                              <a:lnRef idx="2">
                                <a:schemeClr val="dk1"/>
                              </a:lnRef>
                              <a:fillRef idx="1">
                                <a:schemeClr val="lt1"/>
                              </a:fillRef>
                              <a:effectRef idx="0">
                                <a:schemeClr val="dk1"/>
                              </a:effectRef>
                              <a:fontRef idx="minor">
                                <a:schemeClr val="dk1"/>
                              </a:fontRef>
                            </wps:style>
                            <wps:txbx>
                              <w:txbxContent>
                                <w:p w:rsidR="00215172" w:rsidRPr="00590A00" w:rsidRDefault="00215172" w:rsidP="00215172">
                                  <w:pPr>
                                    <w:jc w:val="center"/>
                                    <w:rPr>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9455309" id="Oval 2" o:spid="_x0000_s1026" alt="Title: Professional Headshot of Man" style="width:167.15pt;height:1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" strokecolor="black [3200]" strokeweight="1pt">
                      <v:fill r:id="rId11" o:title="" recolor="t" rotate="t" type="frame"/>
                      <v:stroke joinstyle="miter"/>
                      <v:textbox>
                        <w:txbxContent>
                          <w:p w:rsidR="00215172" w:rsidRPr="00590A00" w:rsidRDefault="00215172" w:rsidP="00215172">
                            <w:pPr>
                              <w:jc w:val="center"/>
                              <w:rPr>
                                <w:szCs w:val="18"/>
                              </w:rPr>
                            </w:pPr>
                          </w:p>
                        </w:txbxContent>
                      </v:textbox>
                      <w10:anchorlock/>
                    </v:oval>
                  </w:pict>
                </mc:Fallback>
              </mc:AlternateContent>
            </w:r>
          </w:p>
        </w:tc>
        <w:tc>
          <w:tcPr>
            <w:tcW w:w="272" w:type="dxa"/>
          </w:tcPr>
          <w:p w:rsidR="00215172" w:rsidRDefault="00215172" w:rsidP="00215172">
            <w:pPr>
              <w:tabs>
                <w:tab w:val="left" w:pos="990"/>
              </w:tabs>
            </w:pPr>
          </w:p>
        </w:tc>
        <w:tc>
          <w:tcPr>
            <w:tcW w:w="7454" w:type="dxa"/>
            <w:vAlign w:val="bottom"/>
          </w:tcPr>
          <w:p w:rsidR="00215172" w:rsidRDefault="00215172" w:rsidP="00215172">
            <w:pPr>
              <w:pStyle w:val="Title"/>
              <w:rPr>
                <w:sz w:val="48"/>
                <w:szCs w:val="48"/>
              </w:rPr>
            </w:pPr>
            <w:r>
              <w:rPr>
                <w:sz w:val="48"/>
                <w:szCs w:val="48"/>
              </w:rPr>
              <w:t>Asad Jawaid</w:t>
            </w:r>
          </w:p>
          <w:p w:rsidR="00215172" w:rsidRDefault="00370512" w:rsidP="00215172">
            <w:pPr>
              <w:spacing w:before="280"/>
              <w:rPr>
                <w:b/>
                <w:sz w:val="28"/>
                <w:szCs w:val="28"/>
              </w:rPr>
            </w:pPr>
            <w:r>
              <w:rPr>
                <w:b/>
                <w:sz w:val="28"/>
                <w:szCs w:val="28"/>
              </w:rPr>
              <w:t>Senior Financial News Editor</w:t>
            </w:r>
          </w:p>
          <w:p w:rsidR="00215172" w:rsidRDefault="00215172" w:rsidP="00215172">
            <w:pPr>
              <w:spacing w:before="240"/>
              <w:rPr>
                <w:b/>
                <w:sz w:val="28"/>
                <w:szCs w:val="28"/>
              </w:rPr>
            </w:pPr>
          </w:p>
          <w:p w:rsidR="00215172" w:rsidRDefault="00215172" w:rsidP="00215172">
            <w:pPr>
              <w:rPr>
                <w:rStyle w:val="Hyperlink"/>
                <w:sz w:val="20"/>
                <w:szCs w:val="20"/>
              </w:rPr>
            </w:pPr>
            <w:r>
              <w:rPr>
                <w:sz w:val="20"/>
                <w:szCs w:val="20"/>
              </w:rPr>
              <w:t xml:space="preserve">Contact: </w:t>
            </w:r>
            <w:hyperlink r:id="rId12" w:history="1">
              <w:r>
                <w:rPr>
                  <w:rStyle w:val="Hyperlink"/>
                  <w:sz w:val="20"/>
                  <w:szCs w:val="20"/>
                </w:rPr>
                <w:t>asadjawaid1003@gmail.com</w:t>
              </w:r>
            </w:hyperlink>
          </w:p>
          <w:p w:rsidR="00215172" w:rsidRDefault="00215172" w:rsidP="00215172">
            <w:pPr>
              <w:rPr>
                <w:sz w:val="20"/>
                <w:szCs w:val="20"/>
              </w:rPr>
            </w:pPr>
            <w:r>
              <w:rPr>
                <w:sz w:val="20"/>
                <w:szCs w:val="20"/>
              </w:rPr>
              <w:t>+92-335-941-5575</w:t>
            </w:r>
          </w:p>
          <w:p w:rsidR="00215172" w:rsidRDefault="00215172" w:rsidP="00215172">
            <w:pPr>
              <w:rPr>
                <w:sz w:val="20"/>
                <w:szCs w:val="20"/>
              </w:rPr>
            </w:pPr>
          </w:p>
        </w:tc>
      </w:tr>
      <w:tr w:rsidR="00215172" w:rsidTr="00605604">
        <w:trPr>
          <w:trHeight w:val="10477"/>
        </w:trPr>
        <w:tc>
          <w:tcPr>
            <w:tcW w:w="3910" w:type="dxa"/>
          </w:tcPr>
          <w:sdt>
            <w:sdtPr>
              <w:id w:val="-1711873194"/>
              <w:placeholder>
                <w:docPart w:val="F1A4423F72BD4EB98124700E743B4AB0"/>
              </w:placeholder>
              <w:temporary/>
              <w:showingPlcHdr/>
              <w15:appearance w15:val="hidden"/>
            </w:sdtPr>
            <w:sdtEndPr/>
            <w:sdtContent>
              <w:p w:rsidR="00215172" w:rsidRDefault="00215172" w:rsidP="00577B4B">
                <w:pPr>
                  <w:pStyle w:val="Heading3"/>
                  <w:jc w:val="center"/>
                </w:pPr>
                <w:r>
                  <w:rPr>
                    <w:color w:val="0070C0"/>
                  </w:rPr>
                  <w:t>Profile</w:t>
                </w:r>
              </w:p>
            </w:sdtContent>
          </w:sdt>
          <w:p w:rsidR="00215172" w:rsidRPr="00AA3B87" w:rsidRDefault="00215172" w:rsidP="00AB29B0">
            <w:pPr>
              <w:jc w:val="both"/>
              <w:rPr>
                <w:sz w:val="21"/>
                <w:szCs w:val="21"/>
              </w:rPr>
            </w:pPr>
            <w:r w:rsidRPr="00AA3B87">
              <w:rPr>
                <w:sz w:val="21"/>
                <w:szCs w:val="21"/>
              </w:rPr>
              <w:t>Given my 1</w:t>
            </w:r>
            <w:r w:rsidR="00AB29B0" w:rsidRPr="00AA3B87">
              <w:rPr>
                <w:sz w:val="21"/>
                <w:szCs w:val="21"/>
              </w:rPr>
              <w:t>7</w:t>
            </w:r>
            <w:r w:rsidRPr="00AA3B87">
              <w:rPr>
                <w:sz w:val="21"/>
                <w:szCs w:val="21"/>
              </w:rPr>
              <w:t xml:space="preserve"> years of global corporate exposure and relevant educational background, I have a strong grip on </w:t>
            </w:r>
            <w:r w:rsidR="00605604" w:rsidRPr="00AA3B87">
              <w:rPr>
                <w:sz w:val="21"/>
                <w:szCs w:val="21"/>
              </w:rPr>
              <w:t>Business</w:t>
            </w:r>
            <w:r w:rsidR="00B45167" w:rsidRPr="00AA3B87">
              <w:rPr>
                <w:sz w:val="21"/>
                <w:szCs w:val="21"/>
              </w:rPr>
              <w:t xml:space="preserve"> Finance, Financial </w:t>
            </w:r>
            <w:r w:rsidR="003A4991" w:rsidRPr="00AA3B87">
              <w:rPr>
                <w:sz w:val="21"/>
                <w:szCs w:val="21"/>
              </w:rPr>
              <w:t xml:space="preserve">Accounting, </w:t>
            </w:r>
            <w:r w:rsidR="002E0921" w:rsidRPr="00AA3B87">
              <w:rPr>
                <w:sz w:val="21"/>
                <w:szCs w:val="21"/>
              </w:rPr>
              <w:t xml:space="preserve">Financial Markets, </w:t>
            </w:r>
            <w:r w:rsidRPr="00AA3B87">
              <w:rPr>
                <w:sz w:val="21"/>
                <w:szCs w:val="21"/>
              </w:rPr>
              <w:t>Macroeconomics, Corporate Governance, Business Communications and Business Ethics.</w:t>
            </w:r>
          </w:p>
          <w:p w:rsidR="00FC2DF1" w:rsidRPr="00AA3B87" w:rsidRDefault="00FC2DF1" w:rsidP="00AB29B0">
            <w:pPr>
              <w:jc w:val="both"/>
              <w:rPr>
                <w:sz w:val="21"/>
                <w:szCs w:val="21"/>
              </w:rPr>
            </w:pPr>
          </w:p>
          <w:p w:rsidR="00372A5A" w:rsidRPr="00AA3B87" w:rsidRDefault="00215172" w:rsidP="00AB29B0">
            <w:pPr>
              <w:jc w:val="both"/>
              <w:rPr>
                <w:sz w:val="21"/>
                <w:szCs w:val="21"/>
              </w:rPr>
            </w:pPr>
            <w:r w:rsidRPr="00AA3B87">
              <w:rPr>
                <w:sz w:val="21"/>
                <w:szCs w:val="21"/>
              </w:rPr>
              <w:t xml:space="preserve">I </w:t>
            </w:r>
            <w:r w:rsidR="002E0921" w:rsidRPr="00AA3B87">
              <w:rPr>
                <w:sz w:val="21"/>
                <w:szCs w:val="21"/>
              </w:rPr>
              <w:t xml:space="preserve">have </w:t>
            </w:r>
            <w:r w:rsidRPr="00AA3B87">
              <w:rPr>
                <w:sz w:val="21"/>
                <w:szCs w:val="21"/>
              </w:rPr>
              <w:t xml:space="preserve">concluded </w:t>
            </w:r>
            <w:r w:rsidR="0075402A">
              <w:rPr>
                <w:sz w:val="21"/>
                <w:szCs w:val="21"/>
              </w:rPr>
              <w:t xml:space="preserve">two full-fledged semesters </w:t>
            </w:r>
            <w:r w:rsidR="00B45167" w:rsidRPr="00AA3B87">
              <w:rPr>
                <w:sz w:val="21"/>
                <w:szCs w:val="21"/>
              </w:rPr>
              <w:t xml:space="preserve">at </w:t>
            </w:r>
            <w:proofErr w:type="spellStart"/>
            <w:r w:rsidR="003A4991" w:rsidRPr="00AA3B87">
              <w:rPr>
                <w:sz w:val="21"/>
                <w:szCs w:val="21"/>
              </w:rPr>
              <w:t>Riphah</w:t>
            </w:r>
            <w:proofErr w:type="spellEnd"/>
            <w:r w:rsidR="003A4991" w:rsidRPr="00AA3B87">
              <w:rPr>
                <w:sz w:val="21"/>
                <w:szCs w:val="21"/>
              </w:rPr>
              <w:t xml:space="preserve"> International University</w:t>
            </w:r>
            <w:r w:rsidR="0075402A">
              <w:rPr>
                <w:sz w:val="21"/>
                <w:szCs w:val="21"/>
              </w:rPr>
              <w:t>, Pakistan</w:t>
            </w:r>
            <w:proofErr w:type="gramStart"/>
            <w:r w:rsidR="0075402A">
              <w:rPr>
                <w:sz w:val="21"/>
                <w:szCs w:val="21"/>
              </w:rPr>
              <w:t xml:space="preserve">, </w:t>
            </w:r>
            <w:r w:rsidR="0075402A">
              <w:t xml:space="preserve"> </w:t>
            </w:r>
            <w:r w:rsidR="0075402A" w:rsidRPr="0075402A">
              <w:rPr>
                <w:sz w:val="21"/>
                <w:szCs w:val="21"/>
              </w:rPr>
              <w:t>teaching</w:t>
            </w:r>
            <w:proofErr w:type="gramEnd"/>
            <w:r w:rsidR="0075402A" w:rsidRPr="0075402A">
              <w:rPr>
                <w:sz w:val="21"/>
                <w:szCs w:val="21"/>
              </w:rPr>
              <w:t xml:space="preserve"> </w:t>
            </w:r>
            <w:r w:rsidR="0075402A">
              <w:rPr>
                <w:sz w:val="21"/>
                <w:szCs w:val="21"/>
              </w:rPr>
              <w:t xml:space="preserve">undergraduate students. </w:t>
            </w:r>
            <w:r w:rsidR="00372A5A" w:rsidRPr="00AA3B87">
              <w:rPr>
                <w:sz w:val="21"/>
                <w:szCs w:val="21"/>
              </w:rPr>
              <w:t xml:space="preserve">I was responsible for </w:t>
            </w:r>
            <w:r w:rsidRPr="00AA3B87">
              <w:rPr>
                <w:sz w:val="21"/>
                <w:szCs w:val="21"/>
              </w:rPr>
              <w:t xml:space="preserve">delivering </w:t>
            </w:r>
            <w:r w:rsidR="00372A5A" w:rsidRPr="00AA3B87">
              <w:rPr>
                <w:sz w:val="21"/>
                <w:szCs w:val="21"/>
              </w:rPr>
              <w:t xml:space="preserve">high-quality </w:t>
            </w:r>
            <w:r w:rsidRPr="00AA3B87">
              <w:rPr>
                <w:sz w:val="21"/>
                <w:szCs w:val="21"/>
              </w:rPr>
              <w:t>lectures and engaging with students productively.</w:t>
            </w:r>
            <w:r w:rsidR="00372A5A" w:rsidRPr="00AA3B87">
              <w:rPr>
                <w:sz w:val="21"/>
                <w:szCs w:val="21"/>
              </w:rPr>
              <w:t xml:space="preserve"> I designed course content, regularly assessed student</w:t>
            </w:r>
            <w:r w:rsidR="001C607D" w:rsidRPr="00AA3B87">
              <w:rPr>
                <w:sz w:val="21"/>
                <w:szCs w:val="21"/>
              </w:rPr>
              <w:t>s'</w:t>
            </w:r>
            <w:r w:rsidR="00372A5A" w:rsidRPr="00AA3B87">
              <w:rPr>
                <w:sz w:val="21"/>
                <w:szCs w:val="21"/>
              </w:rPr>
              <w:t xml:space="preserve"> performance, and created an inclusive, l</w:t>
            </w:r>
            <w:r w:rsidR="00AB29B0" w:rsidRPr="00AA3B87">
              <w:rPr>
                <w:sz w:val="21"/>
                <w:szCs w:val="21"/>
              </w:rPr>
              <w:t>earning environment by integrating</w:t>
            </w:r>
            <w:r w:rsidR="00372A5A" w:rsidRPr="00AA3B87">
              <w:rPr>
                <w:sz w:val="21"/>
                <w:szCs w:val="21"/>
              </w:rPr>
              <w:t xml:space="preserve"> real-world insights into my teaching approach.</w:t>
            </w:r>
          </w:p>
          <w:p w:rsidR="00FC2DF1" w:rsidRPr="00AA3B87" w:rsidRDefault="00FC2DF1" w:rsidP="00AB29B0">
            <w:pPr>
              <w:jc w:val="both"/>
              <w:rPr>
                <w:sz w:val="21"/>
                <w:szCs w:val="21"/>
              </w:rPr>
            </w:pPr>
          </w:p>
          <w:p w:rsidR="00215172" w:rsidRPr="00AA3B87" w:rsidRDefault="00372A5A" w:rsidP="00AB29B0">
            <w:pPr>
              <w:jc w:val="both"/>
              <w:rPr>
                <w:sz w:val="21"/>
                <w:szCs w:val="21"/>
              </w:rPr>
            </w:pPr>
            <w:r w:rsidRPr="00AA3B87">
              <w:rPr>
                <w:sz w:val="21"/>
                <w:szCs w:val="21"/>
              </w:rPr>
              <w:t xml:space="preserve">I have qualified ACCA and hold an MS degree in Accounting &amp; Finance. </w:t>
            </w:r>
            <w:r w:rsidR="00215172" w:rsidRPr="00AA3B87">
              <w:rPr>
                <w:sz w:val="21"/>
                <w:szCs w:val="21"/>
              </w:rPr>
              <w:t xml:space="preserve">My business trips outside Pakistan -- to England, Dubai and the Philippines – and schooling from the </w:t>
            </w:r>
            <w:r w:rsidR="002E0921" w:rsidRPr="00AA3B87">
              <w:rPr>
                <w:sz w:val="21"/>
                <w:szCs w:val="21"/>
              </w:rPr>
              <w:t xml:space="preserve">Kingdom of Bahrain </w:t>
            </w:r>
            <w:r w:rsidR="00215172" w:rsidRPr="00AA3B87">
              <w:rPr>
                <w:sz w:val="21"/>
                <w:szCs w:val="21"/>
              </w:rPr>
              <w:t xml:space="preserve">give me the global </w:t>
            </w:r>
            <w:r w:rsidR="002E0921" w:rsidRPr="00AA3B87">
              <w:rPr>
                <w:sz w:val="21"/>
                <w:szCs w:val="21"/>
              </w:rPr>
              <w:t xml:space="preserve">and local perspectives </w:t>
            </w:r>
            <w:r w:rsidR="00215172" w:rsidRPr="00AA3B87">
              <w:rPr>
                <w:sz w:val="21"/>
                <w:szCs w:val="21"/>
              </w:rPr>
              <w:t>when dealing with students and colleagues.</w:t>
            </w:r>
          </w:p>
          <w:p w:rsidR="00577B4B" w:rsidRPr="00577B4B" w:rsidRDefault="00577B4B" w:rsidP="00577B4B">
            <w:pPr>
              <w:jc w:val="center"/>
              <w:rPr>
                <w:sz w:val="22"/>
              </w:rPr>
            </w:pPr>
          </w:p>
          <w:p w:rsidR="00577B4B" w:rsidRDefault="00577B4B" w:rsidP="00215172">
            <w:pPr>
              <w:rPr>
                <w:sz w:val="20"/>
                <w:szCs w:val="20"/>
              </w:rPr>
            </w:pPr>
          </w:p>
          <w:p w:rsidR="00577B4B" w:rsidRDefault="00577B4B" w:rsidP="00215172">
            <w:pPr>
              <w:rPr>
                <w:sz w:val="20"/>
                <w:szCs w:val="20"/>
              </w:rPr>
            </w:pPr>
          </w:p>
          <w:p w:rsidR="0075402A" w:rsidRDefault="0075402A" w:rsidP="00215172">
            <w:pPr>
              <w:rPr>
                <w:sz w:val="20"/>
                <w:szCs w:val="20"/>
              </w:rPr>
            </w:pPr>
          </w:p>
          <w:p w:rsidR="0075402A" w:rsidRPr="00577B4B" w:rsidRDefault="0075402A" w:rsidP="00215172">
            <w:pPr>
              <w:rPr>
                <w:sz w:val="20"/>
                <w:szCs w:val="20"/>
              </w:rPr>
            </w:pPr>
          </w:p>
          <w:p w:rsidR="00FC2DF1" w:rsidRDefault="00FC2DF1" w:rsidP="00215172">
            <w:pPr>
              <w:rPr>
                <w:sz w:val="21"/>
                <w:szCs w:val="21"/>
              </w:rPr>
            </w:pPr>
          </w:p>
          <w:p w:rsidR="00215172" w:rsidRDefault="00215172" w:rsidP="00577B4B">
            <w:pPr>
              <w:spacing w:after="100" w:afterAutospacing="1"/>
              <w:rPr>
                <w:b/>
                <w:color w:val="0070C0"/>
                <w:sz w:val="24"/>
                <w:szCs w:val="24"/>
              </w:rPr>
            </w:pPr>
            <w:r>
              <w:rPr>
                <w:b/>
                <w:color w:val="0070C0"/>
                <w:sz w:val="24"/>
                <w:szCs w:val="24"/>
              </w:rPr>
              <w:lastRenderedPageBreak/>
              <w:t>Competencies</w:t>
            </w:r>
          </w:p>
          <w:p w:rsidR="00372A5A" w:rsidRPr="00D734E9" w:rsidRDefault="00215172" w:rsidP="00215172">
            <w:pPr>
              <w:rPr>
                <w:sz w:val="22"/>
              </w:rPr>
            </w:pPr>
            <w:r w:rsidRPr="00D734E9">
              <w:rPr>
                <w:sz w:val="22"/>
              </w:rPr>
              <w:t xml:space="preserve">- </w:t>
            </w:r>
            <w:r w:rsidR="00372A5A" w:rsidRPr="00D734E9">
              <w:rPr>
                <w:sz w:val="22"/>
              </w:rPr>
              <w:t>Subject matter expertise</w:t>
            </w:r>
          </w:p>
          <w:p w:rsidR="00215172" w:rsidRPr="00D734E9" w:rsidRDefault="00372A5A" w:rsidP="00215172">
            <w:pPr>
              <w:rPr>
                <w:sz w:val="22"/>
              </w:rPr>
            </w:pPr>
            <w:r w:rsidRPr="00D734E9">
              <w:rPr>
                <w:sz w:val="22"/>
              </w:rPr>
              <w:t xml:space="preserve">- </w:t>
            </w:r>
            <w:r w:rsidR="00D734E9" w:rsidRPr="00D734E9">
              <w:rPr>
                <w:sz w:val="22"/>
              </w:rPr>
              <w:t>Productive e</w:t>
            </w:r>
            <w:r w:rsidRPr="00D734E9">
              <w:rPr>
                <w:sz w:val="22"/>
              </w:rPr>
              <w:t>ngagement with students</w:t>
            </w:r>
          </w:p>
          <w:p w:rsidR="00215172" w:rsidRPr="00D734E9" w:rsidRDefault="00215172" w:rsidP="00215172">
            <w:pPr>
              <w:rPr>
                <w:sz w:val="22"/>
              </w:rPr>
            </w:pPr>
            <w:r w:rsidRPr="00D734E9">
              <w:rPr>
                <w:sz w:val="22"/>
              </w:rPr>
              <w:t>- Effective classroom management</w:t>
            </w:r>
          </w:p>
          <w:p w:rsidR="00215172" w:rsidRPr="00D734E9" w:rsidRDefault="00215172" w:rsidP="00215172">
            <w:pPr>
              <w:rPr>
                <w:sz w:val="22"/>
              </w:rPr>
            </w:pPr>
            <w:r w:rsidRPr="00D734E9">
              <w:rPr>
                <w:sz w:val="22"/>
              </w:rPr>
              <w:t>- Friendly, but professional, nature</w:t>
            </w:r>
          </w:p>
          <w:p w:rsidR="00215172" w:rsidRPr="00D734E9" w:rsidRDefault="00215172" w:rsidP="00215172">
            <w:pPr>
              <w:rPr>
                <w:sz w:val="22"/>
              </w:rPr>
            </w:pPr>
            <w:r w:rsidRPr="00D734E9">
              <w:rPr>
                <w:sz w:val="22"/>
              </w:rPr>
              <w:t xml:space="preserve">- </w:t>
            </w:r>
            <w:r w:rsidR="00D734E9" w:rsidRPr="00D734E9">
              <w:rPr>
                <w:sz w:val="22"/>
              </w:rPr>
              <w:t xml:space="preserve">Strong </w:t>
            </w:r>
            <w:r w:rsidRPr="00D734E9">
              <w:rPr>
                <w:sz w:val="22"/>
              </w:rPr>
              <w:t>understanding of students’ unique needs</w:t>
            </w:r>
          </w:p>
          <w:p w:rsidR="00215172" w:rsidRPr="00D734E9" w:rsidRDefault="00215172" w:rsidP="00215172">
            <w:pPr>
              <w:rPr>
                <w:sz w:val="22"/>
              </w:rPr>
            </w:pPr>
            <w:r w:rsidRPr="00D734E9">
              <w:rPr>
                <w:sz w:val="22"/>
              </w:rPr>
              <w:t>- Can represent organization on different forums</w:t>
            </w:r>
          </w:p>
          <w:p w:rsidR="00215172" w:rsidRDefault="00215172" w:rsidP="00215172">
            <w:pPr>
              <w:rPr>
                <w:sz w:val="20"/>
                <w:szCs w:val="20"/>
              </w:rPr>
            </w:pPr>
            <w:r w:rsidRPr="00D734E9">
              <w:rPr>
                <w:sz w:val="22"/>
              </w:rPr>
              <w:t>- Exemplary leadership skills</w:t>
            </w:r>
          </w:p>
        </w:tc>
        <w:tc>
          <w:tcPr>
            <w:tcW w:w="272" w:type="dxa"/>
          </w:tcPr>
          <w:p w:rsidR="00215172" w:rsidRDefault="00215172" w:rsidP="00215172">
            <w:pPr>
              <w:tabs>
                <w:tab w:val="left" w:pos="990"/>
              </w:tabs>
            </w:pPr>
          </w:p>
        </w:tc>
        <w:tc>
          <w:tcPr>
            <w:tcW w:w="7454" w:type="dxa"/>
          </w:tcPr>
          <w:sdt>
            <w:sdtPr>
              <w:rPr>
                <w:sz w:val="20"/>
                <w:szCs w:val="20"/>
              </w:rPr>
              <w:id w:val="1049110328"/>
              <w:placeholder>
                <w:docPart w:val="5F762BEF763E4FFFB164C0058ED180E4"/>
              </w:placeholder>
              <w:temporary/>
              <w:showingPlcHdr/>
              <w15:appearance w15:val="hidden"/>
            </w:sdtPr>
            <w:sdtEndPr/>
            <w:sdtContent>
              <w:p w:rsidR="00215172" w:rsidRPr="00215172" w:rsidRDefault="00215172" w:rsidP="00215172">
                <w:pPr>
                  <w:pStyle w:val="Heading2"/>
                  <w:rPr>
                    <w:sz w:val="20"/>
                    <w:szCs w:val="20"/>
                  </w:rPr>
                </w:pPr>
                <w:r w:rsidRPr="00215172">
                  <w:rPr>
                    <w:sz w:val="24"/>
                    <w:szCs w:val="24"/>
                  </w:rPr>
                  <w:t>EDUCATION</w:t>
                </w:r>
              </w:p>
            </w:sdtContent>
          </w:sdt>
          <w:p w:rsidR="00215172" w:rsidRPr="00215172" w:rsidRDefault="00215172" w:rsidP="00215172">
            <w:pPr>
              <w:pStyle w:val="Heading4"/>
              <w:rPr>
                <w:sz w:val="20"/>
                <w:szCs w:val="20"/>
              </w:rPr>
            </w:pPr>
            <w:r w:rsidRPr="00215172">
              <w:rPr>
                <w:sz w:val="20"/>
                <w:szCs w:val="20"/>
              </w:rPr>
              <w:t xml:space="preserve">M.S. Accounting &amp; Finance </w:t>
            </w:r>
            <w:r w:rsidRPr="00215172">
              <w:rPr>
                <w:b w:val="0"/>
                <w:sz w:val="20"/>
                <w:szCs w:val="20"/>
              </w:rPr>
              <w:t>with Research Thesis</w:t>
            </w:r>
            <w:r w:rsidR="00AB29B0">
              <w:rPr>
                <w:b w:val="0"/>
                <w:sz w:val="20"/>
                <w:szCs w:val="20"/>
              </w:rPr>
              <w:t xml:space="preserve"> </w:t>
            </w:r>
          </w:p>
          <w:p w:rsidR="00215172" w:rsidRPr="00215172" w:rsidRDefault="00215172" w:rsidP="00215172">
            <w:pPr>
              <w:pStyle w:val="Heading4"/>
              <w:rPr>
                <w:b w:val="0"/>
                <w:sz w:val="20"/>
                <w:szCs w:val="20"/>
              </w:rPr>
            </w:pPr>
            <w:proofErr w:type="spellStart"/>
            <w:r w:rsidRPr="00215172">
              <w:rPr>
                <w:b w:val="0"/>
                <w:sz w:val="20"/>
                <w:szCs w:val="20"/>
              </w:rPr>
              <w:t>Riphah</w:t>
            </w:r>
            <w:proofErr w:type="spellEnd"/>
            <w:r w:rsidRPr="00215172">
              <w:rPr>
                <w:b w:val="0"/>
                <w:sz w:val="20"/>
                <w:szCs w:val="20"/>
              </w:rPr>
              <w:t xml:space="preserve"> International University</w:t>
            </w:r>
            <w:r w:rsidR="004D75B2">
              <w:rPr>
                <w:b w:val="0"/>
                <w:sz w:val="20"/>
                <w:szCs w:val="20"/>
              </w:rPr>
              <w:t>, Pakistan</w:t>
            </w:r>
          </w:p>
          <w:p w:rsidR="00215172" w:rsidRPr="00215172" w:rsidRDefault="00215172" w:rsidP="00215172">
            <w:pPr>
              <w:pStyle w:val="Heading4"/>
              <w:rPr>
                <w:sz w:val="20"/>
                <w:szCs w:val="20"/>
              </w:rPr>
            </w:pPr>
            <w:r w:rsidRPr="00215172">
              <w:rPr>
                <w:sz w:val="20"/>
                <w:szCs w:val="20"/>
              </w:rPr>
              <w:t xml:space="preserve">ACCA </w:t>
            </w:r>
          </w:p>
          <w:p w:rsidR="00215172" w:rsidRPr="00215172" w:rsidRDefault="00215172" w:rsidP="00215172">
            <w:pPr>
              <w:pStyle w:val="Heading4"/>
              <w:rPr>
                <w:sz w:val="20"/>
                <w:szCs w:val="20"/>
              </w:rPr>
            </w:pPr>
            <w:bookmarkStart w:id="0" w:name="_1fob9te" w:colFirst="0" w:colLast="0"/>
            <w:bookmarkEnd w:id="0"/>
            <w:r w:rsidRPr="00215172">
              <w:rPr>
                <w:sz w:val="20"/>
                <w:szCs w:val="20"/>
              </w:rPr>
              <w:t xml:space="preserve">M.Com </w:t>
            </w:r>
            <w:r w:rsidRPr="00215172">
              <w:rPr>
                <w:b w:val="0"/>
                <w:sz w:val="20"/>
                <w:szCs w:val="20"/>
              </w:rPr>
              <w:t>– ACCA equivalence certificate</w:t>
            </w:r>
          </w:p>
          <w:sdt>
            <w:sdtPr>
              <w:rPr>
                <w:sz w:val="20"/>
                <w:szCs w:val="20"/>
              </w:rPr>
              <w:id w:val="1001553383"/>
              <w:placeholder>
                <w:docPart w:val="252485ABCF7A4C18A58AF6CEFB3695E7"/>
              </w:placeholder>
              <w:temporary/>
              <w:showingPlcHdr/>
              <w15:appearance w15:val="hidden"/>
            </w:sdtPr>
            <w:sdtEndPr/>
            <w:sdtContent>
              <w:p w:rsidR="00215172" w:rsidRPr="00215172" w:rsidRDefault="00215172" w:rsidP="00215172">
                <w:pPr>
                  <w:pStyle w:val="Heading2"/>
                  <w:rPr>
                    <w:sz w:val="20"/>
                    <w:szCs w:val="20"/>
                  </w:rPr>
                </w:pPr>
                <w:r w:rsidRPr="00215172">
                  <w:rPr>
                    <w:sz w:val="24"/>
                    <w:szCs w:val="24"/>
                  </w:rPr>
                  <w:t>WORK EXPERIENCE</w:t>
                </w:r>
              </w:p>
            </w:sdtContent>
          </w:sdt>
          <w:p w:rsidR="00215172" w:rsidRPr="00215172" w:rsidRDefault="00B45167" w:rsidP="00215172">
            <w:pPr>
              <w:rPr>
                <w:b/>
                <w:color w:val="000000"/>
                <w:sz w:val="20"/>
                <w:szCs w:val="20"/>
              </w:rPr>
            </w:pPr>
            <w:r>
              <w:rPr>
                <w:b/>
                <w:color w:val="000000"/>
                <w:sz w:val="20"/>
                <w:szCs w:val="20"/>
              </w:rPr>
              <w:t>Visiting Faculty Member</w:t>
            </w:r>
            <w:r w:rsidR="00215172" w:rsidRPr="00215172">
              <w:rPr>
                <w:b/>
                <w:color w:val="000000"/>
                <w:sz w:val="20"/>
                <w:szCs w:val="20"/>
              </w:rPr>
              <w:t xml:space="preserve">, </w:t>
            </w:r>
            <w:proofErr w:type="spellStart"/>
            <w:r w:rsidR="00215172" w:rsidRPr="00215172">
              <w:rPr>
                <w:b/>
                <w:color w:val="000000"/>
                <w:sz w:val="20"/>
                <w:szCs w:val="20"/>
              </w:rPr>
              <w:t>Riphah</w:t>
            </w:r>
            <w:proofErr w:type="spellEnd"/>
            <w:r w:rsidR="00215172" w:rsidRPr="00215172">
              <w:rPr>
                <w:b/>
                <w:color w:val="000000"/>
                <w:sz w:val="20"/>
                <w:szCs w:val="20"/>
              </w:rPr>
              <w:t xml:space="preserve"> International University, Pakistan</w:t>
            </w:r>
          </w:p>
          <w:p w:rsidR="00215172" w:rsidRPr="00215172" w:rsidRDefault="00E80A54" w:rsidP="00215172">
            <w:pPr>
              <w:rPr>
                <w:b/>
                <w:color w:val="000000"/>
                <w:sz w:val="20"/>
                <w:szCs w:val="20"/>
              </w:rPr>
            </w:pPr>
            <w:r>
              <w:rPr>
                <w:color w:val="000000"/>
                <w:sz w:val="20"/>
                <w:szCs w:val="20"/>
              </w:rPr>
              <w:t>Fall 2024</w:t>
            </w:r>
          </w:p>
          <w:p w:rsidR="00215172" w:rsidRDefault="00215172" w:rsidP="00215172">
            <w:pPr>
              <w:rPr>
                <w:color w:val="000000"/>
                <w:sz w:val="20"/>
                <w:szCs w:val="20"/>
              </w:rPr>
            </w:pPr>
            <w:r w:rsidRPr="00577B4B">
              <w:rPr>
                <w:color w:val="000000"/>
                <w:sz w:val="20"/>
                <w:szCs w:val="20"/>
              </w:rPr>
              <w:t xml:space="preserve">Teaching </w:t>
            </w:r>
            <w:r w:rsidR="00B45167" w:rsidRPr="00577B4B">
              <w:rPr>
                <w:color w:val="000000"/>
                <w:sz w:val="20"/>
                <w:szCs w:val="20"/>
              </w:rPr>
              <w:t xml:space="preserve">Financial </w:t>
            </w:r>
            <w:r w:rsidR="00E80A54" w:rsidRPr="00577B4B">
              <w:rPr>
                <w:color w:val="000000"/>
                <w:sz w:val="20"/>
                <w:szCs w:val="20"/>
              </w:rPr>
              <w:t xml:space="preserve">Accounting and </w:t>
            </w:r>
            <w:r w:rsidR="00B45167" w:rsidRPr="00577B4B">
              <w:rPr>
                <w:color w:val="000000"/>
                <w:sz w:val="20"/>
                <w:szCs w:val="20"/>
              </w:rPr>
              <w:t xml:space="preserve">Reporting at </w:t>
            </w:r>
            <w:r w:rsidR="002E0921" w:rsidRPr="00577B4B">
              <w:rPr>
                <w:color w:val="000000"/>
                <w:sz w:val="20"/>
                <w:szCs w:val="20"/>
              </w:rPr>
              <w:t xml:space="preserve">the </w:t>
            </w:r>
            <w:r w:rsidR="00B45167" w:rsidRPr="00577B4B">
              <w:rPr>
                <w:color w:val="000000"/>
                <w:sz w:val="20"/>
                <w:szCs w:val="20"/>
              </w:rPr>
              <w:t xml:space="preserve">undergrad </w:t>
            </w:r>
            <w:r w:rsidRPr="00577B4B">
              <w:rPr>
                <w:color w:val="000000"/>
                <w:sz w:val="20"/>
                <w:szCs w:val="20"/>
              </w:rPr>
              <w:t xml:space="preserve">level. Responsible for associated operational administration, course development and </w:t>
            </w:r>
            <w:r w:rsidR="00FC2DF1" w:rsidRPr="00577B4B">
              <w:rPr>
                <w:color w:val="000000"/>
                <w:sz w:val="20"/>
                <w:szCs w:val="20"/>
              </w:rPr>
              <w:t xml:space="preserve">effective delivery of engaging lectures. </w:t>
            </w:r>
            <w:r w:rsidR="00FC2DF1" w:rsidRPr="00577B4B">
              <w:rPr>
                <w:sz w:val="20"/>
                <w:szCs w:val="20"/>
              </w:rPr>
              <w:t>P</w:t>
            </w:r>
            <w:r w:rsidR="00FC2DF1" w:rsidRPr="00577B4B">
              <w:rPr>
                <w:color w:val="000000"/>
                <w:sz w:val="20"/>
                <w:szCs w:val="20"/>
              </w:rPr>
              <w:t>roviding academic guidance to students and e</w:t>
            </w:r>
            <w:r w:rsidRPr="00577B4B">
              <w:rPr>
                <w:color w:val="000000"/>
                <w:sz w:val="20"/>
                <w:szCs w:val="20"/>
              </w:rPr>
              <w:t xml:space="preserve">nhancing </w:t>
            </w:r>
            <w:r w:rsidR="00FC2DF1" w:rsidRPr="00577B4B">
              <w:rPr>
                <w:color w:val="000000"/>
                <w:sz w:val="20"/>
                <w:szCs w:val="20"/>
              </w:rPr>
              <w:t xml:space="preserve">their </w:t>
            </w:r>
            <w:r w:rsidRPr="00577B4B">
              <w:rPr>
                <w:color w:val="000000"/>
                <w:sz w:val="20"/>
                <w:szCs w:val="20"/>
              </w:rPr>
              <w:t>learning via unique methodologies and assessments.</w:t>
            </w:r>
          </w:p>
          <w:p w:rsidR="00D734E9" w:rsidRPr="00577B4B" w:rsidRDefault="00D734E9" w:rsidP="00215172">
            <w:pPr>
              <w:rPr>
                <w:color w:val="000000"/>
                <w:sz w:val="20"/>
                <w:szCs w:val="20"/>
              </w:rPr>
            </w:pPr>
          </w:p>
          <w:p w:rsidR="002E0921" w:rsidRDefault="002E0921" w:rsidP="00215172">
            <w:pPr>
              <w:rPr>
                <w:color w:val="000000"/>
                <w:sz w:val="21"/>
                <w:szCs w:val="21"/>
              </w:rPr>
            </w:pPr>
          </w:p>
          <w:p w:rsidR="002E0921" w:rsidRPr="002E0921" w:rsidRDefault="002E0921" w:rsidP="002E0921">
            <w:pPr>
              <w:rPr>
                <w:b/>
                <w:color w:val="000000"/>
                <w:sz w:val="21"/>
                <w:szCs w:val="21"/>
              </w:rPr>
            </w:pPr>
            <w:r w:rsidRPr="002E0921">
              <w:rPr>
                <w:b/>
                <w:color w:val="000000"/>
                <w:sz w:val="21"/>
                <w:szCs w:val="21"/>
              </w:rPr>
              <w:t xml:space="preserve">Visiting Faculty Member, </w:t>
            </w:r>
            <w:proofErr w:type="spellStart"/>
            <w:r w:rsidRPr="002E0921">
              <w:rPr>
                <w:b/>
                <w:color w:val="000000"/>
                <w:sz w:val="21"/>
                <w:szCs w:val="21"/>
              </w:rPr>
              <w:t>Riphah</w:t>
            </w:r>
            <w:proofErr w:type="spellEnd"/>
            <w:r w:rsidRPr="002E0921">
              <w:rPr>
                <w:b/>
                <w:color w:val="000000"/>
                <w:sz w:val="21"/>
                <w:szCs w:val="21"/>
              </w:rPr>
              <w:t xml:space="preserve"> International University, Pakistan</w:t>
            </w:r>
          </w:p>
          <w:p w:rsidR="002E0921" w:rsidRPr="002E0921" w:rsidRDefault="002E0921" w:rsidP="002E0921">
            <w:pPr>
              <w:rPr>
                <w:b/>
                <w:color w:val="000000"/>
                <w:sz w:val="21"/>
                <w:szCs w:val="21"/>
              </w:rPr>
            </w:pPr>
            <w:r w:rsidRPr="002E0921">
              <w:rPr>
                <w:color w:val="000000"/>
                <w:sz w:val="21"/>
                <w:szCs w:val="21"/>
              </w:rPr>
              <w:t>Fall 2023</w:t>
            </w:r>
          </w:p>
          <w:p w:rsidR="002E0921" w:rsidRDefault="002E0921" w:rsidP="002E0921">
            <w:pPr>
              <w:rPr>
                <w:color w:val="000000"/>
                <w:sz w:val="20"/>
                <w:szCs w:val="20"/>
              </w:rPr>
            </w:pPr>
            <w:r w:rsidRPr="00577B4B">
              <w:rPr>
                <w:color w:val="000000"/>
                <w:sz w:val="20"/>
                <w:szCs w:val="20"/>
              </w:rPr>
              <w:t xml:space="preserve">Teaching Business Finance at undergrad level. Responsible for </w:t>
            </w:r>
            <w:r w:rsidR="00FC2DF1" w:rsidRPr="00577B4B">
              <w:rPr>
                <w:color w:val="000000"/>
                <w:sz w:val="20"/>
                <w:szCs w:val="20"/>
              </w:rPr>
              <w:t xml:space="preserve">designing and developing </w:t>
            </w:r>
            <w:r w:rsidRPr="00577B4B">
              <w:rPr>
                <w:color w:val="000000"/>
                <w:sz w:val="20"/>
                <w:szCs w:val="20"/>
              </w:rPr>
              <w:t xml:space="preserve">course outline, </w:t>
            </w:r>
            <w:r w:rsidR="00FC2DF1" w:rsidRPr="00577B4B">
              <w:rPr>
                <w:color w:val="000000"/>
                <w:sz w:val="20"/>
                <w:szCs w:val="20"/>
              </w:rPr>
              <w:t xml:space="preserve">planning lessons and delivering high-quality </w:t>
            </w:r>
            <w:r w:rsidRPr="00577B4B">
              <w:rPr>
                <w:color w:val="000000"/>
                <w:sz w:val="20"/>
                <w:szCs w:val="20"/>
              </w:rPr>
              <w:t xml:space="preserve">lectures. </w:t>
            </w:r>
            <w:r w:rsidR="00D734E9">
              <w:rPr>
                <w:color w:val="000000"/>
                <w:sz w:val="20"/>
                <w:szCs w:val="20"/>
              </w:rPr>
              <w:t>Fostering</w:t>
            </w:r>
            <w:r w:rsidRPr="00577B4B">
              <w:rPr>
                <w:color w:val="000000"/>
                <w:sz w:val="20"/>
                <w:szCs w:val="20"/>
              </w:rPr>
              <w:t xml:space="preserve"> </w:t>
            </w:r>
            <w:r w:rsidR="00D734E9">
              <w:rPr>
                <w:color w:val="000000"/>
                <w:sz w:val="20"/>
                <w:szCs w:val="20"/>
              </w:rPr>
              <w:t xml:space="preserve">a </w:t>
            </w:r>
            <w:r w:rsidRPr="00577B4B">
              <w:rPr>
                <w:color w:val="000000"/>
                <w:sz w:val="20"/>
                <w:szCs w:val="20"/>
              </w:rPr>
              <w:t xml:space="preserve">learning </w:t>
            </w:r>
            <w:r w:rsidR="00D734E9">
              <w:rPr>
                <w:color w:val="000000"/>
                <w:sz w:val="20"/>
                <w:szCs w:val="20"/>
              </w:rPr>
              <w:t xml:space="preserve">environment </w:t>
            </w:r>
            <w:r w:rsidRPr="00577B4B">
              <w:rPr>
                <w:color w:val="000000"/>
                <w:sz w:val="20"/>
                <w:szCs w:val="20"/>
              </w:rPr>
              <w:t>via uniqu</w:t>
            </w:r>
            <w:r w:rsidR="00D734E9">
              <w:rPr>
                <w:color w:val="000000"/>
                <w:sz w:val="20"/>
                <w:szCs w:val="20"/>
              </w:rPr>
              <w:t>e methodologies and assessments</w:t>
            </w:r>
            <w:r w:rsidR="00FC2DF1" w:rsidRPr="00577B4B">
              <w:rPr>
                <w:color w:val="000000"/>
                <w:sz w:val="20"/>
                <w:szCs w:val="20"/>
              </w:rPr>
              <w:t>.</w:t>
            </w:r>
          </w:p>
          <w:p w:rsidR="00D734E9" w:rsidRPr="00577B4B" w:rsidRDefault="00D734E9" w:rsidP="002E0921">
            <w:pPr>
              <w:rPr>
                <w:color w:val="000000"/>
                <w:sz w:val="20"/>
                <w:szCs w:val="20"/>
              </w:rPr>
            </w:pPr>
          </w:p>
          <w:p w:rsidR="00215172" w:rsidRPr="00215172" w:rsidRDefault="00215172" w:rsidP="00215172">
            <w:pPr>
              <w:rPr>
                <w:b/>
                <w:color w:val="000000"/>
                <w:sz w:val="20"/>
                <w:szCs w:val="20"/>
              </w:rPr>
            </w:pPr>
          </w:p>
          <w:p w:rsidR="00215172" w:rsidRPr="00215172" w:rsidRDefault="00215172" w:rsidP="00215172">
            <w:pPr>
              <w:rPr>
                <w:color w:val="000000"/>
                <w:sz w:val="20"/>
                <w:szCs w:val="20"/>
              </w:rPr>
            </w:pPr>
            <w:r w:rsidRPr="00215172">
              <w:rPr>
                <w:b/>
                <w:color w:val="000000"/>
                <w:sz w:val="20"/>
                <w:szCs w:val="20"/>
              </w:rPr>
              <w:t xml:space="preserve">Finance News Editor, US-based MT Newswires </w:t>
            </w:r>
            <w:r w:rsidRPr="00215172">
              <w:rPr>
                <w:color w:val="000000"/>
                <w:sz w:val="20"/>
                <w:szCs w:val="20"/>
              </w:rPr>
              <w:t>March 2021 – current</w:t>
            </w:r>
          </w:p>
          <w:p w:rsidR="00215172" w:rsidRDefault="00215172" w:rsidP="00215172">
            <w:pPr>
              <w:rPr>
                <w:color w:val="000000"/>
                <w:sz w:val="20"/>
                <w:szCs w:val="20"/>
              </w:rPr>
            </w:pPr>
            <w:r w:rsidRPr="00577B4B">
              <w:rPr>
                <w:color w:val="000000"/>
                <w:sz w:val="20"/>
                <w:szCs w:val="20"/>
              </w:rPr>
              <w:t xml:space="preserve">Currently serving as Team Lead, heading up the group covering business </w:t>
            </w:r>
            <w:r w:rsidR="00FC2DF1" w:rsidRPr="00577B4B">
              <w:rPr>
                <w:color w:val="000000"/>
                <w:sz w:val="20"/>
                <w:szCs w:val="20"/>
              </w:rPr>
              <w:t xml:space="preserve">and financial </w:t>
            </w:r>
            <w:r w:rsidRPr="00577B4B">
              <w:rPr>
                <w:color w:val="000000"/>
                <w:sz w:val="20"/>
                <w:szCs w:val="20"/>
              </w:rPr>
              <w:t xml:space="preserve">news. </w:t>
            </w:r>
            <w:r w:rsidR="00D734E9">
              <w:rPr>
                <w:color w:val="000000"/>
                <w:sz w:val="20"/>
                <w:szCs w:val="20"/>
              </w:rPr>
              <w:t>The job includes coordination with a diverse range of colleagues, covering topics ranging from earnings reports to business partnerships</w:t>
            </w:r>
            <w:r w:rsidRPr="00577B4B">
              <w:rPr>
                <w:color w:val="000000"/>
                <w:sz w:val="20"/>
                <w:szCs w:val="20"/>
              </w:rPr>
              <w:t>.</w:t>
            </w:r>
          </w:p>
          <w:p w:rsidR="00D734E9" w:rsidRPr="00577B4B" w:rsidRDefault="00D734E9" w:rsidP="00215172">
            <w:pPr>
              <w:rPr>
                <w:color w:val="000000"/>
                <w:sz w:val="20"/>
                <w:szCs w:val="20"/>
              </w:rPr>
            </w:pPr>
          </w:p>
          <w:p w:rsidR="00215172" w:rsidRPr="00215172" w:rsidRDefault="00215172" w:rsidP="00215172">
            <w:pPr>
              <w:rPr>
                <w:b/>
                <w:color w:val="000000"/>
                <w:sz w:val="20"/>
                <w:szCs w:val="20"/>
              </w:rPr>
            </w:pPr>
          </w:p>
          <w:p w:rsidR="00215172" w:rsidRPr="00215172" w:rsidRDefault="00215172" w:rsidP="00215172">
            <w:pPr>
              <w:rPr>
                <w:color w:val="000000"/>
                <w:sz w:val="20"/>
                <w:szCs w:val="20"/>
              </w:rPr>
            </w:pPr>
            <w:r w:rsidRPr="00215172">
              <w:rPr>
                <w:b/>
                <w:color w:val="000000"/>
                <w:sz w:val="20"/>
                <w:szCs w:val="20"/>
              </w:rPr>
              <w:t xml:space="preserve">Content Strategist, </w:t>
            </w:r>
            <w:proofErr w:type="spellStart"/>
            <w:r w:rsidRPr="00215172">
              <w:rPr>
                <w:b/>
                <w:color w:val="000000"/>
                <w:sz w:val="20"/>
                <w:szCs w:val="20"/>
              </w:rPr>
              <w:t>ProPakistani</w:t>
            </w:r>
            <w:proofErr w:type="spellEnd"/>
            <w:r w:rsidRPr="00215172">
              <w:rPr>
                <w:b/>
                <w:color w:val="000000"/>
                <w:sz w:val="20"/>
                <w:szCs w:val="20"/>
              </w:rPr>
              <w:t xml:space="preserve"> </w:t>
            </w:r>
            <w:r w:rsidRPr="00215172">
              <w:rPr>
                <w:color w:val="000000"/>
                <w:sz w:val="20"/>
                <w:szCs w:val="20"/>
              </w:rPr>
              <w:t>Aug 2021 – Dec 2022 (Part Time)</w:t>
            </w:r>
          </w:p>
          <w:p w:rsidR="00215172" w:rsidRDefault="00215172" w:rsidP="00215172">
            <w:pPr>
              <w:rPr>
                <w:color w:val="000000"/>
                <w:sz w:val="20"/>
                <w:szCs w:val="20"/>
              </w:rPr>
            </w:pPr>
            <w:r w:rsidRPr="00215172">
              <w:rPr>
                <w:color w:val="000000"/>
                <w:sz w:val="20"/>
                <w:szCs w:val="20"/>
              </w:rPr>
              <w:t>Overseeing the entire editorial team and participating in strategic discussions such as expansion plans, enhancing client engagement and gaining process efficiencies. Worked closely with COO, Chief Content Officer and Department Heads on targeted policies and initiatives, setting the stage for further growth. Introduced, and ensured the effective implementation of, a performance review policy for the entire editorial department. I also had charge for recruitment.</w:t>
            </w:r>
          </w:p>
          <w:p w:rsidR="00FC2DF1" w:rsidRDefault="00FC2DF1" w:rsidP="00215172">
            <w:pPr>
              <w:rPr>
                <w:color w:val="000000"/>
                <w:sz w:val="20"/>
                <w:szCs w:val="20"/>
              </w:rPr>
            </w:pPr>
          </w:p>
          <w:p w:rsidR="00FC2DF1" w:rsidRPr="00215172" w:rsidRDefault="00FC2DF1" w:rsidP="00215172">
            <w:pPr>
              <w:rPr>
                <w:color w:val="000000"/>
                <w:sz w:val="20"/>
                <w:szCs w:val="20"/>
              </w:rPr>
            </w:pPr>
          </w:p>
          <w:p w:rsidR="00215172" w:rsidRPr="00215172" w:rsidRDefault="00215172" w:rsidP="00215172">
            <w:pPr>
              <w:rPr>
                <w:b/>
                <w:color w:val="000000"/>
                <w:sz w:val="20"/>
                <w:szCs w:val="20"/>
              </w:rPr>
            </w:pPr>
          </w:p>
          <w:p w:rsidR="00D734E9" w:rsidRDefault="00D734E9" w:rsidP="00215172">
            <w:pPr>
              <w:rPr>
                <w:b/>
                <w:color w:val="000000"/>
                <w:sz w:val="20"/>
                <w:szCs w:val="20"/>
              </w:rPr>
            </w:pPr>
          </w:p>
          <w:p w:rsidR="00215172" w:rsidRPr="00215172" w:rsidRDefault="00FC2DF1" w:rsidP="00215172">
            <w:pPr>
              <w:rPr>
                <w:sz w:val="20"/>
                <w:szCs w:val="20"/>
              </w:rPr>
            </w:pPr>
            <w:r>
              <w:rPr>
                <w:b/>
                <w:color w:val="000000"/>
                <w:sz w:val="20"/>
                <w:szCs w:val="20"/>
              </w:rPr>
              <w:t>Manager, Global Markets</w:t>
            </w:r>
            <w:r w:rsidR="00370512">
              <w:rPr>
                <w:b/>
                <w:color w:val="000000"/>
                <w:sz w:val="20"/>
                <w:szCs w:val="20"/>
              </w:rPr>
              <w:t xml:space="preserve"> News</w:t>
            </w:r>
            <w:r w:rsidR="00215172" w:rsidRPr="00215172">
              <w:rPr>
                <w:b/>
                <w:color w:val="000000"/>
                <w:sz w:val="20"/>
                <w:szCs w:val="20"/>
              </w:rPr>
              <w:t xml:space="preserve">, S&amp;P Global </w:t>
            </w:r>
            <w:r w:rsidR="00215172" w:rsidRPr="00215172">
              <w:rPr>
                <w:sz w:val="20"/>
                <w:szCs w:val="20"/>
              </w:rPr>
              <w:t>April 25, 2017 – Feb 2021</w:t>
            </w:r>
          </w:p>
          <w:p w:rsidR="00215172" w:rsidRDefault="00215172" w:rsidP="00215172">
            <w:pPr>
              <w:rPr>
                <w:sz w:val="20"/>
                <w:szCs w:val="20"/>
              </w:rPr>
            </w:pPr>
            <w:r w:rsidRPr="00215172">
              <w:rPr>
                <w:sz w:val="20"/>
                <w:szCs w:val="20"/>
              </w:rPr>
              <w:t xml:space="preserve">Set up and led a global team of financial journalists across Pakistan, India and the Philippines, with responsibility for strategic execution, operational excellence and people development. </w:t>
            </w:r>
            <w:r w:rsidR="00FC2DF1" w:rsidRPr="00FC2DF1">
              <w:rPr>
                <w:sz w:val="20"/>
                <w:szCs w:val="20"/>
              </w:rPr>
              <w:t xml:space="preserve">Broader coverage themes included </w:t>
            </w:r>
            <w:r w:rsidR="00D734E9">
              <w:rPr>
                <w:sz w:val="20"/>
                <w:szCs w:val="20"/>
              </w:rPr>
              <w:t xml:space="preserve">earnings, </w:t>
            </w:r>
            <w:r w:rsidR="00FC2DF1" w:rsidRPr="00FC2DF1">
              <w:rPr>
                <w:sz w:val="20"/>
                <w:szCs w:val="20"/>
              </w:rPr>
              <w:t>ratings actions, corporate stories, financial markets, central bank decisions, macro indicators and geopolitics.</w:t>
            </w:r>
            <w:r w:rsidR="00FC2DF1">
              <w:rPr>
                <w:sz w:val="20"/>
                <w:szCs w:val="20"/>
              </w:rPr>
              <w:t xml:space="preserve"> </w:t>
            </w:r>
            <w:r w:rsidRPr="00215172">
              <w:rPr>
                <w:sz w:val="20"/>
                <w:szCs w:val="20"/>
              </w:rPr>
              <w:t>Visited our London office for a corporate-level project.</w:t>
            </w:r>
          </w:p>
          <w:p w:rsidR="00D734E9" w:rsidRPr="00215172" w:rsidRDefault="00D734E9" w:rsidP="00215172">
            <w:pPr>
              <w:rPr>
                <w:sz w:val="20"/>
                <w:szCs w:val="20"/>
              </w:rPr>
            </w:pPr>
          </w:p>
          <w:p w:rsidR="00215172" w:rsidRPr="00215172" w:rsidRDefault="00215172" w:rsidP="00215172">
            <w:pPr>
              <w:rPr>
                <w:sz w:val="20"/>
                <w:szCs w:val="20"/>
              </w:rPr>
            </w:pPr>
          </w:p>
          <w:p w:rsidR="00215172" w:rsidRPr="00215172" w:rsidRDefault="00215172" w:rsidP="00215172">
            <w:pPr>
              <w:rPr>
                <w:sz w:val="20"/>
                <w:szCs w:val="20"/>
              </w:rPr>
            </w:pPr>
            <w:r w:rsidRPr="00215172">
              <w:rPr>
                <w:b/>
                <w:color w:val="000000"/>
                <w:sz w:val="20"/>
                <w:szCs w:val="20"/>
              </w:rPr>
              <w:t xml:space="preserve">Assistant Manager, EMEA News, S&amp;P Global </w:t>
            </w:r>
            <w:r w:rsidRPr="00215172">
              <w:rPr>
                <w:sz w:val="20"/>
                <w:szCs w:val="20"/>
              </w:rPr>
              <w:t>Jan 2014 – April 2017</w:t>
            </w:r>
          </w:p>
          <w:p w:rsidR="00215172" w:rsidRDefault="00215172" w:rsidP="00215172">
            <w:pPr>
              <w:rPr>
                <w:sz w:val="20"/>
                <w:szCs w:val="20"/>
              </w:rPr>
            </w:pPr>
            <w:r w:rsidRPr="00215172">
              <w:rPr>
                <w:sz w:val="20"/>
                <w:szCs w:val="20"/>
              </w:rPr>
              <w:t xml:space="preserve">Working with a diverse and global team, accountable for workflow management, people development and delivery of objectives. </w:t>
            </w:r>
            <w:r w:rsidR="00FC2DF1">
              <w:t xml:space="preserve"> </w:t>
            </w:r>
            <w:r w:rsidR="00FC2DF1" w:rsidRPr="00FC2DF1">
              <w:rPr>
                <w:sz w:val="20"/>
                <w:szCs w:val="20"/>
              </w:rPr>
              <w:t xml:space="preserve">Edited </w:t>
            </w:r>
            <w:r w:rsidR="003D6003">
              <w:rPr>
                <w:sz w:val="20"/>
                <w:szCs w:val="20"/>
              </w:rPr>
              <w:t xml:space="preserve">financial and business </w:t>
            </w:r>
            <w:r w:rsidR="00FC2DF1" w:rsidRPr="00FC2DF1">
              <w:rPr>
                <w:sz w:val="20"/>
                <w:szCs w:val="20"/>
              </w:rPr>
              <w:t>stories from companies based in Europe, the Middle East and Africa. Visited our Philippines and Dubai offices to deepen relationships with current staff and network with others.</w:t>
            </w:r>
          </w:p>
          <w:p w:rsidR="00D734E9" w:rsidRDefault="00D734E9" w:rsidP="00215172">
            <w:pPr>
              <w:rPr>
                <w:sz w:val="20"/>
                <w:szCs w:val="20"/>
              </w:rPr>
            </w:pPr>
          </w:p>
          <w:p w:rsidR="00FC2DF1" w:rsidRPr="00215172" w:rsidRDefault="00FC2DF1" w:rsidP="00215172">
            <w:pPr>
              <w:rPr>
                <w:sz w:val="20"/>
                <w:szCs w:val="20"/>
              </w:rPr>
            </w:pPr>
          </w:p>
          <w:p w:rsidR="00215172" w:rsidRDefault="00215172" w:rsidP="00215172">
            <w:pPr>
              <w:rPr>
                <w:sz w:val="20"/>
                <w:szCs w:val="20"/>
              </w:rPr>
            </w:pPr>
            <w:r w:rsidRPr="00215172">
              <w:rPr>
                <w:b/>
                <w:color w:val="000000"/>
                <w:sz w:val="20"/>
                <w:szCs w:val="20"/>
              </w:rPr>
              <w:t xml:space="preserve">Business News Writer, S&amp;P Global </w:t>
            </w:r>
            <w:r w:rsidRPr="00215172">
              <w:rPr>
                <w:sz w:val="20"/>
                <w:szCs w:val="20"/>
              </w:rPr>
              <w:t>2008 – 2013</w:t>
            </w:r>
          </w:p>
          <w:p w:rsidR="00FC2DF1" w:rsidRPr="00FC2DF1" w:rsidRDefault="00FC2DF1" w:rsidP="00FC2DF1">
            <w:pPr>
              <w:rPr>
                <w:sz w:val="20"/>
                <w:szCs w:val="20"/>
              </w:rPr>
            </w:pPr>
            <w:r w:rsidRPr="00FC2DF1">
              <w:rPr>
                <w:sz w:val="20"/>
                <w:szCs w:val="20"/>
              </w:rPr>
              <w:t xml:space="preserve">Responsible for </w:t>
            </w:r>
            <w:r>
              <w:rPr>
                <w:sz w:val="20"/>
                <w:szCs w:val="20"/>
              </w:rPr>
              <w:t xml:space="preserve">writing and </w:t>
            </w:r>
            <w:r w:rsidRPr="00FC2DF1">
              <w:rPr>
                <w:sz w:val="20"/>
                <w:szCs w:val="20"/>
              </w:rPr>
              <w:t>editing daily workflow and Exclusives, including ratings, lawsuits, earnings, conference calls, M&amp;A, IPOs, partnerships and key appointments.</w:t>
            </w:r>
          </w:p>
          <w:p w:rsidR="00FC2DF1" w:rsidRPr="00AC4290" w:rsidRDefault="00FC2DF1" w:rsidP="00215172">
            <w:bookmarkStart w:id="1" w:name="_GoBack"/>
            <w:bookmarkEnd w:id="1"/>
          </w:p>
        </w:tc>
      </w:tr>
      <w:tr w:rsidR="00215172" w:rsidTr="00605604">
        <w:trPr>
          <w:trHeight w:val="248"/>
        </w:trPr>
        <w:tc>
          <w:tcPr>
            <w:tcW w:w="3910" w:type="dxa"/>
          </w:tcPr>
          <w:p w:rsidR="00215172" w:rsidRDefault="00215172" w:rsidP="00215172">
            <w:pPr>
              <w:rPr>
                <w:sz w:val="20"/>
                <w:szCs w:val="20"/>
              </w:rPr>
            </w:pPr>
          </w:p>
        </w:tc>
        <w:tc>
          <w:tcPr>
            <w:tcW w:w="272" w:type="dxa"/>
          </w:tcPr>
          <w:p w:rsidR="00215172" w:rsidRDefault="00215172" w:rsidP="00215172">
            <w:pPr>
              <w:tabs>
                <w:tab w:val="left" w:pos="990"/>
              </w:tabs>
            </w:pPr>
          </w:p>
        </w:tc>
        <w:tc>
          <w:tcPr>
            <w:tcW w:w="7454" w:type="dxa"/>
          </w:tcPr>
          <w:p w:rsidR="00215172" w:rsidRDefault="00215172" w:rsidP="00215172">
            <w:pPr>
              <w:rPr>
                <w:sz w:val="20"/>
                <w:szCs w:val="20"/>
              </w:rPr>
            </w:pPr>
          </w:p>
        </w:tc>
      </w:tr>
    </w:tbl>
    <w:p w:rsidR="00AF0E7D" w:rsidRDefault="00AF0E7D" w:rsidP="00AC4290">
      <w:pPr>
        <w:tabs>
          <w:tab w:val="left" w:pos="990"/>
        </w:tabs>
      </w:pPr>
    </w:p>
    <w:sectPr w:rsidR="00AF0E7D">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EA8" w:rsidRDefault="00027EA8">
      <w:r>
        <w:separator/>
      </w:r>
    </w:p>
  </w:endnote>
  <w:endnote w:type="continuationSeparator" w:id="0">
    <w:p w:rsidR="00027EA8" w:rsidRDefault="0002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メイリオ">
    <w:altName w:val="SimSun"/>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EA8" w:rsidRDefault="00027EA8">
      <w:r>
        <w:separator/>
      </w:r>
    </w:p>
  </w:footnote>
  <w:footnote w:type="continuationSeparator" w:id="0">
    <w:p w:rsidR="00027EA8" w:rsidRDefault="00027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E7D" w:rsidRDefault="00107488">
    <w:pPr>
      <w:pStyle w:val="Header"/>
    </w:pPr>
    <w:r>
      <w:rPr>
        <w:noProof/>
        <w:lang w:eastAsia="en-US"/>
      </w:rPr>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260590" cy="9628505"/>
          <wp:effectExtent l="0" t="0" r="0" b="0"/>
          <wp:wrapNone/>
          <wp:docPr id="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a:picLocks noChangeAspect="1"/>
                  </pic:cNvPicPr>
                </pic:nvPicPr>
                <pic:blipFill>
                  <a:blip r:embed="rId1">
                    <a:extLst>
                      <a:ext uri="{28A0092B-C50C-407E-A947-70E740481C1C}">
                        <a14:useLocalDpi xmlns:a14="http://schemas.microsoft.com/office/drawing/2010/main" val="0"/>
                      </a:ext>
                      <a:ext uri="{96DAC541-7B7A-43D3-8B79-37D633B846F1}">
                        <asvg:svgBlip xmlns="" xmlns:o="urn:schemas-microsoft-com:office:office" xmlns:v="urn:schemas-microsoft-com:vml" xmlns:w10="urn:schemas-microsoft-com:office:word" xmlns:w="http://schemas.openxmlformats.org/wordprocessingml/2006/main" xmlns:wpsCustomData="http://www.wps.cn/officeDocument/2013/wpsCustomData" xmlns:asvg="http://schemas.microsoft.com/office/drawing/2016/SVG/main" r:embed="rId2"/>
                      </a:ext>
                    </a:extLst>
                  </a:blip>
                  <a:stretch>
                    <a:fillRect/>
                  </a:stretch>
                </pic:blipFill>
                <pic:spPr>
                  <a:xfrm>
                    <a:off x="0" y="0"/>
                    <a:ext cx="7260336" cy="962863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693D59"/>
    <w:rsid w:val="00027EA8"/>
    <w:rsid w:val="00036450"/>
    <w:rsid w:val="0006426E"/>
    <w:rsid w:val="000715DD"/>
    <w:rsid w:val="0008789B"/>
    <w:rsid w:val="0009361E"/>
    <w:rsid w:val="00094499"/>
    <w:rsid w:val="000B170D"/>
    <w:rsid w:val="000C45FF"/>
    <w:rsid w:val="000D304B"/>
    <w:rsid w:val="000D451A"/>
    <w:rsid w:val="000E3FD1"/>
    <w:rsid w:val="00106851"/>
    <w:rsid w:val="00107488"/>
    <w:rsid w:val="00112054"/>
    <w:rsid w:val="001525E1"/>
    <w:rsid w:val="00173EE1"/>
    <w:rsid w:val="00180329"/>
    <w:rsid w:val="0019001F"/>
    <w:rsid w:val="001A0F37"/>
    <w:rsid w:val="001A603B"/>
    <w:rsid w:val="001A74A5"/>
    <w:rsid w:val="001B2ABD"/>
    <w:rsid w:val="001B73D2"/>
    <w:rsid w:val="001C607D"/>
    <w:rsid w:val="001C7D6D"/>
    <w:rsid w:val="001D7D97"/>
    <w:rsid w:val="001E0391"/>
    <w:rsid w:val="001E1759"/>
    <w:rsid w:val="001E4302"/>
    <w:rsid w:val="001F09FE"/>
    <w:rsid w:val="001F1ECC"/>
    <w:rsid w:val="00215172"/>
    <w:rsid w:val="002400EB"/>
    <w:rsid w:val="00256CF7"/>
    <w:rsid w:val="00281FD5"/>
    <w:rsid w:val="00296E48"/>
    <w:rsid w:val="002C45AB"/>
    <w:rsid w:val="002C63C8"/>
    <w:rsid w:val="002C777E"/>
    <w:rsid w:val="002E0921"/>
    <w:rsid w:val="002E2847"/>
    <w:rsid w:val="002E7957"/>
    <w:rsid w:val="0030481B"/>
    <w:rsid w:val="003156FC"/>
    <w:rsid w:val="003254B5"/>
    <w:rsid w:val="00341753"/>
    <w:rsid w:val="00361877"/>
    <w:rsid w:val="00370512"/>
    <w:rsid w:val="0037121F"/>
    <w:rsid w:val="00372A5A"/>
    <w:rsid w:val="0037729D"/>
    <w:rsid w:val="003A4991"/>
    <w:rsid w:val="003A6B7D"/>
    <w:rsid w:val="003B06CA"/>
    <w:rsid w:val="003B7E7B"/>
    <w:rsid w:val="003D1393"/>
    <w:rsid w:val="003D529F"/>
    <w:rsid w:val="003D6003"/>
    <w:rsid w:val="003D765B"/>
    <w:rsid w:val="004071FC"/>
    <w:rsid w:val="004269BE"/>
    <w:rsid w:val="00445947"/>
    <w:rsid w:val="004469AE"/>
    <w:rsid w:val="004813B3"/>
    <w:rsid w:val="00487465"/>
    <w:rsid w:val="004961BE"/>
    <w:rsid w:val="00496591"/>
    <w:rsid w:val="004B17AC"/>
    <w:rsid w:val="004C63E4"/>
    <w:rsid w:val="004D3011"/>
    <w:rsid w:val="004D363C"/>
    <w:rsid w:val="004D75B2"/>
    <w:rsid w:val="004E76B3"/>
    <w:rsid w:val="005021F2"/>
    <w:rsid w:val="00523AA7"/>
    <w:rsid w:val="005262AC"/>
    <w:rsid w:val="00577B4B"/>
    <w:rsid w:val="00590A00"/>
    <w:rsid w:val="00596F2C"/>
    <w:rsid w:val="005A0DB6"/>
    <w:rsid w:val="005A3989"/>
    <w:rsid w:val="005C7C54"/>
    <w:rsid w:val="005E39D5"/>
    <w:rsid w:val="00600670"/>
    <w:rsid w:val="00600CE9"/>
    <w:rsid w:val="00605604"/>
    <w:rsid w:val="0062123A"/>
    <w:rsid w:val="00634F2C"/>
    <w:rsid w:val="00646E75"/>
    <w:rsid w:val="006524A8"/>
    <w:rsid w:val="00655BD6"/>
    <w:rsid w:val="00676F51"/>
    <w:rsid w:val="006771D0"/>
    <w:rsid w:val="0067782F"/>
    <w:rsid w:val="00693D59"/>
    <w:rsid w:val="006B645E"/>
    <w:rsid w:val="006C6A27"/>
    <w:rsid w:val="006F7BF8"/>
    <w:rsid w:val="00715FCB"/>
    <w:rsid w:val="00743101"/>
    <w:rsid w:val="0075402A"/>
    <w:rsid w:val="00766DB3"/>
    <w:rsid w:val="00776534"/>
    <w:rsid w:val="007775E1"/>
    <w:rsid w:val="00785FEF"/>
    <w:rsid w:val="007867A0"/>
    <w:rsid w:val="007927F5"/>
    <w:rsid w:val="007D5CE9"/>
    <w:rsid w:val="007E54AF"/>
    <w:rsid w:val="007F11F2"/>
    <w:rsid w:val="007F664A"/>
    <w:rsid w:val="00802CA0"/>
    <w:rsid w:val="008445E9"/>
    <w:rsid w:val="00872ADB"/>
    <w:rsid w:val="00890B17"/>
    <w:rsid w:val="008D232F"/>
    <w:rsid w:val="008E119D"/>
    <w:rsid w:val="008F28C4"/>
    <w:rsid w:val="008F6FD0"/>
    <w:rsid w:val="009260CD"/>
    <w:rsid w:val="00952C25"/>
    <w:rsid w:val="00967E17"/>
    <w:rsid w:val="00996D1C"/>
    <w:rsid w:val="009A0D29"/>
    <w:rsid w:val="009A300A"/>
    <w:rsid w:val="00A03AED"/>
    <w:rsid w:val="00A2118D"/>
    <w:rsid w:val="00A23008"/>
    <w:rsid w:val="00A23A04"/>
    <w:rsid w:val="00A424C4"/>
    <w:rsid w:val="00A444E0"/>
    <w:rsid w:val="00A556D1"/>
    <w:rsid w:val="00A60F14"/>
    <w:rsid w:val="00A72BD1"/>
    <w:rsid w:val="00A81C3B"/>
    <w:rsid w:val="00A91A15"/>
    <w:rsid w:val="00AA3B87"/>
    <w:rsid w:val="00AA5445"/>
    <w:rsid w:val="00AB29B0"/>
    <w:rsid w:val="00AC4290"/>
    <w:rsid w:val="00AD76E2"/>
    <w:rsid w:val="00AE4371"/>
    <w:rsid w:val="00AF0E7D"/>
    <w:rsid w:val="00B20152"/>
    <w:rsid w:val="00B21E79"/>
    <w:rsid w:val="00B359E4"/>
    <w:rsid w:val="00B45167"/>
    <w:rsid w:val="00B57D98"/>
    <w:rsid w:val="00B70850"/>
    <w:rsid w:val="00B72AC3"/>
    <w:rsid w:val="00B85A34"/>
    <w:rsid w:val="00B87B6E"/>
    <w:rsid w:val="00B9388E"/>
    <w:rsid w:val="00B96304"/>
    <w:rsid w:val="00BA2874"/>
    <w:rsid w:val="00BA4B33"/>
    <w:rsid w:val="00BB5677"/>
    <w:rsid w:val="00BC0549"/>
    <w:rsid w:val="00BD417E"/>
    <w:rsid w:val="00BD4F28"/>
    <w:rsid w:val="00C066B6"/>
    <w:rsid w:val="00C20A24"/>
    <w:rsid w:val="00C22E1A"/>
    <w:rsid w:val="00C37BA1"/>
    <w:rsid w:val="00C4674C"/>
    <w:rsid w:val="00C506CF"/>
    <w:rsid w:val="00C725C0"/>
    <w:rsid w:val="00C72BED"/>
    <w:rsid w:val="00C838E1"/>
    <w:rsid w:val="00C90524"/>
    <w:rsid w:val="00C9074A"/>
    <w:rsid w:val="00C91098"/>
    <w:rsid w:val="00C9578B"/>
    <w:rsid w:val="00C96B24"/>
    <w:rsid w:val="00C9794A"/>
    <w:rsid w:val="00CB0055"/>
    <w:rsid w:val="00CF4145"/>
    <w:rsid w:val="00CF491F"/>
    <w:rsid w:val="00D2522B"/>
    <w:rsid w:val="00D36F9D"/>
    <w:rsid w:val="00D422DE"/>
    <w:rsid w:val="00D5459D"/>
    <w:rsid w:val="00D57982"/>
    <w:rsid w:val="00D65BF2"/>
    <w:rsid w:val="00D734E9"/>
    <w:rsid w:val="00DA1F4D"/>
    <w:rsid w:val="00DA4C05"/>
    <w:rsid w:val="00DC04AC"/>
    <w:rsid w:val="00DD172A"/>
    <w:rsid w:val="00E25A26"/>
    <w:rsid w:val="00E4381A"/>
    <w:rsid w:val="00E55D74"/>
    <w:rsid w:val="00E65428"/>
    <w:rsid w:val="00E80A54"/>
    <w:rsid w:val="00E86D3B"/>
    <w:rsid w:val="00EA03F3"/>
    <w:rsid w:val="00EC6437"/>
    <w:rsid w:val="00EE50F6"/>
    <w:rsid w:val="00EF11AB"/>
    <w:rsid w:val="00F41D3D"/>
    <w:rsid w:val="00F47F0E"/>
    <w:rsid w:val="00F60274"/>
    <w:rsid w:val="00F70267"/>
    <w:rsid w:val="00F77FB9"/>
    <w:rsid w:val="00F96B53"/>
    <w:rsid w:val="00FA7760"/>
    <w:rsid w:val="00FB068F"/>
    <w:rsid w:val="00FB21A4"/>
    <w:rsid w:val="00FB5833"/>
    <w:rsid w:val="00FC2DF1"/>
    <w:rsid w:val="00FD0E0F"/>
    <w:rsid w:val="00FF6D29"/>
    <w:rsid w:val="1A517A84"/>
    <w:rsid w:val="2680379D"/>
    <w:rsid w:val="3CB44F42"/>
    <w:rsid w:val="682B4164"/>
    <w:rsid w:val="77852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lsdException w:name="footer" w:semiHidden="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Pr>
      <w:rFonts w:asciiTheme="minorHAnsi" w:eastAsiaTheme="minorEastAsia" w:hAnsiTheme="minorHAnsi" w:cstheme="minorBidi"/>
      <w:sz w:val="18"/>
      <w:szCs w:val="22"/>
      <w:lang w:eastAsia="ja-JP"/>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autoRedefine/>
    <w:uiPriority w:val="9"/>
    <w:qFormat/>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autoRedefine/>
    <w:uiPriority w:val="9"/>
    <w:qFormat/>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Heading4">
    <w:name w:val="heading 4"/>
    <w:basedOn w:val="Normal"/>
    <w:next w:val="Normal"/>
    <w:link w:val="Heading4Char"/>
    <w:autoRedefine/>
    <w:uiPriority w:val="9"/>
    <w:qFormat/>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tyle>
  <w:style w:type="character" w:styleId="Emphasis">
    <w:name w:val="Emphasis"/>
    <w:basedOn w:val="DefaultParagraphFont"/>
    <w:uiPriority w:val="11"/>
    <w:semiHidden/>
    <w:qFormat/>
    <w:rPr>
      <w:i/>
      <w:iCs/>
    </w:rPr>
  </w:style>
  <w:style w:type="paragraph" w:styleId="Footer">
    <w:name w:val="footer"/>
    <w:basedOn w:val="Normal"/>
    <w:link w:val="FooterChar"/>
    <w:autoRedefine/>
    <w:uiPriority w:val="99"/>
    <w:semiHidden/>
    <w:qFormat/>
    <w:pPr>
      <w:tabs>
        <w:tab w:val="center" w:pos="4680"/>
        <w:tab w:val="right" w:pos="9360"/>
      </w:tabs>
    </w:pPr>
  </w:style>
  <w:style w:type="paragraph" w:styleId="Header">
    <w:name w:val="header"/>
    <w:basedOn w:val="Normal"/>
    <w:link w:val="HeaderChar"/>
    <w:uiPriority w:val="99"/>
    <w:semiHidden/>
    <w:pPr>
      <w:tabs>
        <w:tab w:val="center" w:pos="4680"/>
        <w:tab w:val="right" w:pos="9360"/>
      </w:tabs>
    </w:pPr>
  </w:style>
  <w:style w:type="character" w:styleId="Hyperlink">
    <w:name w:val="Hyperlink"/>
    <w:basedOn w:val="DefaultParagraphFont"/>
    <w:uiPriority w:val="99"/>
    <w:unhideWhenUsed/>
    <w:qFormat/>
    <w:rPr>
      <w:color w:val="B85A22" w:themeColor="accent2" w:themeShade="BF"/>
      <w:u w:val="single"/>
    </w:rPr>
  </w:style>
  <w:style w:type="paragraph" w:styleId="Subtitle">
    <w:name w:val="Subtitle"/>
    <w:basedOn w:val="Normal"/>
    <w:next w:val="Normal"/>
    <w:link w:val="SubtitleChar"/>
    <w:autoRedefine/>
    <w:uiPriority w:val="11"/>
    <w:qFormat/>
    <w:rPr>
      <w:color w:val="000000" w:themeColor="text1"/>
      <w:spacing w:val="19"/>
      <w:w w:val="86"/>
      <w:sz w:val="32"/>
      <w:szCs w:val="28"/>
      <w:fitText w:val="2160" w:id="1744560130"/>
    </w:rPr>
  </w:style>
  <w:style w:type="table" w:styleId="TableGrid">
    <w:name w:val="Table Grid"/>
    <w:basedOn w:val="TableNormal"/>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autoRedefine/>
    <w:uiPriority w:val="10"/>
    <w:qFormat/>
    <w:rPr>
      <w:caps/>
      <w:color w:val="000000" w:themeColor="text1"/>
      <w:sz w:val="96"/>
      <w:szCs w:val="76"/>
    </w:rPr>
  </w:style>
  <w:style w:type="character" w:customStyle="1" w:styleId="Heading2Char">
    <w:name w:val="Heading 2 Char"/>
    <w:basedOn w:val="DefaultParagraphFont"/>
    <w:link w:val="Heading2"/>
    <w:autoRedefine/>
    <w:uiPriority w:val="9"/>
    <w:qFormat/>
    <w:rPr>
      <w:rFonts w:asciiTheme="majorHAnsi" w:eastAsiaTheme="majorEastAsia" w:hAnsiTheme="majorHAnsi" w:cstheme="majorBidi"/>
      <w:b/>
      <w:bCs/>
      <w:caps/>
      <w:sz w:val="22"/>
      <w:szCs w:val="26"/>
    </w:rPr>
  </w:style>
  <w:style w:type="character" w:customStyle="1" w:styleId="TitleChar">
    <w:name w:val="Title Char"/>
    <w:basedOn w:val="DefaultParagraphFont"/>
    <w:link w:val="Title"/>
    <w:autoRedefine/>
    <w:uiPriority w:val="10"/>
    <w:qFormat/>
    <w:rPr>
      <w:caps/>
      <w:color w:val="000000" w:themeColor="text1"/>
      <w:sz w:val="96"/>
      <w:szCs w:val="7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548AB7" w:themeColor="accent1" w:themeShade="BF"/>
      <w:sz w:val="32"/>
      <w:szCs w:val="32"/>
    </w:rPr>
  </w:style>
  <w:style w:type="character" w:customStyle="1" w:styleId="DateChar">
    <w:name w:val="Date Char"/>
    <w:basedOn w:val="DefaultParagraphFont"/>
    <w:link w:val="Date"/>
    <w:autoRedefine/>
    <w:uiPriority w:val="99"/>
    <w:qFormat/>
    <w:rPr>
      <w:sz w:val="18"/>
      <w:szCs w:val="22"/>
    </w:rPr>
  </w:style>
  <w:style w:type="character" w:customStyle="1" w:styleId="UnresolvedMention">
    <w:name w:val="Unresolved Mention"/>
    <w:basedOn w:val="DefaultParagraphFont"/>
    <w:autoRedefine/>
    <w:uiPriority w:val="99"/>
    <w:semiHidden/>
    <w:qFormat/>
    <w:rPr>
      <w:color w:val="605E5C"/>
      <w:shd w:val="clear" w:color="auto" w:fill="E1DFDD"/>
    </w:rPr>
  </w:style>
  <w:style w:type="character" w:customStyle="1" w:styleId="HeaderChar">
    <w:name w:val="Header Char"/>
    <w:basedOn w:val="DefaultParagraphFont"/>
    <w:link w:val="Header"/>
    <w:autoRedefine/>
    <w:uiPriority w:val="99"/>
    <w:semiHidden/>
    <w:qFormat/>
    <w:rPr>
      <w:sz w:val="22"/>
      <w:szCs w:val="22"/>
    </w:rPr>
  </w:style>
  <w:style w:type="character" w:customStyle="1" w:styleId="FooterChar">
    <w:name w:val="Footer Char"/>
    <w:basedOn w:val="DefaultParagraphFont"/>
    <w:link w:val="Footer"/>
    <w:autoRedefine/>
    <w:uiPriority w:val="99"/>
    <w:semiHidden/>
    <w:qFormat/>
    <w:rPr>
      <w:sz w:val="22"/>
      <w:szCs w:val="22"/>
    </w:rPr>
  </w:style>
  <w:style w:type="character" w:styleId="PlaceholderText">
    <w:name w:val="Placeholder Text"/>
    <w:basedOn w:val="DefaultParagraphFont"/>
    <w:autoRedefine/>
    <w:uiPriority w:val="99"/>
    <w:semiHidden/>
    <w:qFormat/>
    <w:rPr>
      <w:color w:val="808080"/>
    </w:rPr>
  </w:style>
  <w:style w:type="character" w:customStyle="1" w:styleId="SubtitleChar">
    <w:name w:val="Subtitle Char"/>
    <w:basedOn w:val="DefaultParagraphFont"/>
    <w:link w:val="Subtitle"/>
    <w:autoRedefine/>
    <w:uiPriority w:val="11"/>
    <w:qFormat/>
    <w:rPr>
      <w:color w:val="000000" w:themeColor="text1"/>
      <w:spacing w:val="19"/>
      <w:w w:val="86"/>
      <w:sz w:val="32"/>
      <w:szCs w:val="28"/>
      <w:fitText w:val="2160" w:id="1744560130"/>
    </w:rPr>
  </w:style>
  <w:style w:type="character" w:customStyle="1" w:styleId="Heading3Char">
    <w:name w:val="Heading 3 Char"/>
    <w:basedOn w:val="DefaultParagraphFont"/>
    <w:link w:val="Heading3"/>
    <w:autoRedefine/>
    <w:uiPriority w:val="9"/>
    <w:qFormat/>
    <w:rPr>
      <w:rFonts w:asciiTheme="majorHAnsi" w:eastAsiaTheme="majorEastAsia" w:hAnsiTheme="majorHAnsi" w:cstheme="majorBidi"/>
      <w:b/>
      <w:caps/>
      <w:color w:val="548AB7" w:themeColor="accent1" w:themeShade="BF"/>
      <w:sz w:val="22"/>
    </w:rPr>
  </w:style>
  <w:style w:type="character" w:customStyle="1" w:styleId="Heading4Char">
    <w:name w:val="Heading 4 Char"/>
    <w:basedOn w:val="DefaultParagraphFont"/>
    <w:link w:val="Heading4"/>
    <w:autoRedefine/>
    <w:uiPriority w:val="9"/>
    <w:qFormat/>
    <w:rPr>
      <w:b/>
      <w:sz w:val="18"/>
      <w:szCs w:val="22"/>
    </w:rPr>
  </w:style>
  <w:style w:type="paragraph" w:styleId="ListParagraph">
    <w:name w:val="List Paragraph"/>
    <w:basedOn w:val="Normal"/>
    <w:autoRedefine/>
    <w:uiPriority w:val="34"/>
    <w:semiHidden/>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sadjawaid1003@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d%20Jawaid\AppData\Roaming\Microsoft\Templates\Blue%20grey%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A4423F72BD4EB98124700E743B4AB0"/>
        <w:category>
          <w:name w:val="General"/>
          <w:gallery w:val="placeholder"/>
        </w:category>
        <w:types>
          <w:type w:val="bbPlcHdr"/>
        </w:types>
        <w:behaviors>
          <w:behavior w:val="content"/>
        </w:behaviors>
        <w:guid w:val="{FBCCBF96-6A4E-4157-A32D-D6BC67A4949E}"/>
      </w:docPartPr>
      <w:docPartBody>
        <w:p w:rsidR="00084A5D" w:rsidRDefault="00AD4732" w:rsidP="00AD4732">
          <w:pPr>
            <w:pStyle w:val="F1A4423F72BD4EB98124700E743B4AB0"/>
          </w:pPr>
          <w:r>
            <w:t>Profile</w:t>
          </w:r>
        </w:p>
      </w:docPartBody>
    </w:docPart>
    <w:docPart>
      <w:docPartPr>
        <w:name w:val="5F762BEF763E4FFFB164C0058ED180E4"/>
        <w:category>
          <w:name w:val="General"/>
          <w:gallery w:val="placeholder"/>
        </w:category>
        <w:types>
          <w:type w:val="bbPlcHdr"/>
        </w:types>
        <w:behaviors>
          <w:behavior w:val="content"/>
        </w:behaviors>
        <w:guid w:val="{948B9F23-BE66-4AE3-995A-BD83DD0A682D}"/>
      </w:docPartPr>
      <w:docPartBody>
        <w:p w:rsidR="00084A5D" w:rsidRDefault="00AD4732" w:rsidP="00AD4732">
          <w:pPr>
            <w:pStyle w:val="5F762BEF763E4FFFB164C0058ED180E4"/>
          </w:pPr>
          <w:r>
            <w:t>EDUCATION</w:t>
          </w:r>
        </w:p>
      </w:docPartBody>
    </w:docPart>
    <w:docPart>
      <w:docPartPr>
        <w:name w:val="252485ABCF7A4C18A58AF6CEFB3695E7"/>
        <w:category>
          <w:name w:val="General"/>
          <w:gallery w:val="placeholder"/>
        </w:category>
        <w:types>
          <w:type w:val="bbPlcHdr"/>
        </w:types>
        <w:behaviors>
          <w:behavior w:val="content"/>
        </w:behaviors>
        <w:guid w:val="{C03D2291-14D7-4DFC-A43E-56A6D2EBE3D0}"/>
      </w:docPartPr>
      <w:docPartBody>
        <w:p w:rsidR="00084A5D" w:rsidRDefault="00AD4732" w:rsidP="00AD4732">
          <w:pPr>
            <w:pStyle w:val="252485ABCF7A4C18A58AF6CEFB3695E7"/>
          </w:pPr>
          <w:r>
            <w:t>WORK EXPERIENCE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309" w:rsidRDefault="001D3309">
      <w:pPr>
        <w:spacing w:line="240" w:lineRule="auto"/>
      </w:pPr>
      <w:r>
        <w:separator/>
      </w:r>
    </w:p>
  </w:endnote>
  <w:endnote w:type="continuationSeparator" w:id="0">
    <w:p w:rsidR="001D3309" w:rsidRDefault="001D3309">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メイリオ">
    <w:altName w:val="SimSun"/>
    <w:charset w:val="86"/>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309" w:rsidRDefault="001D3309">
      <w:pPr>
        <w:spacing w:after="0"/>
      </w:pPr>
      <w:r>
        <w:separator/>
      </w:r>
    </w:p>
  </w:footnote>
  <w:footnote w:type="continuationSeparator" w:id="0">
    <w:p w:rsidR="001D3309" w:rsidRDefault="001D3309">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C1"/>
    <w:rsid w:val="00032A08"/>
    <w:rsid w:val="00065BC8"/>
    <w:rsid w:val="00084A5D"/>
    <w:rsid w:val="00085386"/>
    <w:rsid w:val="000B1A4A"/>
    <w:rsid w:val="001D3309"/>
    <w:rsid w:val="001D72D1"/>
    <w:rsid w:val="001E38F9"/>
    <w:rsid w:val="00235AEA"/>
    <w:rsid w:val="00262938"/>
    <w:rsid w:val="002721CD"/>
    <w:rsid w:val="00273C1F"/>
    <w:rsid w:val="002801B9"/>
    <w:rsid w:val="002D6E38"/>
    <w:rsid w:val="002E7516"/>
    <w:rsid w:val="003201D2"/>
    <w:rsid w:val="003E2B9C"/>
    <w:rsid w:val="00476C6E"/>
    <w:rsid w:val="004D73C0"/>
    <w:rsid w:val="00531F54"/>
    <w:rsid w:val="00535674"/>
    <w:rsid w:val="005519BF"/>
    <w:rsid w:val="005B2979"/>
    <w:rsid w:val="005D7573"/>
    <w:rsid w:val="00673986"/>
    <w:rsid w:val="006D7E05"/>
    <w:rsid w:val="006F1860"/>
    <w:rsid w:val="00781904"/>
    <w:rsid w:val="007B6E30"/>
    <w:rsid w:val="00845F4F"/>
    <w:rsid w:val="008728C1"/>
    <w:rsid w:val="008823BB"/>
    <w:rsid w:val="008E19E2"/>
    <w:rsid w:val="008E252E"/>
    <w:rsid w:val="00983315"/>
    <w:rsid w:val="00A6280F"/>
    <w:rsid w:val="00A65ED7"/>
    <w:rsid w:val="00A73F72"/>
    <w:rsid w:val="00AD4732"/>
    <w:rsid w:val="00AF1260"/>
    <w:rsid w:val="00BB6D35"/>
    <w:rsid w:val="00BC12EC"/>
    <w:rsid w:val="00C175C5"/>
    <w:rsid w:val="00C25E7D"/>
    <w:rsid w:val="00D8398A"/>
    <w:rsid w:val="00E2617A"/>
    <w:rsid w:val="00E26C72"/>
    <w:rsid w:val="00E46A1C"/>
    <w:rsid w:val="00E94472"/>
    <w:rsid w:val="00F74DB5"/>
    <w:rsid w:val="00FC49C1"/>
    <w:rsid w:val="00FE4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2" w:uiPriority="9"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autoRedefine/>
    <w:uiPriority w:val="9"/>
    <w:qFormat/>
    <w:pPr>
      <w:keepNext/>
      <w:keepLines/>
      <w:pBdr>
        <w:bottom w:val="single" w:sz="8" w:space="1" w:color="5B9BD5" w:themeColor="accent1"/>
      </w:pBdr>
      <w:spacing w:before="240" w:after="120" w:line="240" w:lineRule="auto"/>
      <w:outlineLvl w:val="1"/>
    </w:pPr>
    <w:rPr>
      <w:rFonts w:asciiTheme="majorHAnsi" w:eastAsiaTheme="majorEastAsia" w:hAnsiTheme="majorHAnsi" w:cstheme="majorBidi"/>
      <w:b/>
      <w:bCs/>
      <w:caps/>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6B636CC1B749789245BDA40966231A">
    <w:name w:val="4C6B636CC1B749789245BDA40966231A"/>
    <w:autoRedefine/>
    <w:qFormat/>
    <w:pPr>
      <w:spacing w:after="160" w:line="259" w:lineRule="auto"/>
    </w:pPr>
    <w:rPr>
      <w:sz w:val="22"/>
      <w:szCs w:val="22"/>
    </w:rPr>
  </w:style>
  <w:style w:type="paragraph" w:customStyle="1" w:styleId="2F8899B0142E4AF48C7C57BAD87956B2">
    <w:name w:val="2F8899B0142E4AF48C7C57BAD87956B2"/>
    <w:autoRedefine/>
    <w:qFormat/>
    <w:pPr>
      <w:spacing w:after="160" w:line="259" w:lineRule="auto"/>
    </w:pPr>
    <w:rPr>
      <w:sz w:val="22"/>
      <w:szCs w:val="22"/>
    </w:rPr>
  </w:style>
  <w:style w:type="paragraph" w:customStyle="1" w:styleId="ECEF7C052B954E0295FB92F26A7118CD">
    <w:name w:val="ECEF7C052B954E0295FB92F26A7118CD"/>
    <w:autoRedefine/>
    <w:qFormat/>
    <w:pPr>
      <w:spacing w:after="160" w:line="259" w:lineRule="auto"/>
    </w:pPr>
    <w:rPr>
      <w:sz w:val="22"/>
      <w:szCs w:val="22"/>
    </w:rPr>
  </w:style>
  <w:style w:type="paragraph" w:customStyle="1" w:styleId="3B0C62668629490F9854F29A5B17D7F4">
    <w:name w:val="3B0C62668629490F9854F29A5B17D7F4"/>
    <w:autoRedefine/>
    <w:qFormat/>
    <w:pPr>
      <w:spacing w:after="160" w:line="259" w:lineRule="auto"/>
    </w:pPr>
    <w:rPr>
      <w:sz w:val="22"/>
      <w:szCs w:val="22"/>
    </w:rPr>
  </w:style>
  <w:style w:type="paragraph" w:customStyle="1" w:styleId="B9687635DD1E477183B3429FA6436C28">
    <w:name w:val="B9687635DD1E477183B3429FA6436C28"/>
    <w:autoRedefine/>
    <w:qFormat/>
    <w:pPr>
      <w:spacing w:after="160" w:line="259" w:lineRule="auto"/>
    </w:pPr>
    <w:rPr>
      <w:sz w:val="22"/>
      <w:szCs w:val="22"/>
    </w:rPr>
  </w:style>
  <w:style w:type="paragraph" w:customStyle="1" w:styleId="C3EEFA4C530F4CCEA9B8DF1B953B5956">
    <w:name w:val="C3EEFA4C530F4CCEA9B8DF1B953B5956"/>
    <w:autoRedefine/>
    <w:qFormat/>
    <w:pPr>
      <w:spacing w:after="160" w:line="259" w:lineRule="auto"/>
    </w:pPr>
    <w:rPr>
      <w:sz w:val="22"/>
      <w:szCs w:val="22"/>
    </w:rPr>
  </w:style>
  <w:style w:type="paragraph" w:customStyle="1" w:styleId="8B0C06BC48B74DDF9749D4B355FDCFCF">
    <w:name w:val="8B0C06BC48B74DDF9749D4B355FDCFCF"/>
    <w:autoRedefine/>
    <w:qFormat/>
    <w:pPr>
      <w:spacing w:after="160" w:line="259" w:lineRule="auto"/>
    </w:pPr>
    <w:rPr>
      <w:sz w:val="22"/>
      <w:szCs w:val="22"/>
    </w:rPr>
  </w:style>
  <w:style w:type="paragraph" w:customStyle="1" w:styleId="1A4281D997254798B8C82CF482FE9D09">
    <w:name w:val="1A4281D997254798B8C82CF482FE9D09"/>
    <w:autoRedefine/>
    <w:qFormat/>
    <w:pPr>
      <w:spacing w:after="160" w:line="259" w:lineRule="auto"/>
    </w:pPr>
    <w:rPr>
      <w:sz w:val="22"/>
      <w:szCs w:val="22"/>
    </w:rPr>
  </w:style>
  <w:style w:type="paragraph" w:customStyle="1" w:styleId="007291A5E2834696A1FECEC2169DB780">
    <w:name w:val="007291A5E2834696A1FECEC2169DB780"/>
    <w:autoRedefine/>
    <w:qFormat/>
    <w:pPr>
      <w:spacing w:after="160" w:line="259" w:lineRule="auto"/>
    </w:pPr>
    <w:rPr>
      <w:sz w:val="22"/>
      <w:szCs w:val="22"/>
    </w:rPr>
  </w:style>
  <w:style w:type="paragraph" w:customStyle="1" w:styleId="340158DA93474A80B9822B6F75C419A1">
    <w:name w:val="340158DA93474A80B9822B6F75C419A1"/>
    <w:autoRedefine/>
    <w:qFormat/>
    <w:pPr>
      <w:spacing w:after="160" w:line="259" w:lineRule="auto"/>
    </w:pPr>
    <w:rPr>
      <w:sz w:val="22"/>
      <w:szCs w:val="22"/>
    </w:rPr>
  </w:style>
  <w:style w:type="character" w:styleId="Hyperlink">
    <w:name w:val="Hyperlink"/>
    <w:basedOn w:val="DefaultParagraphFont"/>
    <w:autoRedefine/>
    <w:uiPriority w:val="99"/>
    <w:unhideWhenUsed/>
    <w:qFormat/>
    <w:rPr>
      <w:color w:val="C45911" w:themeColor="accent2" w:themeShade="BF"/>
      <w:u w:val="single"/>
    </w:rPr>
  </w:style>
  <w:style w:type="paragraph" w:customStyle="1" w:styleId="C24698C3314A465BAFD508EB31921A5C">
    <w:name w:val="C24698C3314A465BAFD508EB31921A5C"/>
    <w:autoRedefine/>
    <w:qFormat/>
    <w:pPr>
      <w:spacing w:after="160" w:line="259" w:lineRule="auto"/>
    </w:pPr>
    <w:rPr>
      <w:sz w:val="22"/>
      <w:szCs w:val="22"/>
    </w:rPr>
  </w:style>
  <w:style w:type="paragraph" w:customStyle="1" w:styleId="8D2718CF54CE44DDA09C6F9574884DDD">
    <w:name w:val="8D2718CF54CE44DDA09C6F9574884DDD"/>
    <w:autoRedefine/>
    <w:qFormat/>
    <w:pPr>
      <w:spacing w:after="160" w:line="259" w:lineRule="auto"/>
    </w:pPr>
    <w:rPr>
      <w:sz w:val="22"/>
      <w:szCs w:val="22"/>
    </w:rPr>
  </w:style>
  <w:style w:type="paragraph" w:customStyle="1" w:styleId="F601E92CA45149F39151F994C60F96F5">
    <w:name w:val="F601E92CA45149F39151F994C60F96F5"/>
    <w:autoRedefine/>
    <w:qFormat/>
    <w:pPr>
      <w:spacing w:after="160" w:line="259" w:lineRule="auto"/>
    </w:pPr>
    <w:rPr>
      <w:sz w:val="22"/>
      <w:szCs w:val="22"/>
    </w:rPr>
  </w:style>
  <w:style w:type="paragraph" w:customStyle="1" w:styleId="488DDF25CDA843CB8F973B7FF41EE027">
    <w:name w:val="488DDF25CDA843CB8F973B7FF41EE027"/>
    <w:autoRedefine/>
    <w:qFormat/>
    <w:pPr>
      <w:spacing w:after="160" w:line="259" w:lineRule="auto"/>
    </w:pPr>
    <w:rPr>
      <w:sz w:val="22"/>
      <w:szCs w:val="22"/>
    </w:rPr>
  </w:style>
  <w:style w:type="paragraph" w:customStyle="1" w:styleId="20A19B326F0A4A87B914A25C46016AA4">
    <w:name w:val="20A19B326F0A4A87B914A25C46016AA4"/>
    <w:autoRedefine/>
    <w:qFormat/>
    <w:pPr>
      <w:spacing w:after="160" w:line="259" w:lineRule="auto"/>
    </w:pPr>
    <w:rPr>
      <w:sz w:val="22"/>
      <w:szCs w:val="22"/>
    </w:rPr>
  </w:style>
  <w:style w:type="paragraph" w:customStyle="1" w:styleId="761AD479CD37480F8782D62B7E2F7E4A">
    <w:name w:val="761AD479CD37480F8782D62B7E2F7E4A"/>
    <w:autoRedefine/>
    <w:qFormat/>
    <w:pPr>
      <w:spacing w:after="160" w:line="259" w:lineRule="auto"/>
    </w:pPr>
    <w:rPr>
      <w:sz w:val="22"/>
      <w:szCs w:val="22"/>
    </w:rPr>
  </w:style>
  <w:style w:type="paragraph" w:customStyle="1" w:styleId="26088390FAFE4BB1A029F0F501408EF7">
    <w:name w:val="26088390FAFE4BB1A029F0F501408EF7"/>
    <w:autoRedefine/>
    <w:qFormat/>
    <w:pPr>
      <w:spacing w:after="160" w:line="259" w:lineRule="auto"/>
    </w:pPr>
    <w:rPr>
      <w:sz w:val="22"/>
      <w:szCs w:val="22"/>
    </w:rPr>
  </w:style>
  <w:style w:type="paragraph" w:customStyle="1" w:styleId="B049AC48D93642E08935798F01924B78">
    <w:name w:val="B049AC48D93642E08935798F01924B78"/>
    <w:autoRedefine/>
    <w:qFormat/>
    <w:pPr>
      <w:spacing w:after="160" w:line="259" w:lineRule="auto"/>
    </w:pPr>
    <w:rPr>
      <w:sz w:val="22"/>
      <w:szCs w:val="22"/>
    </w:rPr>
  </w:style>
  <w:style w:type="paragraph" w:customStyle="1" w:styleId="AF896EB97B5E4D33B6338E62EAB5D9C4">
    <w:name w:val="AF896EB97B5E4D33B6338E62EAB5D9C4"/>
    <w:autoRedefine/>
    <w:qFormat/>
    <w:pPr>
      <w:spacing w:after="160" w:line="259" w:lineRule="auto"/>
    </w:pPr>
    <w:rPr>
      <w:sz w:val="22"/>
      <w:szCs w:val="22"/>
    </w:rPr>
  </w:style>
  <w:style w:type="paragraph" w:customStyle="1" w:styleId="62BEEC0C32C24F3D9383C40C435D6919">
    <w:name w:val="62BEEC0C32C24F3D9383C40C435D6919"/>
    <w:autoRedefine/>
    <w:qFormat/>
    <w:pPr>
      <w:spacing w:after="160" w:line="259" w:lineRule="auto"/>
    </w:pPr>
    <w:rPr>
      <w:sz w:val="22"/>
      <w:szCs w:val="22"/>
    </w:rPr>
  </w:style>
  <w:style w:type="paragraph" w:customStyle="1" w:styleId="0ED7E91529D54459A2D3B850C8C0369C">
    <w:name w:val="0ED7E91529D54459A2D3B850C8C0369C"/>
    <w:autoRedefine/>
    <w:qFormat/>
    <w:pPr>
      <w:spacing w:after="160" w:line="259" w:lineRule="auto"/>
    </w:pPr>
    <w:rPr>
      <w:sz w:val="22"/>
      <w:szCs w:val="22"/>
    </w:rPr>
  </w:style>
  <w:style w:type="paragraph" w:customStyle="1" w:styleId="81B0B36CF9BC46059415FCDBB970E36F">
    <w:name w:val="81B0B36CF9BC46059415FCDBB970E36F"/>
    <w:autoRedefine/>
    <w:qFormat/>
    <w:pPr>
      <w:spacing w:after="160" w:line="259" w:lineRule="auto"/>
    </w:pPr>
    <w:rPr>
      <w:sz w:val="22"/>
      <w:szCs w:val="22"/>
    </w:rPr>
  </w:style>
  <w:style w:type="paragraph" w:customStyle="1" w:styleId="FBE19392DAFF49F4B8FA2AD2325D1D94">
    <w:name w:val="FBE19392DAFF49F4B8FA2AD2325D1D94"/>
    <w:autoRedefine/>
    <w:qFormat/>
    <w:pPr>
      <w:spacing w:after="160" w:line="259" w:lineRule="auto"/>
    </w:pPr>
    <w:rPr>
      <w:sz w:val="22"/>
      <w:szCs w:val="22"/>
    </w:rPr>
  </w:style>
  <w:style w:type="paragraph" w:customStyle="1" w:styleId="8D5BFF581AFA489989092CFFEBB60102">
    <w:name w:val="8D5BFF581AFA489989092CFFEBB60102"/>
    <w:autoRedefine/>
    <w:qFormat/>
    <w:pPr>
      <w:spacing w:after="160" w:line="259" w:lineRule="auto"/>
    </w:pPr>
    <w:rPr>
      <w:sz w:val="22"/>
      <w:szCs w:val="22"/>
    </w:rPr>
  </w:style>
  <w:style w:type="paragraph" w:customStyle="1" w:styleId="178FCC0638DB441995A18683CA30B3C5">
    <w:name w:val="178FCC0638DB441995A18683CA30B3C5"/>
    <w:autoRedefine/>
    <w:qFormat/>
    <w:pPr>
      <w:spacing w:after="160" w:line="259" w:lineRule="auto"/>
    </w:pPr>
    <w:rPr>
      <w:sz w:val="22"/>
      <w:szCs w:val="22"/>
    </w:rPr>
  </w:style>
  <w:style w:type="paragraph" w:customStyle="1" w:styleId="485E70291A67413E98EDBC9EA7656967">
    <w:name w:val="485E70291A67413E98EDBC9EA7656967"/>
    <w:autoRedefine/>
    <w:qFormat/>
    <w:pPr>
      <w:spacing w:after="160" w:line="259" w:lineRule="auto"/>
    </w:pPr>
    <w:rPr>
      <w:sz w:val="22"/>
      <w:szCs w:val="22"/>
    </w:rPr>
  </w:style>
  <w:style w:type="paragraph" w:customStyle="1" w:styleId="7C3F1EFC4D0842AFA2BF9F17B970684E">
    <w:name w:val="7C3F1EFC4D0842AFA2BF9F17B970684E"/>
    <w:autoRedefine/>
    <w:qFormat/>
    <w:pPr>
      <w:spacing w:after="160" w:line="259" w:lineRule="auto"/>
    </w:pPr>
    <w:rPr>
      <w:sz w:val="22"/>
      <w:szCs w:val="22"/>
    </w:rPr>
  </w:style>
  <w:style w:type="paragraph" w:customStyle="1" w:styleId="AD98CB6894CA47FFA639E39A8EB688B9">
    <w:name w:val="AD98CB6894CA47FFA639E39A8EB688B9"/>
    <w:autoRedefine/>
    <w:qFormat/>
    <w:pPr>
      <w:spacing w:after="160" w:line="259" w:lineRule="auto"/>
    </w:pPr>
    <w:rPr>
      <w:sz w:val="22"/>
      <w:szCs w:val="22"/>
    </w:rPr>
  </w:style>
  <w:style w:type="paragraph" w:customStyle="1" w:styleId="5BF68B855DFF4EF3820BEDD98BD30053">
    <w:name w:val="5BF68B855DFF4EF3820BEDD98BD30053"/>
    <w:autoRedefine/>
    <w:qFormat/>
    <w:pPr>
      <w:spacing w:after="160" w:line="259" w:lineRule="auto"/>
    </w:pPr>
    <w:rPr>
      <w:sz w:val="22"/>
      <w:szCs w:val="22"/>
    </w:rPr>
  </w:style>
  <w:style w:type="paragraph" w:customStyle="1" w:styleId="2943A00E5FC4429B8D22280D6758D324">
    <w:name w:val="2943A00E5FC4429B8D22280D6758D324"/>
    <w:autoRedefine/>
    <w:qFormat/>
    <w:pPr>
      <w:spacing w:after="160" w:line="259" w:lineRule="auto"/>
    </w:pPr>
    <w:rPr>
      <w:sz w:val="22"/>
      <w:szCs w:val="22"/>
    </w:rPr>
  </w:style>
  <w:style w:type="paragraph" w:customStyle="1" w:styleId="A80BB80FE1344F4499BD2B158314C0F5">
    <w:name w:val="A80BB80FE1344F4499BD2B158314C0F5"/>
    <w:autoRedefine/>
    <w:qFormat/>
    <w:pPr>
      <w:spacing w:after="160" w:line="259" w:lineRule="auto"/>
    </w:pPr>
    <w:rPr>
      <w:sz w:val="22"/>
      <w:szCs w:val="22"/>
    </w:rPr>
  </w:style>
  <w:style w:type="paragraph" w:customStyle="1" w:styleId="49709C24AAB44A18BE3497B9A59078F0">
    <w:name w:val="49709C24AAB44A18BE3497B9A59078F0"/>
    <w:autoRedefine/>
    <w:qFormat/>
    <w:pPr>
      <w:spacing w:after="160" w:line="259" w:lineRule="auto"/>
    </w:pPr>
    <w:rPr>
      <w:sz w:val="22"/>
      <w:szCs w:val="22"/>
    </w:rPr>
  </w:style>
  <w:style w:type="paragraph" w:customStyle="1" w:styleId="A00B700BE5224B13AA1729DDD54603A5">
    <w:name w:val="A00B700BE5224B13AA1729DDD54603A5"/>
    <w:autoRedefine/>
    <w:qFormat/>
    <w:pPr>
      <w:spacing w:after="160" w:line="259" w:lineRule="auto"/>
    </w:pPr>
    <w:rPr>
      <w:sz w:val="22"/>
      <w:szCs w:val="22"/>
    </w:rPr>
  </w:style>
  <w:style w:type="paragraph" w:customStyle="1" w:styleId="9E7D225809324E16963FA00017D3ABC0">
    <w:name w:val="9E7D225809324E16963FA00017D3ABC0"/>
    <w:autoRedefine/>
    <w:qFormat/>
    <w:pPr>
      <w:spacing w:after="160" w:line="259" w:lineRule="auto"/>
    </w:pPr>
    <w:rPr>
      <w:sz w:val="22"/>
      <w:szCs w:val="22"/>
    </w:rPr>
  </w:style>
  <w:style w:type="paragraph" w:customStyle="1" w:styleId="ABA5A6F826DB49379271DD70857845D6">
    <w:name w:val="ABA5A6F826DB49379271DD70857845D6"/>
    <w:autoRedefine/>
    <w:qFormat/>
    <w:pPr>
      <w:spacing w:after="160" w:line="259" w:lineRule="auto"/>
    </w:pPr>
    <w:rPr>
      <w:sz w:val="22"/>
      <w:szCs w:val="22"/>
    </w:rPr>
  </w:style>
  <w:style w:type="paragraph" w:customStyle="1" w:styleId="CEAD03824E9E456B9A4DA1D5D6D3E583">
    <w:name w:val="CEAD03824E9E456B9A4DA1D5D6D3E583"/>
    <w:autoRedefine/>
    <w:qFormat/>
    <w:pPr>
      <w:spacing w:after="160" w:line="259" w:lineRule="auto"/>
    </w:pPr>
    <w:rPr>
      <w:sz w:val="22"/>
      <w:szCs w:val="22"/>
    </w:rPr>
  </w:style>
  <w:style w:type="paragraph" w:customStyle="1" w:styleId="C2EFB60255AC4E01B44889F0E2B95ED6">
    <w:name w:val="C2EFB60255AC4E01B44889F0E2B95ED6"/>
    <w:autoRedefine/>
    <w:qFormat/>
    <w:pPr>
      <w:spacing w:after="160" w:line="259" w:lineRule="auto"/>
    </w:pPr>
    <w:rPr>
      <w:sz w:val="22"/>
      <w:szCs w:val="22"/>
    </w:rPr>
  </w:style>
  <w:style w:type="paragraph" w:customStyle="1" w:styleId="CF4E79A82FD5404BADB6A646DEFC5CDE">
    <w:name w:val="CF4E79A82FD5404BADB6A646DEFC5CDE"/>
    <w:autoRedefine/>
    <w:qFormat/>
    <w:pPr>
      <w:spacing w:after="160" w:line="259" w:lineRule="auto"/>
    </w:pPr>
    <w:rPr>
      <w:sz w:val="22"/>
      <w:szCs w:val="22"/>
    </w:rPr>
  </w:style>
  <w:style w:type="paragraph" w:customStyle="1" w:styleId="A5DCEEFC1FC145008CB4874B07BF25E7">
    <w:name w:val="A5DCEEFC1FC145008CB4874B07BF25E7"/>
    <w:autoRedefine/>
    <w:qFormat/>
    <w:pPr>
      <w:spacing w:after="160" w:line="259" w:lineRule="auto"/>
    </w:pPr>
    <w:rPr>
      <w:sz w:val="22"/>
      <w:szCs w:val="22"/>
    </w:rPr>
  </w:style>
  <w:style w:type="paragraph" w:customStyle="1" w:styleId="C4A3803E87ED4596893B793B92BCD9D9">
    <w:name w:val="C4A3803E87ED4596893B793B92BCD9D9"/>
    <w:autoRedefine/>
    <w:qFormat/>
    <w:pPr>
      <w:spacing w:after="160" w:line="259" w:lineRule="auto"/>
    </w:pPr>
    <w:rPr>
      <w:sz w:val="22"/>
      <w:szCs w:val="22"/>
    </w:rPr>
  </w:style>
  <w:style w:type="character" w:customStyle="1" w:styleId="Heading2Char">
    <w:name w:val="Heading 2 Char"/>
    <w:basedOn w:val="DefaultParagraphFont"/>
    <w:link w:val="Heading2"/>
    <w:autoRedefine/>
    <w:uiPriority w:val="9"/>
    <w:qFormat/>
    <w:rPr>
      <w:rFonts w:asciiTheme="majorHAnsi" w:eastAsiaTheme="majorEastAsia" w:hAnsiTheme="majorHAnsi" w:cstheme="majorBidi"/>
      <w:b/>
      <w:bCs/>
      <w:caps/>
      <w:szCs w:val="26"/>
      <w:lang w:eastAsia="ja-JP"/>
    </w:rPr>
  </w:style>
  <w:style w:type="paragraph" w:customStyle="1" w:styleId="0D53C78BB3CF41428CF76B054120B8A2">
    <w:name w:val="0D53C78BB3CF41428CF76B054120B8A2"/>
    <w:autoRedefine/>
    <w:qFormat/>
    <w:pPr>
      <w:spacing w:after="160" w:line="259" w:lineRule="auto"/>
    </w:pPr>
    <w:rPr>
      <w:sz w:val="22"/>
      <w:szCs w:val="22"/>
    </w:rPr>
  </w:style>
  <w:style w:type="paragraph" w:customStyle="1" w:styleId="441A4F749F904377AB2254FD9D807D7D">
    <w:name w:val="441A4F749F904377AB2254FD9D807D7D"/>
    <w:autoRedefine/>
    <w:qFormat/>
    <w:pPr>
      <w:spacing w:after="160" w:line="259" w:lineRule="auto"/>
    </w:pPr>
    <w:rPr>
      <w:sz w:val="22"/>
      <w:szCs w:val="22"/>
    </w:rPr>
  </w:style>
  <w:style w:type="paragraph" w:customStyle="1" w:styleId="47317CBF9D0243138621D22027E8FEF0">
    <w:name w:val="47317CBF9D0243138621D22027E8FEF0"/>
    <w:autoRedefine/>
    <w:qFormat/>
    <w:pPr>
      <w:spacing w:after="160" w:line="259" w:lineRule="auto"/>
    </w:pPr>
    <w:rPr>
      <w:sz w:val="22"/>
      <w:szCs w:val="22"/>
    </w:rPr>
  </w:style>
  <w:style w:type="paragraph" w:customStyle="1" w:styleId="CAA1F801B66646E7858F30A2BCCB3EE1">
    <w:name w:val="CAA1F801B66646E7858F30A2BCCB3EE1"/>
    <w:autoRedefine/>
    <w:qFormat/>
    <w:pPr>
      <w:spacing w:after="160" w:line="259" w:lineRule="auto"/>
    </w:pPr>
    <w:rPr>
      <w:sz w:val="22"/>
      <w:szCs w:val="22"/>
    </w:rPr>
  </w:style>
  <w:style w:type="paragraph" w:customStyle="1" w:styleId="CF704B5D796A4DCAAE7C74E67CCB4410">
    <w:name w:val="CF704B5D796A4DCAAE7C74E67CCB4410"/>
    <w:autoRedefine/>
    <w:qFormat/>
    <w:pPr>
      <w:spacing w:after="160" w:line="259" w:lineRule="auto"/>
    </w:pPr>
    <w:rPr>
      <w:sz w:val="22"/>
      <w:szCs w:val="22"/>
    </w:rPr>
  </w:style>
  <w:style w:type="paragraph" w:customStyle="1" w:styleId="6308352DD6FA4744A7A844BB16A22497">
    <w:name w:val="6308352DD6FA4744A7A844BB16A22497"/>
    <w:autoRedefine/>
    <w:qFormat/>
    <w:pPr>
      <w:spacing w:after="160" w:line="259" w:lineRule="auto"/>
    </w:pPr>
    <w:rPr>
      <w:sz w:val="22"/>
      <w:szCs w:val="22"/>
    </w:rPr>
  </w:style>
  <w:style w:type="paragraph" w:customStyle="1" w:styleId="E96E69F2F37746369233AF7B44CD2CDF">
    <w:name w:val="E96E69F2F37746369233AF7B44CD2CDF"/>
    <w:autoRedefine/>
    <w:qFormat/>
    <w:pPr>
      <w:spacing w:after="160" w:line="259" w:lineRule="auto"/>
    </w:pPr>
    <w:rPr>
      <w:sz w:val="22"/>
      <w:szCs w:val="22"/>
    </w:rPr>
  </w:style>
  <w:style w:type="paragraph" w:customStyle="1" w:styleId="FAEEDB12E88B44C4969469FAD541F4C5">
    <w:name w:val="FAEEDB12E88B44C4969469FAD541F4C5"/>
    <w:autoRedefine/>
    <w:qFormat/>
    <w:pPr>
      <w:spacing w:after="160" w:line="259" w:lineRule="auto"/>
    </w:pPr>
    <w:rPr>
      <w:sz w:val="22"/>
      <w:szCs w:val="22"/>
    </w:rPr>
  </w:style>
  <w:style w:type="paragraph" w:customStyle="1" w:styleId="A85E78250A794498B54038C654FAB41E">
    <w:name w:val="A85E78250A794498B54038C654FAB41E"/>
    <w:autoRedefine/>
    <w:qFormat/>
    <w:pPr>
      <w:spacing w:after="160" w:line="259" w:lineRule="auto"/>
    </w:pPr>
    <w:rPr>
      <w:sz w:val="22"/>
      <w:szCs w:val="22"/>
    </w:rPr>
  </w:style>
  <w:style w:type="paragraph" w:customStyle="1" w:styleId="E856820CBC8B40578DDAD0818ACE3888">
    <w:name w:val="E856820CBC8B40578DDAD0818ACE3888"/>
    <w:rsid w:val="00AD4732"/>
    <w:pPr>
      <w:spacing w:after="160" w:line="259" w:lineRule="auto"/>
    </w:pPr>
    <w:rPr>
      <w:sz w:val="22"/>
      <w:szCs w:val="22"/>
    </w:rPr>
  </w:style>
  <w:style w:type="paragraph" w:customStyle="1" w:styleId="48CECFA5B21F4FBBB8B7102FB80066DD">
    <w:name w:val="48CECFA5B21F4FBBB8B7102FB80066DD"/>
    <w:rsid w:val="00AD4732"/>
    <w:pPr>
      <w:spacing w:after="160" w:line="259" w:lineRule="auto"/>
    </w:pPr>
    <w:rPr>
      <w:sz w:val="22"/>
      <w:szCs w:val="22"/>
    </w:rPr>
  </w:style>
  <w:style w:type="paragraph" w:customStyle="1" w:styleId="D92C9B27487B493C8730C58CBA9A5274">
    <w:name w:val="D92C9B27487B493C8730C58CBA9A5274"/>
    <w:rsid w:val="00AD4732"/>
    <w:pPr>
      <w:spacing w:after="160" w:line="259" w:lineRule="auto"/>
    </w:pPr>
    <w:rPr>
      <w:sz w:val="22"/>
      <w:szCs w:val="22"/>
    </w:rPr>
  </w:style>
  <w:style w:type="paragraph" w:customStyle="1" w:styleId="1DEC06D28D7C4B329EA9D9DA1DFBAC83">
    <w:name w:val="1DEC06D28D7C4B329EA9D9DA1DFBAC83"/>
    <w:rsid w:val="00AD4732"/>
    <w:pPr>
      <w:spacing w:after="160" w:line="259" w:lineRule="auto"/>
    </w:pPr>
    <w:rPr>
      <w:sz w:val="22"/>
      <w:szCs w:val="22"/>
    </w:rPr>
  </w:style>
  <w:style w:type="paragraph" w:customStyle="1" w:styleId="0D74EE4212D648CCBE32DB5368637F57">
    <w:name w:val="0D74EE4212D648CCBE32DB5368637F57"/>
    <w:rsid w:val="00AD4732"/>
    <w:pPr>
      <w:spacing w:after="160" w:line="259" w:lineRule="auto"/>
    </w:pPr>
    <w:rPr>
      <w:sz w:val="22"/>
      <w:szCs w:val="22"/>
    </w:rPr>
  </w:style>
  <w:style w:type="paragraph" w:customStyle="1" w:styleId="CBBAE8BDE88949DAB26902B96493238C">
    <w:name w:val="CBBAE8BDE88949DAB26902B96493238C"/>
    <w:rsid w:val="00AD4732"/>
    <w:pPr>
      <w:spacing w:after="160" w:line="259" w:lineRule="auto"/>
    </w:pPr>
    <w:rPr>
      <w:sz w:val="22"/>
      <w:szCs w:val="22"/>
    </w:rPr>
  </w:style>
  <w:style w:type="paragraph" w:customStyle="1" w:styleId="FFA02C7EDF014E96B1563CC5BC866393">
    <w:name w:val="FFA02C7EDF014E96B1563CC5BC866393"/>
    <w:rsid w:val="00AD4732"/>
    <w:pPr>
      <w:spacing w:after="160" w:line="259" w:lineRule="auto"/>
    </w:pPr>
    <w:rPr>
      <w:sz w:val="22"/>
      <w:szCs w:val="22"/>
    </w:rPr>
  </w:style>
  <w:style w:type="paragraph" w:customStyle="1" w:styleId="0CA3CE1A4AF44550B5FAB38EFF74407E">
    <w:name w:val="0CA3CE1A4AF44550B5FAB38EFF74407E"/>
    <w:rsid w:val="00AD4732"/>
    <w:pPr>
      <w:spacing w:after="160" w:line="259" w:lineRule="auto"/>
    </w:pPr>
    <w:rPr>
      <w:sz w:val="22"/>
      <w:szCs w:val="22"/>
    </w:rPr>
  </w:style>
  <w:style w:type="paragraph" w:customStyle="1" w:styleId="22D611DA5FE248ACB27280FB548BCC1D">
    <w:name w:val="22D611DA5FE248ACB27280FB548BCC1D"/>
    <w:rsid w:val="00AD4732"/>
    <w:pPr>
      <w:spacing w:after="160" w:line="259" w:lineRule="auto"/>
    </w:pPr>
    <w:rPr>
      <w:sz w:val="22"/>
      <w:szCs w:val="22"/>
    </w:rPr>
  </w:style>
  <w:style w:type="paragraph" w:customStyle="1" w:styleId="F1A4423F72BD4EB98124700E743B4AB0">
    <w:name w:val="F1A4423F72BD4EB98124700E743B4AB0"/>
    <w:rsid w:val="00AD4732"/>
    <w:pPr>
      <w:spacing w:after="160" w:line="259" w:lineRule="auto"/>
    </w:pPr>
    <w:rPr>
      <w:sz w:val="22"/>
      <w:szCs w:val="22"/>
    </w:rPr>
  </w:style>
  <w:style w:type="paragraph" w:customStyle="1" w:styleId="5F762BEF763E4FFFB164C0058ED180E4">
    <w:name w:val="5F762BEF763E4FFFB164C0058ED180E4"/>
    <w:rsid w:val="00AD4732"/>
    <w:pPr>
      <w:spacing w:after="160" w:line="259" w:lineRule="auto"/>
    </w:pPr>
    <w:rPr>
      <w:sz w:val="22"/>
      <w:szCs w:val="22"/>
    </w:rPr>
  </w:style>
  <w:style w:type="paragraph" w:customStyle="1" w:styleId="252485ABCF7A4C18A58AF6CEFB3695E7">
    <w:name w:val="252485ABCF7A4C18A58AF6CEFB3695E7"/>
    <w:rsid w:val="00AD4732"/>
    <w:pPr>
      <w:spacing w:after="160" w:line="259" w:lineRule="auto"/>
    </w:pPr>
    <w:rPr>
      <w:sz w:val="22"/>
      <w:szCs w:val="22"/>
    </w:rPr>
  </w:style>
  <w:style w:type="paragraph" w:customStyle="1" w:styleId="50203AD963FF47A8B3645FE3693B2D6B">
    <w:name w:val="50203AD963FF47A8B3645FE3693B2D6B"/>
    <w:rsid w:val="00AD4732"/>
    <w:pPr>
      <w:spacing w:after="160" w:line="259" w:lineRule="auto"/>
    </w:pPr>
    <w:rPr>
      <w:sz w:val="22"/>
      <w:szCs w:val="22"/>
    </w:rPr>
  </w:style>
  <w:style w:type="paragraph" w:customStyle="1" w:styleId="5F75E2A3D19F43C1B9F4992EDB29A03B">
    <w:name w:val="5F75E2A3D19F43C1B9F4992EDB29A03B"/>
    <w:rsid w:val="00AD4732"/>
    <w:pPr>
      <w:spacing w:after="160" w:line="259" w:lineRule="auto"/>
    </w:pPr>
    <w:rPr>
      <w:sz w:val="22"/>
      <w:szCs w:val="22"/>
    </w:rPr>
  </w:style>
  <w:style w:type="paragraph" w:customStyle="1" w:styleId="CEFB51F0A0144A7E95BF84263F3326CB">
    <w:name w:val="CEFB51F0A0144A7E95BF84263F3326CB"/>
    <w:rsid w:val="00AD4732"/>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06A0D-4821-47C2-BD9B-CACF27C6B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Blue grey resume.dotx</Template>
  <TotalTime>69</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2023-10-17T20:06:00Z</dcterms:created>
  <dcterms:modified xsi:type="dcterms:W3CDTF">2025-07-14T13:07:00Z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KSOProductBuildVer">
    <vt:lpwstr>1033-12.2.0.17153</vt:lpwstr>
  </property>
  <property fmtid="{D5CDD505-2E9C-101B-9397-08002B2CF9AE}" pid="4" name="ICV">
    <vt:lpwstr>D3FA0EEC30BF4E3B841E6ACFB7511EF4_12</vt:lpwstr>
  </property>
</Properties>
</file>