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CF1A49" w:rsidRDefault="005C57B8" w:rsidP="00913946">
            <w:pPr>
              <w:pStyle w:val="Title"/>
            </w:pPr>
            <w:r>
              <w:t>mariam</w:t>
            </w:r>
            <w:r w:rsidR="00692703" w:rsidRPr="00CF1A49">
              <w:t xml:space="preserve"> </w:t>
            </w:r>
            <w:r>
              <w:rPr>
                <w:rStyle w:val="IntenseEmphasis"/>
              </w:rPr>
              <w:t>arshad</w:t>
            </w:r>
          </w:p>
          <w:p w:rsidR="00692703" w:rsidRPr="00CF1A49" w:rsidRDefault="005C57B8" w:rsidP="00913946">
            <w:pPr>
              <w:pStyle w:val="ContactInfo"/>
              <w:contextualSpacing w:val="0"/>
            </w:pPr>
            <w:r>
              <w:t>P.O/Vil. Narali, Gujarkhan, Rawalpindi, Pakistan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1EC9AAB0E4A74EC496F6A6567EB0AA27"/>
                </w:placeholder>
                <w:temporary/>
                <w:showingPlcHdr/>
                <w15:appearance w15:val="hidden"/>
              </w:sdtPr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>
              <w:t>+923417204329</w:t>
            </w:r>
          </w:p>
          <w:p w:rsidR="00692703" w:rsidRPr="00CF1A49" w:rsidRDefault="00E162B2" w:rsidP="00E162B2">
            <w:pPr>
              <w:pStyle w:val="ContactInfoEmphasis"/>
              <w:contextualSpacing w:val="0"/>
            </w:pPr>
            <w:r>
              <w:t>Kayanimariam67@gmail.com</w:t>
            </w:r>
          </w:p>
        </w:tc>
      </w:tr>
      <w:tr w:rsidR="009571D8" w:rsidRPr="00CF1A49" w:rsidTr="00692703">
        <w:tc>
          <w:tcPr>
            <w:tcW w:w="9360" w:type="dxa"/>
            <w:tcMar>
              <w:top w:w="432" w:type="dxa"/>
            </w:tcMar>
          </w:tcPr>
          <w:p w:rsidR="001755A8" w:rsidRPr="00CF1A49" w:rsidRDefault="00DD1488" w:rsidP="00C30A6B">
            <w:pPr>
              <w:contextualSpacing w:val="0"/>
            </w:pPr>
            <w:r>
              <w:t>I am a m</w:t>
            </w:r>
            <w:r w:rsidR="00CA677A">
              <w:t>otivated Psychology graduate with expe</w:t>
            </w:r>
            <w:r w:rsidR="007E7212">
              <w:t>rience in both clinical practice</w:t>
            </w:r>
            <w:r w:rsidR="00CA677A">
              <w:t xml:space="preserve"> and academic research. Eager to contribute to multidisciplinary teams in educational and healthcare environments. Dedicated to lifelong learning and advancing to postgraduate specialization.</w:t>
            </w:r>
            <w:r w:rsidR="00E162B2">
              <w:t xml:space="preserve"> </w:t>
            </w:r>
            <w:bookmarkStart w:id="0" w:name="_GoBack"/>
            <w:bookmarkEnd w:id="0"/>
          </w:p>
        </w:tc>
      </w:tr>
    </w:tbl>
    <w:p w:rsidR="004E01EB" w:rsidRPr="00CF1A49" w:rsidRDefault="00D22469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7B196413A3B44173BD3D382CCAD2883C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:rsidTr="00D66A52">
        <w:tc>
          <w:tcPr>
            <w:tcW w:w="9355" w:type="dxa"/>
          </w:tcPr>
          <w:p w:rsidR="001D0BF1" w:rsidRPr="00CF1A49" w:rsidRDefault="00DD1488" w:rsidP="001D0BF1">
            <w:pPr>
              <w:pStyle w:val="Heading3"/>
              <w:contextualSpacing w:val="0"/>
              <w:outlineLvl w:val="2"/>
            </w:pPr>
            <w:r>
              <w:t>sep 2024</w:t>
            </w:r>
            <w:r w:rsidR="001D0BF1" w:rsidRPr="00CF1A49">
              <w:t xml:space="preserve"> – </w:t>
            </w:r>
            <w:r>
              <w:t>dec 2024</w:t>
            </w:r>
          </w:p>
          <w:p w:rsidR="001D0BF1" w:rsidRPr="00CF1A49" w:rsidRDefault="00DD1488" w:rsidP="001D0BF1">
            <w:pPr>
              <w:pStyle w:val="Heading2"/>
              <w:contextualSpacing w:val="0"/>
              <w:outlineLvl w:val="1"/>
            </w:pPr>
            <w:r>
              <w:t>intern psychologist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Wellbing center Bahria university islamabad</w:t>
            </w:r>
          </w:p>
          <w:p w:rsidR="001E3120" w:rsidRPr="00CF1A49" w:rsidRDefault="00DD1488" w:rsidP="00DD1488">
            <w:pPr>
              <w:contextualSpacing w:val="0"/>
            </w:pPr>
            <w:r>
              <w:t>Conducting intake sessions, initial psychological assessment, and CTB based sessions</w:t>
            </w:r>
            <w:r w:rsidR="00C508F1">
              <w:t xml:space="preserve"> with students </w:t>
            </w:r>
            <w:r>
              <w:t xml:space="preserve"> under the supervision of clinical in</w:t>
            </w:r>
            <w:r w:rsidR="00C508F1">
              <w:t xml:space="preserve"> </w:t>
            </w:r>
            <w:r>
              <w:t>charge.</w:t>
            </w:r>
          </w:p>
        </w:tc>
      </w:tr>
      <w:tr w:rsidR="00F61DF9" w:rsidRPr="00CF1A49" w:rsidTr="00F61DF9">
        <w:tc>
          <w:tcPr>
            <w:tcW w:w="9355" w:type="dxa"/>
            <w:tcMar>
              <w:top w:w="216" w:type="dxa"/>
            </w:tcMar>
          </w:tcPr>
          <w:p w:rsidR="00DD1488" w:rsidRPr="00CF1A49" w:rsidRDefault="00DD1488" w:rsidP="00DD1488">
            <w:pPr>
              <w:pStyle w:val="Heading3"/>
              <w:contextualSpacing w:val="0"/>
              <w:outlineLvl w:val="2"/>
            </w:pPr>
            <w:r>
              <w:t>mar 2024</w:t>
            </w:r>
            <w:r w:rsidRPr="00CF1A49">
              <w:t xml:space="preserve"> – </w:t>
            </w:r>
            <w:r>
              <w:t>may 2024</w:t>
            </w:r>
          </w:p>
          <w:p w:rsidR="00DD1488" w:rsidRPr="00CF1A49" w:rsidRDefault="00DD1488" w:rsidP="00DD1488">
            <w:pPr>
              <w:pStyle w:val="Heading2"/>
              <w:contextualSpacing w:val="0"/>
              <w:outlineLvl w:val="1"/>
            </w:pPr>
            <w:r>
              <w:t>interne</w:t>
            </w:r>
            <w:r w:rsidRPr="00CF1A49">
              <w:t xml:space="preserve">, </w:t>
            </w:r>
            <w:r w:rsidR="00E82D6D">
              <w:rPr>
                <w:rStyle w:val="SubtleReference"/>
              </w:rPr>
              <w:t>HAYAT rehabilitaion center islamabad</w:t>
            </w:r>
          </w:p>
          <w:p w:rsidR="00E82D6D" w:rsidRDefault="00DD1488" w:rsidP="00E82D6D">
            <w:r>
              <w:t xml:space="preserve"> </w:t>
            </w:r>
            <w:r w:rsidR="00E82D6D">
              <w:t xml:space="preserve">Supervised sessions with addicts of various drugs, majority of them were young adults and adolescents </w:t>
            </w:r>
          </w:p>
          <w:p w:rsidR="00DD1488" w:rsidRDefault="00DD1488" w:rsidP="00DD1488">
            <w:pPr>
              <w:pStyle w:val="Heading3"/>
              <w:contextualSpacing w:val="0"/>
              <w:outlineLvl w:val="2"/>
            </w:pPr>
          </w:p>
          <w:p w:rsidR="00DD1488" w:rsidRPr="00CF1A49" w:rsidRDefault="00E82D6D" w:rsidP="00DD1488">
            <w:pPr>
              <w:pStyle w:val="Heading3"/>
              <w:contextualSpacing w:val="0"/>
              <w:outlineLvl w:val="2"/>
            </w:pPr>
            <w:r>
              <w:t>sep 2023</w:t>
            </w:r>
            <w:r w:rsidR="00DD1488" w:rsidRPr="00CF1A49">
              <w:t xml:space="preserve"> – </w:t>
            </w:r>
            <w:r>
              <w:t>dec 2023</w:t>
            </w:r>
          </w:p>
          <w:p w:rsidR="00DD1488" w:rsidRPr="00CF1A49" w:rsidRDefault="00E82D6D" w:rsidP="00DD1488">
            <w:pPr>
              <w:pStyle w:val="Heading2"/>
              <w:contextualSpacing w:val="0"/>
              <w:outlineLvl w:val="1"/>
            </w:pPr>
            <w:r>
              <w:t>interne</w:t>
            </w:r>
            <w:r w:rsidR="00DD1488" w:rsidRPr="00CF1A49">
              <w:t xml:space="preserve">, </w:t>
            </w:r>
            <w:r>
              <w:rPr>
                <w:rStyle w:val="SubtleReference"/>
              </w:rPr>
              <w:t>BEHAVIOR AND SPECIAL EDUCATION SERVICES</w:t>
            </w:r>
          </w:p>
          <w:p w:rsidR="00F61DF9" w:rsidRDefault="00C508F1" w:rsidP="00C508F1">
            <w:r>
              <w:t xml:space="preserve">Supervised ABA sessions with children with special need </w:t>
            </w:r>
          </w:p>
          <w:p w:rsidR="00C508F1" w:rsidRPr="00CF1A49" w:rsidRDefault="00C508F1" w:rsidP="00C508F1">
            <w:pPr>
              <w:pStyle w:val="Heading3"/>
              <w:contextualSpacing w:val="0"/>
              <w:outlineLvl w:val="2"/>
            </w:pPr>
            <w:r>
              <w:t>sep 2023</w:t>
            </w:r>
            <w:r w:rsidRPr="00CF1A49">
              <w:t xml:space="preserve"> – </w:t>
            </w:r>
            <w:r>
              <w:t>dec 2023</w:t>
            </w:r>
          </w:p>
          <w:p w:rsidR="00C508F1" w:rsidRDefault="00C508F1" w:rsidP="00C508F1">
            <w:pPr>
              <w:pStyle w:val="Heading3"/>
              <w:contextualSpacing w:val="0"/>
              <w:outlineLvl w:val="2"/>
            </w:pPr>
          </w:p>
          <w:p w:rsidR="00C508F1" w:rsidRDefault="00C508F1" w:rsidP="00C508F1">
            <w:pPr>
              <w:pStyle w:val="Heading3"/>
              <w:contextualSpacing w:val="0"/>
              <w:outlineLvl w:val="2"/>
            </w:pPr>
            <w:r>
              <w:t>jun 2021</w:t>
            </w:r>
            <w:r w:rsidRPr="00CF1A49">
              <w:t xml:space="preserve"> – </w:t>
            </w:r>
            <w:r>
              <w:t>aug 2021</w:t>
            </w:r>
          </w:p>
          <w:p w:rsidR="00C508F1" w:rsidRPr="00CF1A49" w:rsidRDefault="00C508F1" w:rsidP="00C508F1">
            <w:pPr>
              <w:pStyle w:val="Heading2"/>
              <w:contextualSpacing w:val="0"/>
              <w:outlineLvl w:val="1"/>
            </w:pPr>
            <w:r>
              <w:t>interne</w:t>
            </w:r>
            <w:r w:rsidRPr="00CF1A49">
              <w:t xml:space="preserve">, </w:t>
            </w:r>
            <w:r>
              <w:rPr>
                <w:rStyle w:val="SubtleReference"/>
              </w:rPr>
              <w:t>fuji foundation hospital rawalpindi</w:t>
            </w:r>
          </w:p>
          <w:p w:rsidR="00C508F1" w:rsidRPr="00C508F1" w:rsidRDefault="00C508F1" w:rsidP="00C508F1">
            <w:r>
              <w:t xml:space="preserve">Individual sessions and psychological assessments with out-patients and in-patients with psychological needs. </w:t>
            </w:r>
          </w:p>
        </w:tc>
      </w:tr>
    </w:tbl>
    <w:sdt>
      <w:sdtPr>
        <w:alias w:val="Education:"/>
        <w:tag w:val="Education:"/>
        <w:id w:val="-1908763273"/>
        <w:placeholder>
          <w:docPart w:val="083EC253E23443BF976DA0E84316BD62"/>
        </w:placeholder>
        <w:temporary/>
        <w:showingPlcHdr/>
        <w15:appearance w15:val="hidden"/>
      </w:sdtPr>
      <w:sdtContent>
        <w:p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:rsidTr="00687292">
        <w:tc>
          <w:tcPr>
            <w:tcW w:w="9290" w:type="dxa"/>
          </w:tcPr>
          <w:p w:rsidR="001D0BF1" w:rsidRPr="00CF1A49" w:rsidRDefault="00AE1579" w:rsidP="001D0BF1">
            <w:pPr>
              <w:pStyle w:val="Heading3"/>
              <w:contextualSpacing w:val="0"/>
              <w:outlineLvl w:val="2"/>
            </w:pPr>
            <w:r>
              <w:t>feb</w:t>
            </w:r>
            <w:r w:rsidR="001D0BF1" w:rsidRPr="00CF1A49">
              <w:t xml:space="preserve"> </w:t>
            </w:r>
            <w:r>
              <w:t>2025</w:t>
            </w:r>
          </w:p>
          <w:p w:rsidR="001D0BF1" w:rsidRPr="00CF1A49" w:rsidRDefault="00AE1579" w:rsidP="001D0BF1">
            <w:pPr>
              <w:pStyle w:val="Heading2"/>
              <w:contextualSpacing w:val="0"/>
              <w:outlineLvl w:val="1"/>
            </w:pPr>
            <w:r>
              <w:t>MS CLINICAL PSYCHOLOGY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bahria university islamabad</w:t>
            </w:r>
          </w:p>
          <w:p w:rsidR="007538DC" w:rsidRDefault="00AE1579" w:rsidP="00AE1579">
            <w:pPr>
              <w:contextualSpacing w:val="0"/>
            </w:pPr>
            <w:r>
              <w:t xml:space="preserve">CGPA 3.23. Coursework included psychological therapies and assessments with 1 years of supervised dissertation in I secured grad B. </w:t>
            </w:r>
          </w:p>
          <w:p w:rsidR="00AE1579" w:rsidRDefault="00AE1579" w:rsidP="00AE1579">
            <w:pPr>
              <w:contextualSpacing w:val="0"/>
            </w:pPr>
          </w:p>
          <w:p w:rsidR="00AE1579" w:rsidRPr="00CF1A49" w:rsidRDefault="00AE1579" w:rsidP="00AE1579">
            <w:pPr>
              <w:pStyle w:val="Heading3"/>
              <w:contextualSpacing w:val="0"/>
              <w:outlineLvl w:val="2"/>
            </w:pPr>
            <w:r>
              <w:t>jul</w:t>
            </w:r>
            <w:r w:rsidRPr="00CF1A49">
              <w:t xml:space="preserve"> </w:t>
            </w:r>
            <w:r>
              <w:t>2021</w:t>
            </w:r>
          </w:p>
          <w:p w:rsidR="00AE1579" w:rsidRPr="00CF1A49" w:rsidRDefault="00AE1579" w:rsidP="00AE1579">
            <w:pPr>
              <w:pStyle w:val="Heading2"/>
              <w:contextualSpacing w:val="0"/>
              <w:outlineLvl w:val="1"/>
            </w:pPr>
            <w:r>
              <w:t>MSc applied psychology</w:t>
            </w:r>
            <w:r w:rsidRPr="00CF1A49">
              <w:t xml:space="preserve">, </w:t>
            </w:r>
            <w:r>
              <w:rPr>
                <w:rStyle w:val="SubtleReference"/>
              </w:rPr>
              <w:t>riphah international university islamabad</w:t>
            </w:r>
          </w:p>
          <w:p w:rsidR="00AE1579" w:rsidRPr="00CF1A49" w:rsidRDefault="00AE1579" w:rsidP="00687292">
            <w:pPr>
              <w:contextualSpacing w:val="0"/>
            </w:pPr>
            <w:r>
              <w:t xml:space="preserve">CGPA 3.82. Coursework included introduction to various applied field of psychology with a group research </w:t>
            </w:r>
            <w:r w:rsidR="00687292">
              <w:t xml:space="preserve">work. </w:t>
            </w:r>
          </w:p>
        </w:tc>
      </w:tr>
    </w:tbl>
    <w:sdt>
      <w:sdtPr>
        <w:alias w:val="Skills:"/>
        <w:tag w:val="Skills:"/>
        <w:id w:val="-1392877668"/>
        <w:placeholder>
          <w:docPart w:val="2467CB86F94D4B68B7D5B7A4A86F2750"/>
        </w:placeholder>
        <w:temporary/>
        <w:showingPlcHdr/>
        <w15:appearance w15:val="hidden"/>
      </w:sdtPr>
      <w:sdtContent>
        <w:p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:rsidTr="00CF1A49">
        <w:tc>
          <w:tcPr>
            <w:tcW w:w="4675" w:type="dxa"/>
          </w:tcPr>
          <w:p w:rsidR="001E3120" w:rsidRPr="006E1507" w:rsidRDefault="00FE0DE5" w:rsidP="006E1507">
            <w:pPr>
              <w:pStyle w:val="ListBullet"/>
              <w:contextualSpacing w:val="0"/>
            </w:pPr>
            <w:r>
              <w:t>Research and evidence oriented approach</w:t>
            </w:r>
          </w:p>
          <w:p w:rsidR="001F4E6D" w:rsidRDefault="00FE0DE5" w:rsidP="00FE0DE5">
            <w:pPr>
              <w:pStyle w:val="ListBullet"/>
              <w:contextualSpacing w:val="0"/>
            </w:pPr>
            <w:r>
              <w:t>Knowledge of research method and basic analysis</w:t>
            </w:r>
          </w:p>
          <w:p w:rsidR="00FE0DE5" w:rsidRPr="006E1507" w:rsidRDefault="00FE0DE5" w:rsidP="00FE0DE5">
            <w:pPr>
              <w:pStyle w:val="ListBullet"/>
              <w:contextualSpacing w:val="0"/>
            </w:pPr>
            <w:r>
              <w:t>Microsoft office (word, excel)</w:t>
            </w:r>
          </w:p>
        </w:tc>
        <w:tc>
          <w:tcPr>
            <w:tcW w:w="4675" w:type="dxa"/>
            <w:tcMar>
              <w:left w:w="360" w:type="dxa"/>
            </w:tcMar>
          </w:tcPr>
          <w:p w:rsidR="003A0632" w:rsidRPr="006E1507" w:rsidRDefault="00FE0DE5" w:rsidP="006E1507">
            <w:pPr>
              <w:pStyle w:val="ListBullet"/>
              <w:contextualSpacing w:val="0"/>
            </w:pPr>
            <w:r>
              <w:t>Good team player</w:t>
            </w:r>
          </w:p>
          <w:p w:rsidR="001E3120" w:rsidRPr="006E1507" w:rsidRDefault="00FE0DE5" w:rsidP="006E1507">
            <w:pPr>
              <w:pStyle w:val="ListBullet"/>
              <w:contextualSpacing w:val="0"/>
            </w:pPr>
            <w:r>
              <w:t>Effective management of workload</w:t>
            </w:r>
          </w:p>
          <w:p w:rsidR="001E3120" w:rsidRDefault="00FE0DE5" w:rsidP="00FE0DE5">
            <w:pPr>
              <w:pStyle w:val="ListBullet"/>
              <w:contextualSpacing w:val="0"/>
            </w:pPr>
            <w:r>
              <w:t>Competent clinical skills</w:t>
            </w:r>
          </w:p>
          <w:p w:rsidR="00FE0DE5" w:rsidRPr="006E1507" w:rsidRDefault="00FE0DE5" w:rsidP="00FE0DE5">
            <w:pPr>
              <w:pStyle w:val="ListBullet"/>
              <w:contextualSpacing w:val="0"/>
            </w:pPr>
            <w:r>
              <w:t>Graphic designing and cannva</w:t>
            </w:r>
          </w:p>
        </w:tc>
      </w:tr>
    </w:tbl>
    <w:sdt>
      <w:sdtPr>
        <w:alias w:val="Activities:"/>
        <w:tag w:val="Activities:"/>
        <w:id w:val="1223332893"/>
        <w:placeholder>
          <w:docPart w:val="AA53D081F6EC419588E79547C406752F"/>
        </w:placeholder>
        <w:temporary/>
        <w:showingPlcHdr/>
        <w15:appearance w15:val="hidden"/>
      </w:sdtPr>
      <w:sdtContent>
        <w:p w:rsidR="00B51D1B" w:rsidRDefault="0062312F" w:rsidP="00A7690D">
          <w:pPr>
            <w:pStyle w:val="Heading1"/>
          </w:pPr>
          <w:r w:rsidRPr="00CF1A49">
            <w:t>Activities</w:t>
          </w:r>
        </w:p>
      </w:sdtContent>
    </w:sdt>
    <w:p w:rsidR="00A7690D" w:rsidRDefault="00523757" w:rsidP="00A7690D">
      <w:pPr>
        <w:pStyle w:val="ListParagraph"/>
        <w:numPr>
          <w:ilvl w:val="0"/>
          <w:numId w:val="14"/>
        </w:numPr>
      </w:pPr>
      <w:r>
        <w:t>To increase my knowledge and experience I worked as volunteer in some organizations.</w:t>
      </w:r>
    </w:p>
    <w:p w:rsidR="00A7690D" w:rsidRDefault="00A7690D" w:rsidP="00A7690D">
      <w:pPr>
        <w:pStyle w:val="ListParagraph"/>
        <w:numPr>
          <w:ilvl w:val="0"/>
          <w:numId w:val="14"/>
        </w:numPr>
      </w:pPr>
      <w:r>
        <w:t>P</w:t>
      </w:r>
      <w:r w:rsidR="00523757">
        <w:t>ublication enti</w:t>
      </w:r>
      <w:r>
        <w:t xml:space="preserve">tled “Investigating Criminal Thinking Behavior and Interpersonal Reactivity Among Adolescents: A View of Dark Personality Triad”. </w:t>
      </w:r>
    </w:p>
    <w:p w:rsidR="00523757" w:rsidRDefault="00A7690D" w:rsidP="00A7690D">
      <w:pPr>
        <w:pStyle w:val="ListParagraph"/>
        <w:numPr>
          <w:ilvl w:val="0"/>
          <w:numId w:val="14"/>
        </w:numPr>
      </w:pPr>
      <w:r>
        <w:t>3 months training as professional psychologist.</w:t>
      </w:r>
    </w:p>
    <w:p w:rsidR="00A7690D" w:rsidRDefault="00A7690D" w:rsidP="00A7690D">
      <w:pPr>
        <w:pStyle w:val="ListParagraph"/>
        <w:numPr>
          <w:ilvl w:val="0"/>
          <w:numId w:val="14"/>
        </w:numPr>
      </w:pPr>
      <w:r>
        <w:t xml:space="preserve">SPSS training </w:t>
      </w:r>
    </w:p>
    <w:p w:rsidR="00A7690D" w:rsidRDefault="00A7690D" w:rsidP="00A7690D">
      <w:pPr>
        <w:pStyle w:val="ListParagraph"/>
        <w:numPr>
          <w:ilvl w:val="0"/>
          <w:numId w:val="14"/>
        </w:numPr>
      </w:pPr>
      <w:r>
        <w:t>English level B-2</w:t>
      </w:r>
    </w:p>
    <w:p w:rsidR="00A7690D" w:rsidRPr="006E1507" w:rsidRDefault="00A7690D" w:rsidP="00A7690D"/>
    <w:sectPr w:rsidR="00A7690D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23" w:rsidRDefault="00F55723" w:rsidP="0068194B">
      <w:r>
        <w:separator/>
      </w:r>
    </w:p>
    <w:p w:rsidR="00F55723" w:rsidRDefault="00F55723"/>
    <w:p w:rsidR="00F55723" w:rsidRDefault="00F55723"/>
  </w:endnote>
  <w:endnote w:type="continuationSeparator" w:id="0">
    <w:p w:rsidR="00F55723" w:rsidRDefault="00F55723" w:rsidP="0068194B">
      <w:r>
        <w:continuationSeparator/>
      </w:r>
    </w:p>
    <w:p w:rsidR="00F55723" w:rsidRDefault="00F55723"/>
    <w:p w:rsidR="00F55723" w:rsidRDefault="00F557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A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23" w:rsidRDefault="00F55723" w:rsidP="0068194B">
      <w:r>
        <w:separator/>
      </w:r>
    </w:p>
    <w:p w:rsidR="00F55723" w:rsidRDefault="00F55723"/>
    <w:p w:rsidR="00F55723" w:rsidRDefault="00F55723"/>
  </w:footnote>
  <w:footnote w:type="continuationSeparator" w:id="0">
    <w:p w:rsidR="00F55723" w:rsidRDefault="00F55723" w:rsidP="0068194B">
      <w:r>
        <w:continuationSeparator/>
      </w:r>
    </w:p>
    <w:p w:rsidR="00F55723" w:rsidRDefault="00F55723"/>
    <w:p w:rsidR="00F55723" w:rsidRDefault="00F557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7776A9D6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2AD11BF"/>
    <w:multiLevelType w:val="hybridMultilevel"/>
    <w:tmpl w:val="E4005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2404ECA"/>
    <w:multiLevelType w:val="hybridMultilevel"/>
    <w:tmpl w:val="A0D47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6D427FB"/>
    <w:multiLevelType w:val="hybridMultilevel"/>
    <w:tmpl w:val="209A3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4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B8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B7CF5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23757"/>
    <w:rsid w:val="00566A35"/>
    <w:rsid w:val="0056701E"/>
    <w:rsid w:val="005740D7"/>
    <w:rsid w:val="005A0F26"/>
    <w:rsid w:val="005A1B10"/>
    <w:rsid w:val="005A6850"/>
    <w:rsid w:val="005B1B1B"/>
    <w:rsid w:val="005C57B8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87292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7E7212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7690D"/>
    <w:rsid w:val="00A93A5D"/>
    <w:rsid w:val="00AB32F8"/>
    <w:rsid w:val="00AB610B"/>
    <w:rsid w:val="00AD360E"/>
    <w:rsid w:val="00AD40FB"/>
    <w:rsid w:val="00AD782D"/>
    <w:rsid w:val="00AE1579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30A6B"/>
    <w:rsid w:val="00C47FA6"/>
    <w:rsid w:val="00C508F1"/>
    <w:rsid w:val="00C57FC6"/>
    <w:rsid w:val="00C66A7D"/>
    <w:rsid w:val="00C779DA"/>
    <w:rsid w:val="00C814F7"/>
    <w:rsid w:val="00CA4B4D"/>
    <w:rsid w:val="00CA677A"/>
    <w:rsid w:val="00CB35C3"/>
    <w:rsid w:val="00CD323D"/>
    <w:rsid w:val="00CE4030"/>
    <w:rsid w:val="00CE64B3"/>
    <w:rsid w:val="00CF1A49"/>
    <w:rsid w:val="00D0630C"/>
    <w:rsid w:val="00D22469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D1488"/>
    <w:rsid w:val="00DE0FAA"/>
    <w:rsid w:val="00DE136D"/>
    <w:rsid w:val="00DE6534"/>
    <w:rsid w:val="00DF4D6C"/>
    <w:rsid w:val="00E01923"/>
    <w:rsid w:val="00E14498"/>
    <w:rsid w:val="00E162B2"/>
    <w:rsid w:val="00E2397A"/>
    <w:rsid w:val="00E254DB"/>
    <w:rsid w:val="00E300FC"/>
    <w:rsid w:val="00E362DB"/>
    <w:rsid w:val="00E5632B"/>
    <w:rsid w:val="00E70240"/>
    <w:rsid w:val="00E71E6B"/>
    <w:rsid w:val="00E81CC5"/>
    <w:rsid w:val="00E82D6D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55723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0DE5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7CD80"/>
  <w15:chartTrackingRefBased/>
  <w15:docId w15:val="{2BB3D053-D001-40BC-9949-B1427AD2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um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C9AAB0E4A74EC496F6A6567EB0A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DE824-9C0D-405A-B997-B352EE64CDC2}"/>
      </w:docPartPr>
      <w:docPartBody>
        <w:p w:rsidR="008A3F5F" w:rsidRDefault="008A3F5F">
          <w:pPr>
            <w:pStyle w:val="1EC9AAB0E4A74EC496F6A6567EB0AA27"/>
          </w:pPr>
          <w:r w:rsidRPr="00CF1A49">
            <w:t>·</w:t>
          </w:r>
        </w:p>
      </w:docPartBody>
    </w:docPart>
    <w:docPart>
      <w:docPartPr>
        <w:name w:val="7B196413A3B44173BD3D382CCAD28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55423-E2CB-479A-9AE6-FCDEDD771FA0}"/>
      </w:docPartPr>
      <w:docPartBody>
        <w:p w:rsidR="008A3F5F" w:rsidRDefault="008A3F5F">
          <w:pPr>
            <w:pStyle w:val="7B196413A3B44173BD3D382CCAD2883C"/>
          </w:pPr>
          <w:r w:rsidRPr="00CF1A49">
            <w:t>Experience</w:t>
          </w:r>
        </w:p>
      </w:docPartBody>
    </w:docPart>
    <w:docPart>
      <w:docPartPr>
        <w:name w:val="083EC253E23443BF976DA0E84316B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7E119-9675-45C2-B318-D494BFBFD157}"/>
      </w:docPartPr>
      <w:docPartBody>
        <w:p w:rsidR="008A3F5F" w:rsidRDefault="008A3F5F">
          <w:pPr>
            <w:pStyle w:val="083EC253E23443BF976DA0E84316BD62"/>
          </w:pPr>
          <w:r w:rsidRPr="00CF1A49">
            <w:t>Education</w:t>
          </w:r>
        </w:p>
      </w:docPartBody>
    </w:docPart>
    <w:docPart>
      <w:docPartPr>
        <w:name w:val="2467CB86F94D4B68B7D5B7A4A86F2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685C2-9DF7-4CB9-B743-5F142CB9FD96}"/>
      </w:docPartPr>
      <w:docPartBody>
        <w:p w:rsidR="008A3F5F" w:rsidRDefault="008A3F5F">
          <w:pPr>
            <w:pStyle w:val="2467CB86F94D4B68B7D5B7A4A86F2750"/>
          </w:pPr>
          <w:r w:rsidRPr="00CF1A49">
            <w:t>Skills</w:t>
          </w:r>
        </w:p>
      </w:docPartBody>
    </w:docPart>
    <w:docPart>
      <w:docPartPr>
        <w:name w:val="AA53D081F6EC419588E79547C4067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B3678-0497-4BC6-97EA-2196F85C559A}"/>
      </w:docPartPr>
      <w:docPartBody>
        <w:p w:rsidR="008A3F5F" w:rsidRDefault="008A3F5F">
          <w:pPr>
            <w:pStyle w:val="AA53D081F6EC419588E79547C406752F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FC"/>
    <w:rsid w:val="008A3F5F"/>
    <w:rsid w:val="00D6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6DAD423ABA4168A5F51F84D157BDFF">
    <w:name w:val="A86DAD423ABA4168A5F51F84D157BDFF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98FD8E574F4D4BA581BF41B642FF3E4A">
    <w:name w:val="98FD8E574F4D4BA581BF41B642FF3E4A"/>
  </w:style>
  <w:style w:type="paragraph" w:customStyle="1" w:styleId="BEA35BA60E03409783B524F149CCB4AB">
    <w:name w:val="BEA35BA60E03409783B524F149CCB4AB"/>
  </w:style>
  <w:style w:type="paragraph" w:customStyle="1" w:styleId="1EC9AAB0E4A74EC496F6A6567EB0AA27">
    <w:name w:val="1EC9AAB0E4A74EC496F6A6567EB0AA27"/>
  </w:style>
  <w:style w:type="paragraph" w:customStyle="1" w:styleId="E2863DAF461046119122952B5CBB4D77">
    <w:name w:val="E2863DAF461046119122952B5CBB4D77"/>
  </w:style>
  <w:style w:type="paragraph" w:customStyle="1" w:styleId="D38C7433C8184A3CBA322E0EAD0AAAC8">
    <w:name w:val="D38C7433C8184A3CBA322E0EAD0AAAC8"/>
  </w:style>
  <w:style w:type="paragraph" w:customStyle="1" w:styleId="5C13E231DA514F9CA57D4A909328B1BD">
    <w:name w:val="5C13E231DA514F9CA57D4A909328B1BD"/>
  </w:style>
  <w:style w:type="paragraph" w:customStyle="1" w:styleId="A14A16FA4FE8423DAF56168D6CF9B2E4">
    <w:name w:val="A14A16FA4FE8423DAF56168D6CF9B2E4"/>
  </w:style>
  <w:style w:type="paragraph" w:customStyle="1" w:styleId="F5420A6D15134122B21A9CA7BB38C8FD">
    <w:name w:val="F5420A6D15134122B21A9CA7BB38C8FD"/>
  </w:style>
  <w:style w:type="paragraph" w:customStyle="1" w:styleId="3D1BED6CF3B54D3E9854C06E1C98D377">
    <w:name w:val="3D1BED6CF3B54D3E9854C06E1C98D377"/>
  </w:style>
  <w:style w:type="paragraph" w:customStyle="1" w:styleId="49E0E6D128A74FFD89A16743CE958A34">
    <w:name w:val="49E0E6D128A74FFD89A16743CE958A34"/>
  </w:style>
  <w:style w:type="paragraph" w:customStyle="1" w:styleId="7B196413A3B44173BD3D382CCAD2883C">
    <w:name w:val="7B196413A3B44173BD3D382CCAD2883C"/>
  </w:style>
  <w:style w:type="paragraph" w:customStyle="1" w:styleId="76F41E3D1BDA4DD885814E7A1E859CF8">
    <w:name w:val="76F41E3D1BDA4DD885814E7A1E859CF8"/>
  </w:style>
  <w:style w:type="paragraph" w:customStyle="1" w:styleId="C4A786A1A8CF41229696DC83A5D2C61C">
    <w:name w:val="C4A786A1A8CF41229696DC83A5D2C61C"/>
  </w:style>
  <w:style w:type="paragraph" w:customStyle="1" w:styleId="81D11BF723C147DAA915A2331E99F64C">
    <w:name w:val="81D11BF723C147DAA915A2331E99F64C"/>
  </w:style>
  <w:style w:type="character" w:styleId="SubtleReference">
    <w:name w:val="Subtle Reference"/>
    <w:basedOn w:val="DefaultParagraphFont"/>
    <w:uiPriority w:val="10"/>
    <w:qFormat/>
    <w:rsid w:val="00D657FC"/>
    <w:rPr>
      <w:b/>
      <w:caps w:val="0"/>
      <w:smallCaps/>
      <w:color w:val="595959" w:themeColor="text1" w:themeTint="A6"/>
    </w:rPr>
  </w:style>
  <w:style w:type="paragraph" w:customStyle="1" w:styleId="3DBCE6D8EEA44253887FB4E796A68EF9">
    <w:name w:val="3DBCE6D8EEA44253887FB4E796A68EF9"/>
  </w:style>
  <w:style w:type="paragraph" w:customStyle="1" w:styleId="8D9D5972B0E442BC9E986A240D430B26">
    <w:name w:val="8D9D5972B0E442BC9E986A240D430B26"/>
  </w:style>
  <w:style w:type="paragraph" w:customStyle="1" w:styleId="D5796AD74778488CAB3288AEADA6F3FA">
    <w:name w:val="D5796AD74778488CAB3288AEADA6F3FA"/>
  </w:style>
  <w:style w:type="paragraph" w:customStyle="1" w:styleId="C9D57B9DED544551849C01B2BABA850B">
    <w:name w:val="C9D57B9DED544551849C01B2BABA850B"/>
  </w:style>
  <w:style w:type="paragraph" w:customStyle="1" w:styleId="0BF882A2FE7E40B7977E84090FC26B64">
    <w:name w:val="0BF882A2FE7E40B7977E84090FC26B64"/>
  </w:style>
  <w:style w:type="paragraph" w:customStyle="1" w:styleId="CF7D7E91A32E4373958AE2D738E6814A">
    <w:name w:val="CF7D7E91A32E4373958AE2D738E6814A"/>
  </w:style>
  <w:style w:type="paragraph" w:customStyle="1" w:styleId="3CD33B1D56844CEABBE125BE6CC062CC">
    <w:name w:val="3CD33B1D56844CEABBE125BE6CC062CC"/>
  </w:style>
  <w:style w:type="paragraph" w:customStyle="1" w:styleId="083EC253E23443BF976DA0E84316BD62">
    <w:name w:val="083EC253E23443BF976DA0E84316BD62"/>
  </w:style>
  <w:style w:type="paragraph" w:customStyle="1" w:styleId="ED77E44D46E44933B523BB68C1308EF2">
    <w:name w:val="ED77E44D46E44933B523BB68C1308EF2"/>
  </w:style>
  <w:style w:type="paragraph" w:customStyle="1" w:styleId="9A35A8C8ABFE41678EBF8BE1B4979632">
    <w:name w:val="9A35A8C8ABFE41678EBF8BE1B4979632"/>
  </w:style>
  <w:style w:type="paragraph" w:customStyle="1" w:styleId="A154562B05CE4B21902EF5C3EA6ED6B3">
    <w:name w:val="A154562B05CE4B21902EF5C3EA6ED6B3"/>
  </w:style>
  <w:style w:type="paragraph" w:customStyle="1" w:styleId="6627EA6187F84AF298ADE16BD7BA1761">
    <w:name w:val="6627EA6187F84AF298ADE16BD7BA1761"/>
  </w:style>
  <w:style w:type="paragraph" w:customStyle="1" w:styleId="A8B913964FED44498851527E06A6201B">
    <w:name w:val="A8B913964FED44498851527E06A6201B"/>
  </w:style>
  <w:style w:type="paragraph" w:customStyle="1" w:styleId="E0362A799F2640D091796453045A3A2B">
    <w:name w:val="E0362A799F2640D091796453045A3A2B"/>
  </w:style>
  <w:style w:type="paragraph" w:customStyle="1" w:styleId="430ACF819C1E4640B901D8AE5492B692">
    <w:name w:val="430ACF819C1E4640B901D8AE5492B692"/>
  </w:style>
  <w:style w:type="paragraph" w:customStyle="1" w:styleId="57845A159E3547AE889F7ECDF3A2E1A4">
    <w:name w:val="57845A159E3547AE889F7ECDF3A2E1A4"/>
  </w:style>
  <w:style w:type="paragraph" w:customStyle="1" w:styleId="4C8A14E479334F57939928BE1E4B8ED6">
    <w:name w:val="4C8A14E479334F57939928BE1E4B8ED6"/>
  </w:style>
  <w:style w:type="paragraph" w:customStyle="1" w:styleId="E53EF388CBEA43DEB9BB11653F4B45AB">
    <w:name w:val="E53EF388CBEA43DEB9BB11653F4B45AB"/>
  </w:style>
  <w:style w:type="paragraph" w:customStyle="1" w:styleId="2467CB86F94D4B68B7D5B7A4A86F2750">
    <w:name w:val="2467CB86F94D4B68B7D5B7A4A86F2750"/>
  </w:style>
  <w:style w:type="paragraph" w:customStyle="1" w:styleId="0623D045CC274930BD467FDCC005359B">
    <w:name w:val="0623D045CC274930BD467FDCC005359B"/>
  </w:style>
  <w:style w:type="paragraph" w:customStyle="1" w:styleId="27C78E0EB4564A15AD21BD0BFC352FF4">
    <w:name w:val="27C78E0EB4564A15AD21BD0BFC352FF4"/>
  </w:style>
  <w:style w:type="paragraph" w:customStyle="1" w:styleId="CA4B46A9C2A5462F81D4DA18F8A77559">
    <w:name w:val="CA4B46A9C2A5462F81D4DA18F8A77559"/>
  </w:style>
  <w:style w:type="paragraph" w:customStyle="1" w:styleId="A44D646BB62C4B1B93201E39674A9571">
    <w:name w:val="A44D646BB62C4B1B93201E39674A9571"/>
  </w:style>
  <w:style w:type="paragraph" w:customStyle="1" w:styleId="71F94D4624F947ADACC821AADFE214A2">
    <w:name w:val="71F94D4624F947ADACC821AADFE214A2"/>
  </w:style>
  <w:style w:type="paragraph" w:customStyle="1" w:styleId="AA53D081F6EC419588E79547C406752F">
    <w:name w:val="AA53D081F6EC419588E79547C406752F"/>
  </w:style>
  <w:style w:type="paragraph" w:customStyle="1" w:styleId="2AE3E1107217476EB0E32519CBFB9E39">
    <w:name w:val="2AE3E1107217476EB0E32519CBFB9E39"/>
  </w:style>
  <w:style w:type="paragraph" w:customStyle="1" w:styleId="4F033A4C777549FCBE08041CF3C06A35">
    <w:name w:val="4F033A4C777549FCBE08041CF3C06A35"/>
    <w:rsid w:val="00D657FC"/>
  </w:style>
  <w:style w:type="paragraph" w:customStyle="1" w:styleId="A0A572C5F69044E4B18AE9A14210975E">
    <w:name w:val="A0A572C5F69044E4B18AE9A14210975E"/>
    <w:rsid w:val="00D657FC"/>
  </w:style>
  <w:style w:type="paragraph" w:customStyle="1" w:styleId="B774E1445523450382FC0379733636BE">
    <w:name w:val="B774E1445523450382FC0379733636BE"/>
    <w:rsid w:val="00D657FC"/>
  </w:style>
  <w:style w:type="paragraph" w:customStyle="1" w:styleId="6AAA8C4FFAE64F6A8E5E78A9B3D81623">
    <w:name w:val="6AAA8C4FFAE64F6A8E5E78A9B3D81623"/>
    <w:rsid w:val="00D657FC"/>
  </w:style>
  <w:style w:type="paragraph" w:customStyle="1" w:styleId="A2D699D70C7144AC9A1596E4979DFC17">
    <w:name w:val="A2D699D70C7144AC9A1596E4979DFC17"/>
    <w:rsid w:val="00D657FC"/>
  </w:style>
  <w:style w:type="paragraph" w:customStyle="1" w:styleId="E55AB79C310A4FD2BD6A6BCCBEF578F8">
    <w:name w:val="E55AB79C310A4FD2BD6A6BCCBEF578F8"/>
    <w:rsid w:val="00D657FC"/>
  </w:style>
  <w:style w:type="paragraph" w:customStyle="1" w:styleId="A7691AB83A94448D8B449172510DAC54">
    <w:name w:val="A7691AB83A94448D8B449172510DAC54"/>
    <w:rsid w:val="00D657FC"/>
  </w:style>
  <w:style w:type="paragraph" w:customStyle="1" w:styleId="C85410D204EF4EF49F93332869C60936">
    <w:name w:val="C85410D204EF4EF49F93332869C60936"/>
    <w:rsid w:val="00D657FC"/>
  </w:style>
  <w:style w:type="paragraph" w:customStyle="1" w:styleId="833BB2B823F247408D41B17B42D9059C">
    <w:name w:val="833BB2B823F247408D41B17B42D9059C"/>
    <w:rsid w:val="00D657FC"/>
  </w:style>
  <w:style w:type="paragraph" w:customStyle="1" w:styleId="0ECDC434AE3A4F81BDAFF446E01A2A99">
    <w:name w:val="0ECDC434AE3A4F81BDAFF446E01A2A99"/>
    <w:rsid w:val="00D657FC"/>
  </w:style>
  <w:style w:type="paragraph" w:customStyle="1" w:styleId="04B77AA70219481B9F21B4B11737CCBA">
    <w:name w:val="04B77AA70219481B9F21B4B11737CCBA"/>
    <w:rsid w:val="00D657FC"/>
  </w:style>
  <w:style w:type="paragraph" w:customStyle="1" w:styleId="BCC12DDC7C614C03BEA1BF043FD03963">
    <w:name w:val="BCC12DDC7C614C03BEA1BF043FD03963"/>
    <w:rsid w:val="00D657FC"/>
  </w:style>
  <w:style w:type="paragraph" w:customStyle="1" w:styleId="B0DD1A4206F54863ACD28804B33952DC">
    <w:name w:val="B0DD1A4206F54863ACD28804B33952DC"/>
    <w:rsid w:val="00D657FC"/>
  </w:style>
  <w:style w:type="paragraph" w:customStyle="1" w:styleId="204B4C0B37B7463E85A95787CA9640FC">
    <w:name w:val="204B4C0B37B7463E85A95787CA9640FC"/>
    <w:rsid w:val="00D657FC"/>
  </w:style>
  <w:style w:type="paragraph" w:customStyle="1" w:styleId="54ABE1C2FFBA42308E7236944274121C">
    <w:name w:val="54ABE1C2FFBA42308E7236944274121C"/>
    <w:rsid w:val="00D657FC"/>
  </w:style>
  <w:style w:type="paragraph" w:customStyle="1" w:styleId="CB87522679AF48278523A8CC739AD917">
    <w:name w:val="CB87522679AF48278523A8CC739AD917"/>
    <w:rsid w:val="00D657FC"/>
  </w:style>
  <w:style w:type="paragraph" w:customStyle="1" w:styleId="9EB9936D15674A7AA7F6F3F80E61BF81">
    <w:name w:val="9EB9936D15674A7AA7F6F3F80E61BF81"/>
    <w:rsid w:val="00D657FC"/>
  </w:style>
  <w:style w:type="paragraph" w:customStyle="1" w:styleId="866DF2FF031E4DB1993BDE9123B49E55">
    <w:name w:val="866DF2FF031E4DB1993BDE9123B49E55"/>
    <w:rsid w:val="00D657FC"/>
  </w:style>
  <w:style w:type="paragraph" w:customStyle="1" w:styleId="B46AF5CEB9E545B29D425F65D732787D">
    <w:name w:val="B46AF5CEB9E545B29D425F65D732787D"/>
    <w:rsid w:val="00D657FC"/>
  </w:style>
  <w:style w:type="paragraph" w:customStyle="1" w:styleId="CAF948015A904A99AE41C0A7405569D0">
    <w:name w:val="CAF948015A904A99AE41C0A7405569D0"/>
    <w:rsid w:val="00D657FC"/>
  </w:style>
  <w:style w:type="paragraph" w:customStyle="1" w:styleId="BF9D16423DA24847A557614187A78ACC">
    <w:name w:val="BF9D16423DA24847A557614187A78ACC"/>
    <w:rsid w:val="00D657FC"/>
  </w:style>
  <w:style w:type="paragraph" w:customStyle="1" w:styleId="E605529F32C94B6696196320CEC3653D">
    <w:name w:val="E605529F32C94B6696196320CEC3653D"/>
    <w:rsid w:val="00D657FC"/>
  </w:style>
  <w:style w:type="paragraph" w:customStyle="1" w:styleId="97B116FD0F1F491EBF7AFAD33B01F6C1">
    <w:name w:val="97B116FD0F1F491EBF7AFAD33B01F6C1"/>
    <w:rsid w:val="00D657FC"/>
  </w:style>
  <w:style w:type="paragraph" w:customStyle="1" w:styleId="8CD1B81B41AB40DC9295821EEBA35609">
    <w:name w:val="8CD1B81B41AB40DC9295821EEBA356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108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kayani</dc:creator>
  <cp:keywords/>
  <dc:description/>
  <cp:lastModifiedBy>kayani</cp:lastModifiedBy>
  <cp:revision>6</cp:revision>
  <dcterms:created xsi:type="dcterms:W3CDTF">2025-06-29T06:27:00Z</dcterms:created>
  <dcterms:modified xsi:type="dcterms:W3CDTF">2025-06-29T08:47:00Z</dcterms:modified>
  <cp:category/>
</cp:coreProperties>
</file>