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13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84"/>
      </w:tblGrid>
      <w:tr w:rsidR="00692703" w:rsidRPr="00CF1A49" w14:paraId="221034B1" w14:textId="77777777" w:rsidTr="00827E17">
        <w:trPr>
          <w:trHeight w:hRule="exact" w:val="1800"/>
        </w:trPr>
        <w:tc>
          <w:tcPr>
            <w:tcW w:w="9360" w:type="dxa"/>
            <w:tcMar>
              <w:top w:w="0" w:type="dxa"/>
              <w:bottom w:w="0" w:type="dxa"/>
            </w:tcMar>
          </w:tcPr>
          <w:p w14:paraId="0E4E136C" w14:textId="77777777" w:rsidR="00692703" w:rsidRPr="00CF1A49" w:rsidRDefault="00D15151" w:rsidP="00913946">
            <w:pPr>
              <w:pStyle w:val="Title"/>
            </w:pPr>
            <w:r>
              <w:t>esha</w:t>
            </w:r>
            <w:r w:rsidR="00AC589C">
              <w:t xml:space="preserve"> </w:t>
            </w:r>
            <w:r>
              <w:t>sohail</w:t>
            </w:r>
            <w:r w:rsidR="00692703" w:rsidRPr="00CF1A49">
              <w:t xml:space="preserve"> </w:t>
            </w:r>
          </w:p>
          <w:p w14:paraId="644BC18B" w14:textId="77777777" w:rsidR="00692703" w:rsidRPr="00CF1A49" w:rsidRDefault="00D15151" w:rsidP="00913946">
            <w:pPr>
              <w:pStyle w:val="ContactInfo"/>
              <w:contextualSpacing w:val="0"/>
            </w:pPr>
            <w:r>
              <w:t>03352541400</w:t>
            </w:r>
          </w:p>
          <w:p w14:paraId="494CCAE3" w14:textId="77777777" w:rsidR="00692703" w:rsidRPr="00CF1A49" w:rsidRDefault="00A9148D" w:rsidP="00D15151">
            <w:pPr>
              <w:pStyle w:val="ContactInfoEmphasis"/>
              <w:contextualSpacing w:val="0"/>
            </w:pPr>
            <w:sdt>
              <w:sdtPr>
                <w:alias w:val="Enter email:"/>
                <w:tag w:val="Enter email:"/>
                <w:id w:val="1154873695"/>
                <w:placeholder>
                  <w:docPart w:val="605D677389A74C6B8AA0DF52E68C9CC7"/>
                </w:placeholder>
                <w:temporary/>
                <w:showingPlcHdr/>
                <w15:appearance w15:val="hidden"/>
              </w:sdtPr>
              <w:sdtEndPr/>
              <w:sdtContent>
                <w:r w:rsidR="00C57FC6" w:rsidRPr="00CF1A49">
                  <w:t>Email</w:t>
                </w:r>
              </w:sdtContent>
            </w:sdt>
            <w:r w:rsidR="00692703" w:rsidRPr="00CF1A49">
              <w:t xml:space="preserve"> </w:t>
            </w:r>
            <w:sdt>
              <w:sdtPr>
                <w:alias w:val="Divider dot:"/>
                <w:tag w:val="Divider dot:"/>
                <w:id w:val="2000459528"/>
                <w:placeholder>
                  <w:docPart w:val="5359BF43FD0B465B9ED8B4BBBF546B2C"/>
                </w:placeholder>
                <w:temporary/>
                <w:showingPlcHdr/>
                <w15:appearance w15:val="hidden"/>
              </w:sdtPr>
              <w:sdtEndPr/>
              <w:sdtContent>
                <w:r w:rsidR="00692703" w:rsidRPr="00CF1A49">
                  <w:t>·</w:t>
                </w:r>
              </w:sdtContent>
            </w:sdt>
            <w:r w:rsidR="00D15151">
              <w:t xml:space="preserve"> eshasohail3@gmail.com</w:t>
            </w:r>
          </w:p>
        </w:tc>
      </w:tr>
      <w:tr w:rsidR="009571D8" w:rsidRPr="00CF1A49" w14:paraId="4FA08310" w14:textId="77777777" w:rsidTr="00827E17">
        <w:tc>
          <w:tcPr>
            <w:tcW w:w="9360" w:type="dxa"/>
            <w:tcMar>
              <w:top w:w="432" w:type="dxa"/>
            </w:tcMar>
          </w:tcPr>
          <w:p w14:paraId="62C2360D" w14:textId="77777777" w:rsidR="001755A8" w:rsidRPr="00CF1A49" w:rsidRDefault="00D15151" w:rsidP="00D15151">
            <w:pPr>
              <w:contextualSpacing w:val="0"/>
            </w:pPr>
            <w:r w:rsidRPr="00D15151">
              <w:t xml:space="preserve">Young, energetic, and passionate who has developed a mature and </w:t>
            </w:r>
            <w:r>
              <w:t>responsible</w:t>
            </w:r>
            <w:r w:rsidRPr="00D15151">
              <w:t xml:space="preserve"> approach to any task I undertake or situation </w:t>
            </w:r>
            <w:r>
              <w:t>in which</w:t>
            </w:r>
            <w:r w:rsidRPr="00D15151">
              <w:t xml:space="preserve"> I am presented with a social media manager with 3+ years of experience. Looking forward to beneficial work experience and collaboration </w:t>
            </w:r>
            <w:r>
              <w:t>to</w:t>
            </w:r>
            <w:r w:rsidRPr="00D15151">
              <w:t xml:space="preserve"> improve myself.</w:t>
            </w:r>
          </w:p>
        </w:tc>
      </w:tr>
    </w:tbl>
    <w:tbl>
      <w:tblPr>
        <w:tblStyle w:val="TableGrid"/>
        <w:tblpPr w:leftFromText="180" w:rightFromText="180" w:vertAnchor="text" w:tblpY="819"/>
        <w:tblW w:w="4621" w:type="pct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8629"/>
      </w:tblGrid>
      <w:tr w:rsidR="00827E17" w:rsidRPr="00CF1A49" w14:paraId="0BAA63B6" w14:textId="77777777" w:rsidTr="00827E17">
        <w:trPr>
          <w:trHeight w:val="237"/>
        </w:trPr>
        <w:tc>
          <w:tcPr>
            <w:tcW w:w="8630" w:type="dxa"/>
          </w:tcPr>
          <w:p w14:paraId="5BD0DDB2" w14:textId="77777777" w:rsidR="00096C20" w:rsidRDefault="00096C20" w:rsidP="00096C20">
            <w:pPr>
              <w:pStyle w:val="Heading3"/>
              <w:contextualSpacing w:val="0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August 2023-September </w:t>
            </w:r>
          </w:p>
          <w:p w14:paraId="76D5CA2E" w14:textId="77777777" w:rsidR="00096C20" w:rsidRPr="007D40E7" w:rsidRDefault="007D40E7" w:rsidP="00096C20">
            <w:pPr>
              <w:pStyle w:val="Heading3"/>
              <w:contextualSpacing w:val="0"/>
              <w:outlineLvl w:val="2"/>
              <w:rPr>
                <w:color w:val="747474" w:themeColor="background2" w:themeShade="80"/>
                <w:sz w:val="28"/>
              </w:rPr>
            </w:pPr>
            <w:r w:rsidRPr="007D40E7">
              <w:rPr>
                <w:color w:val="1D824C" w:themeColor="accent1"/>
                <w:sz w:val="26"/>
                <w:szCs w:val="26"/>
              </w:rPr>
              <w:t>digital ECO INTERNSHIP PROGRAMME,</w:t>
            </w:r>
            <w:r w:rsidRPr="007D40E7">
              <w:rPr>
                <w:color w:val="1D824C" w:themeColor="accent1"/>
                <w:sz w:val="28"/>
              </w:rPr>
              <w:t xml:space="preserve"> </w:t>
            </w:r>
            <w:r w:rsidRPr="007D40E7">
              <w:rPr>
                <w:color w:val="747474" w:themeColor="background2" w:themeShade="80"/>
                <w:sz w:val="24"/>
              </w:rPr>
              <w:t>WWF (WORLD WILDE FUND)</w:t>
            </w:r>
          </w:p>
          <w:p w14:paraId="02BA42B9" w14:textId="77777777" w:rsidR="007D40E7" w:rsidRPr="005476CA" w:rsidRDefault="00DB2425" w:rsidP="005476CA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5476CA">
              <w:rPr>
                <w:color w:val="000000" w:themeColor="text1"/>
              </w:rPr>
              <w:t>Performed</w:t>
            </w:r>
            <w:r w:rsidR="006605C7" w:rsidRPr="005476CA">
              <w:rPr>
                <w:color w:val="000000" w:themeColor="text1"/>
              </w:rPr>
              <w:t xml:space="preserve"> c</w:t>
            </w:r>
            <w:r w:rsidR="007D40E7" w:rsidRPr="005476CA">
              <w:rPr>
                <w:color w:val="000000" w:themeColor="text1"/>
              </w:rPr>
              <w:t>ommunity service</w:t>
            </w:r>
            <w:r w:rsidRPr="005476CA">
              <w:rPr>
                <w:color w:val="000000" w:themeColor="text1"/>
              </w:rPr>
              <w:t xml:space="preserve"> by designing interactive material </w:t>
            </w:r>
            <w:r w:rsidR="00A03D9C" w:rsidRPr="005476CA">
              <w:rPr>
                <w:color w:val="000000" w:themeColor="text1"/>
              </w:rPr>
              <w:t xml:space="preserve">for social media. </w:t>
            </w:r>
          </w:p>
          <w:p w14:paraId="3E9E57FF" w14:textId="77777777" w:rsidR="007D40E7" w:rsidRPr="005476CA" w:rsidRDefault="007D40E7" w:rsidP="005476CA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5476CA">
              <w:rPr>
                <w:color w:val="000000" w:themeColor="text1"/>
              </w:rPr>
              <w:t>Design</w:t>
            </w:r>
            <w:r w:rsidR="00A03D9C" w:rsidRPr="005476CA">
              <w:rPr>
                <w:color w:val="000000" w:themeColor="text1"/>
              </w:rPr>
              <w:t>ed</w:t>
            </w:r>
            <w:r w:rsidRPr="005476CA">
              <w:rPr>
                <w:color w:val="000000" w:themeColor="text1"/>
              </w:rPr>
              <w:t xml:space="preserve"> awareness-raising content </w:t>
            </w:r>
            <w:r w:rsidR="00A03D9C" w:rsidRPr="005476CA">
              <w:rPr>
                <w:color w:val="000000" w:themeColor="text1"/>
              </w:rPr>
              <w:t xml:space="preserve">regarding native species of Pakistan. </w:t>
            </w:r>
          </w:p>
          <w:p w14:paraId="5BA2B298" w14:textId="77777777" w:rsidR="007D40E7" w:rsidRPr="005476CA" w:rsidRDefault="007D40E7" w:rsidP="005476CA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5476CA">
              <w:rPr>
                <w:color w:val="000000" w:themeColor="text1"/>
              </w:rPr>
              <w:t>Engage</w:t>
            </w:r>
            <w:r w:rsidR="005476CA" w:rsidRPr="005476CA">
              <w:rPr>
                <w:color w:val="000000" w:themeColor="text1"/>
              </w:rPr>
              <w:t>d</w:t>
            </w:r>
            <w:r w:rsidRPr="005476CA">
              <w:rPr>
                <w:color w:val="000000" w:themeColor="text1"/>
              </w:rPr>
              <w:t xml:space="preserve"> in communication about environmental challenges</w:t>
            </w:r>
          </w:p>
        </w:tc>
      </w:tr>
      <w:tr w:rsidR="00827E17" w:rsidRPr="00CF1A49" w14:paraId="1DB2DBFB" w14:textId="77777777" w:rsidTr="00827E17">
        <w:trPr>
          <w:trHeight w:val="2560"/>
        </w:trPr>
        <w:tc>
          <w:tcPr>
            <w:tcW w:w="8630" w:type="dxa"/>
            <w:tcMar>
              <w:top w:w="216" w:type="dxa"/>
            </w:tcMar>
          </w:tcPr>
          <w:p w14:paraId="22C00593" w14:textId="77777777" w:rsidR="00096C20" w:rsidRPr="00827E17" w:rsidRDefault="00827E17" w:rsidP="00827E17">
            <w:pPr>
              <w:pStyle w:val="Heading3"/>
              <w:contextualSpacing w:val="0"/>
              <w:outlineLvl w:val="2"/>
              <w:rPr>
                <w:sz w:val="24"/>
              </w:rPr>
            </w:pPr>
            <w:r w:rsidRPr="00827E17">
              <w:rPr>
                <w:sz w:val="24"/>
              </w:rPr>
              <w:t>March 2022 – December 2022</w:t>
            </w:r>
          </w:p>
          <w:p w14:paraId="3BA2A4AE" w14:textId="77777777" w:rsidR="00827E17" w:rsidRPr="00CF1A49" w:rsidRDefault="00827E17" w:rsidP="00827E17">
            <w:pPr>
              <w:pStyle w:val="Heading2"/>
              <w:contextualSpacing w:val="0"/>
              <w:outlineLvl w:val="1"/>
            </w:pPr>
            <w:r w:rsidRPr="00D15151">
              <w:t>creative director</w:t>
            </w:r>
            <w:r w:rsidRPr="00CF1A49">
              <w:t xml:space="preserve">, </w:t>
            </w:r>
            <w:r w:rsidRPr="00D15151">
              <w:rPr>
                <w:rStyle w:val="SubtleReference"/>
                <w:b/>
              </w:rPr>
              <w:t>6yarmadadgar</w:t>
            </w:r>
          </w:p>
          <w:p w14:paraId="69947D9A" w14:textId="77777777" w:rsidR="00827E17" w:rsidRDefault="007E79E3" w:rsidP="00714A17">
            <w:pPr>
              <w:pStyle w:val="ListParagraph"/>
              <w:numPr>
                <w:ilvl w:val="0"/>
                <w:numId w:val="15"/>
              </w:numPr>
            </w:pPr>
            <w:r>
              <w:t xml:space="preserve">Crafted and shared engaging content reflecting core values of the organization </w:t>
            </w:r>
          </w:p>
          <w:p w14:paraId="00A36759" w14:textId="77777777" w:rsidR="00827E17" w:rsidRDefault="00827E17" w:rsidP="00714A17">
            <w:pPr>
              <w:pStyle w:val="ListParagraph"/>
              <w:numPr>
                <w:ilvl w:val="0"/>
                <w:numId w:val="15"/>
              </w:numPr>
            </w:pPr>
            <w:r>
              <w:t>Design poster</w:t>
            </w:r>
            <w:r w:rsidR="00BF04D2">
              <w:t>s for social campaigns.</w:t>
            </w:r>
          </w:p>
          <w:p w14:paraId="17C0721D" w14:textId="77777777" w:rsidR="00827E17" w:rsidRDefault="002A0A06" w:rsidP="00714A17">
            <w:pPr>
              <w:pStyle w:val="ListParagraph"/>
              <w:numPr>
                <w:ilvl w:val="0"/>
                <w:numId w:val="15"/>
              </w:numPr>
            </w:pPr>
            <w:r>
              <w:t xml:space="preserve">Devised social media marketing strategy to increase outreach and funds for campaigns. </w:t>
            </w:r>
          </w:p>
          <w:p w14:paraId="4CE67F87" w14:textId="77777777" w:rsidR="00827E17" w:rsidRPr="00827E17" w:rsidRDefault="00827E17" w:rsidP="00827E17">
            <w:pPr>
              <w:pStyle w:val="Heading3"/>
              <w:contextualSpacing w:val="0"/>
              <w:outlineLvl w:val="2"/>
              <w:rPr>
                <w:sz w:val="24"/>
              </w:rPr>
            </w:pPr>
            <w:r w:rsidRPr="00827E17">
              <w:rPr>
                <w:sz w:val="24"/>
              </w:rPr>
              <w:t>January 2019– march 2</w:t>
            </w:r>
            <w:r w:rsidR="00AC589C">
              <w:rPr>
                <w:sz w:val="24"/>
              </w:rPr>
              <w:t>021</w:t>
            </w:r>
          </w:p>
          <w:p w14:paraId="41B73DD7" w14:textId="77777777" w:rsidR="00827E17" w:rsidRPr="00CF1A49" w:rsidRDefault="00827E17" w:rsidP="00827E17">
            <w:pPr>
              <w:pStyle w:val="Heading2"/>
              <w:contextualSpacing w:val="0"/>
              <w:outlineLvl w:val="1"/>
            </w:pPr>
            <w:r>
              <w:t>social</w:t>
            </w:r>
            <w:r w:rsidRPr="00D15151">
              <w:t xml:space="preserve"> media handler</w:t>
            </w:r>
            <w:r w:rsidRPr="00CF1A49">
              <w:t xml:space="preserve">, </w:t>
            </w:r>
            <w:r w:rsidRPr="00D15151">
              <w:rPr>
                <w:rStyle w:val="SubtleReference"/>
                <w:b/>
              </w:rPr>
              <w:t>leather collection</w:t>
            </w:r>
          </w:p>
          <w:p w14:paraId="2DCC3088" w14:textId="77777777" w:rsidR="00827E17" w:rsidRDefault="00714A17" w:rsidP="004060CA">
            <w:pPr>
              <w:pStyle w:val="ListParagraph"/>
              <w:numPr>
                <w:ilvl w:val="0"/>
                <w:numId w:val="16"/>
              </w:numPr>
            </w:pPr>
            <w:r>
              <w:t xml:space="preserve">Revamped the outlook of the brand for social media marketing. </w:t>
            </w:r>
          </w:p>
          <w:p w14:paraId="0D6E9991" w14:textId="77777777" w:rsidR="00827E17" w:rsidRDefault="00714A17" w:rsidP="004060CA">
            <w:pPr>
              <w:pStyle w:val="ListParagraph"/>
              <w:numPr>
                <w:ilvl w:val="0"/>
                <w:numId w:val="16"/>
              </w:numPr>
            </w:pPr>
            <w:r>
              <w:t>Rede</w:t>
            </w:r>
            <w:r w:rsidR="00C31E8F">
              <w:t xml:space="preserve">signed their logo according to modern social media aesthetics. </w:t>
            </w:r>
          </w:p>
          <w:p w14:paraId="67060014" w14:textId="77777777" w:rsidR="00827E17" w:rsidRDefault="00C31E8F" w:rsidP="004060CA">
            <w:pPr>
              <w:pStyle w:val="ListParagraph"/>
              <w:numPr>
                <w:ilvl w:val="0"/>
                <w:numId w:val="16"/>
              </w:numPr>
            </w:pPr>
            <w:r>
              <w:t xml:space="preserve">Increased social media outreach by </w:t>
            </w:r>
            <w:r w:rsidR="002038A0">
              <w:t xml:space="preserve">answering product-related queries </w:t>
            </w:r>
            <w:r w:rsidR="004060CA">
              <w:t xml:space="preserve">on social media. </w:t>
            </w:r>
          </w:p>
          <w:p w14:paraId="6C3DE624" w14:textId="77777777" w:rsidR="00096C20" w:rsidRPr="00096C20" w:rsidRDefault="00096C20" w:rsidP="00096C20">
            <w:pPr>
              <w:rPr>
                <w:b/>
              </w:rPr>
            </w:pPr>
          </w:p>
        </w:tc>
      </w:tr>
    </w:tbl>
    <w:p w14:paraId="71ADEB0C" w14:textId="77777777" w:rsidR="004E01EB" w:rsidRPr="00CF1A49" w:rsidRDefault="00827E17" w:rsidP="004E01EB">
      <w:pPr>
        <w:pStyle w:val="Heading1"/>
      </w:pPr>
      <w:r>
        <w:t xml:space="preserve"> </w:t>
      </w:r>
      <w:sdt>
        <w:sdtPr>
          <w:alias w:val="Experience:"/>
          <w:tag w:val="Experience:"/>
          <w:id w:val="-1983300934"/>
          <w:placeholder>
            <w:docPart w:val="BDDDE093684143E78E85ECD5419EC2C3"/>
          </w:placeholder>
          <w:temporary/>
          <w:showingPlcHdr/>
          <w15:appearance w15:val="hidden"/>
        </w:sdtPr>
        <w:sdtEndPr/>
        <w:sdtContent>
          <w:r w:rsidR="004E01EB" w:rsidRPr="00CF1A49">
            <w:t>Experience</w:t>
          </w:r>
        </w:sdtContent>
      </w:sdt>
    </w:p>
    <w:sdt>
      <w:sdtPr>
        <w:alias w:val="Education:"/>
        <w:tag w:val="Education:"/>
        <w:id w:val="-1908763273"/>
        <w:placeholder>
          <w:docPart w:val="4C5CE46DADB840A69D49BF0E48241E43"/>
        </w:placeholder>
        <w:temporary/>
        <w:showingPlcHdr/>
        <w15:appearance w15:val="hidden"/>
      </w:sdtPr>
      <w:sdtEndPr/>
      <w:sdtContent>
        <w:p w14:paraId="381F1469" w14:textId="77777777" w:rsidR="00DA59AA" w:rsidRPr="00CF1A49" w:rsidRDefault="00DA59AA" w:rsidP="0097790C">
          <w:pPr>
            <w:pStyle w:val="Heading1"/>
          </w:pPr>
          <w:r w:rsidRPr="00CF1A49">
            <w:t>Education</w:t>
          </w:r>
        </w:p>
      </w:sdtContent>
    </w:sdt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290"/>
      </w:tblGrid>
      <w:tr w:rsidR="001D0BF1" w:rsidRPr="00CF1A49" w14:paraId="5A951A23" w14:textId="77777777" w:rsidTr="00827E17">
        <w:tc>
          <w:tcPr>
            <w:tcW w:w="9290" w:type="dxa"/>
          </w:tcPr>
          <w:p w14:paraId="1B5ECD19" w14:textId="01693A94" w:rsidR="00827E17" w:rsidRPr="00CF1A49" w:rsidRDefault="00096C20" w:rsidP="00827E17">
            <w:pPr>
              <w:pStyle w:val="Heading3"/>
              <w:contextualSpacing w:val="0"/>
              <w:outlineLvl w:val="2"/>
            </w:pPr>
            <w:r>
              <w:t xml:space="preserve">B.S MASS COMMUNICATION </w:t>
            </w:r>
            <w:r w:rsidR="00FB5D33">
              <w:t>(2021-2025)</w:t>
            </w:r>
          </w:p>
          <w:p w14:paraId="1EEF0077" w14:textId="77777777" w:rsidR="001D0BF1" w:rsidRPr="00CF1A49" w:rsidRDefault="00827E17" w:rsidP="001D0BF1">
            <w:pPr>
              <w:pStyle w:val="Heading2"/>
              <w:contextualSpacing w:val="0"/>
              <w:outlineLvl w:val="1"/>
            </w:pPr>
            <w:r>
              <w:rPr>
                <w:rStyle w:val="SubtleReference"/>
              </w:rPr>
              <w:t xml:space="preserve">NUML (NATIONAL UNVERSITY OF </w:t>
            </w:r>
            <w:r w:rsidR="007D40E7">
              <w:rPr>
                <w:rStyle w:val="SubtleReference"/>
              </w:rPr>
              <w:t>MODERN</w:t>
            </w:r>
            <w:r>
              <w:rPr>
                <w:rStyle w:val="SubtleReference"/>
              </w:rPr>
              <w:t xml:space="preserve"> LANGUAGE</w:t>
            </w:r>
          </w:p>
          <w:p w14:paraId="3CC27AA6" w14:textId="77777777" w:rsidR="00827E17" w:rsidRDefault="00827E17" w:rsidP="00827E17">
            <w:pPr>
              <w:contextualSpacing w:val="0"/>
            </w:pPr>
            <w:bookmarkStart w:id="0" w:name="_GoBack"/>
            <w:bookmarkEnd w:id="0"/>
          </w:p>
          <w:p w14:paraId="0BE7F5F8" w14:textId="77777777" w:rsidR="00827E17" w:rsidRDefault="00827E17" w:rsidP="00827E17">
            <w:pPr>
              <w:contextualSpacing w:val="0"/>
              <w:rPr>
                <w:b/>
              </w:rPr>
            </w:pPr>
            <w:r w:rsidRPr="00827E17">
              <w:rPr>
                <w:b/>
              </w:rPr>
              <w:t>I</w:t>
            </w:r>
            <w:r w:rsidRPr="00827E17">
              <w:rPr>
                <w:b/>
                <w:sz w:val="28"/>
              </w:rPr>
              <w:t>.</w:t>
            </w:r>
            <w:r w:rsidRPr="00827E17">
              <w:rPr>
                <w:b/>
              </w:rPr>
              <w:t xml:space="preserve">com </w:t>
            </w:r>
            <w:r>
              <w:rPr>
                <w:b/>
              </w:rPr>
              <w:t>(2018-2020)</w:t>
            </w:r>
          </w:p>
          <w:p w14:paraId="5CD3DF64" w14:textId="77777777" w:rsidR="00827E17" w:rsidRDefault="00827E17" w:rsidP="00827E17">
            <w:pPr>
              <w:contextualSpacing w:val="0"/>
              <w:rPr>
                <w:b/>
              </w:rPr>
            </w:pPr>
            <w:r>
              <w:rPr>
                <w:b/>
              </w:rPr>
              <w:t>Indus college</w:t>
            </w:r>
          </w:p>
          <w:p w14:paraId="472DF74A" w14:textId="77777777" w:rsidR="00827E17" w:rsidRDefault="00827E17" w:rsidP="00827E17">
            <w:pPr>
              <w:contextualSpacing w:val="0"/>
              <w:rPr>
                <w:b/>
              </w:rPr>
            </w:pPr>
          </w:p>
          <w:p w14:paraId="4974A44E" w14:textId="77777777" w:rsidR="00827E17" w:rsidRDefault="00827E17" w:rsidP="00827E17">
            <w:pPr>
              <w:contextualSpacing w:val="0"/>
              <w:rPr>
                <w:b/>
              </w:rPr>
            </w:pPr>
            <w:r>
              <w:rPr>
                <w:b/>
              </w:rPr>
              <w:t>Matric in computer science (2016- 2018)</w:t>
            </w:r>
          </w:p>
          <w:p w14:paraId="1AD016AF" w14:textId="77777777" w:rsidR="00827E17" w:rsidRPr="00827E17" w:rsidRDefault="00827E17" w:rsidP="00827E17">
            <w:pPr>
              <w:contextualSpacing w:val="0"/>
              <w:rPr>
                <w:b/>
              </w:rPr>
            </w:pPr>
            <w:r>
              <w:rPr>
                <w:b/>
              </w:rPr>
              <w:t>Allied school</w:t>
            </w:r>
          </w:p>
          <w:p w14:paraId="3C0302F4" w14:textId="77777777" w:rsidR="00827E17" w:rsidRPr="00CF1A49" w:rsidRDefault="00827E17" w:rsidP="00827E17">
            <w:pPr>
              <w:contextualSpacing w:val="0"/>
            </w:pPr>
          </w:p>
        </w:tc>
      </w:tr>
    </w:tbl>
    <w:sdt>
      <w:sdtPr>
        <w:alias w:val="Skills:"/>
        <w:tag w:val="Skills:"/>
        <w:id w:val="-1392877668"/>
        <w:placeholder>
          <w:docPart w:val="07D861595D294135A80C81892AFEC125"/>
        </w:placeholder>
        <w:temporary/>
        <w:showingPlcHdr/>
        <w15:appearance w15:val="hidden"/>
      </w:sdtPr>
      <w:sdtEndPr/>
      <w:sdtContent>
        <w:p w14:paraId="2518A634" w14:textId="77777777" w:rsidR="00486277" w:rsidRPr="00CF1A49" w:rsidRDefault="00486277" w:rsidP="00486277">
          <w:pPr>
            <w:pStyle w:val="Heading1"/>
          </w:pPr>
          <w:r w:rsidRPr="00CF1A49">
            <w:t>Skills</w:t>
          </w:r>
        </w:p>
      </w:sdtContent>
    </w:sdt>
    <w:tbl>
      <w:tblPr>
        <w:tblStyle w:val="TableGrid"/>
        <w:tblW w:w="504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4725"/>
        <w:gridCol w:w="4725"/>
      </w:tblGrid>
      <w:tr w:rsidR="003A0632" w:rsidRPr="006E1507" w14:paraId="09CA0771" w14:textId="77777777" w:rsidTr="00827E17">
        <w:trPr>
          <w:trHeight w:val="1295"/>
        </w:trPr>
        <w:tc>
          <w:tcPr>
            <w:tcW w:w="4725" w:type="dxa"/>
          </w:tcPr>
          <w:p w14:paraId="3DACEB89" w14:textId="77777777" w:rsidR="00316ED9" w:rsidRDefault="003C4EDD" w:rsidP="00316ED9">
            <w:pPr>
              <w:pStyle w:val="ListBullet"/>
            </w:pPr>
            <w:r>
              <w:t xml:space="preserve">Poster designing </w:t>
            </w:r>
          </w:p>
          <w:p w14:paraId="2DD4CE06" w14:textId="77777777" w:rsidR="00316ED9" w:rsidRDefault="003C4EDD" w:rsidP="00316ED9">
            <w:pPr>
              <w:pStyle w:val="ListBullet"/>
            </w:pPr>
            <w:r>
              <w:t xml:space="preserve">Logo designing </w:t>
            </w:r>
          </w:p>
          <w:p w14:paraId="54B8B9FB" w14:textId="77777777" w:rsidR="002672B7" w:rsidRDefault="00096C20" w:rsidP="002672B7">
            <w:pPr>
              <w:pStyle w:val="ListBullet"/>
            </w:pPr>
            <w:r>
              <w:t xml:space="preserve">MS. </w:t>
            </w:r>
            <w:r w:rsidR="007D40E7">
              <w:t>PowerPoint</w:t>
            </w:r>
            <w:r w:rsidR="003C4EDD">
              <w:t xml:space="preserve"> expert</w:t>
            </w:r>
          </w:p>
          <w:p w14:paraId="57F07B31" w14:textId="4ACEB2F5" w:rsidR="002672B7" w:rsidRPr="006E1507" w:rsidRDefault="002672B7" w:rsidP="002672B7">
            <w:pPr>
              <w:pStyle w:val="ListBullet"/>
            </w:pPr>
            <w:r>
              <w:t xml:space="preserve">Video-Editing </w:t>
            </w:r>
          </w:p>
        </w:tc>
        <w:tc>
          <w:tcPr>
            <w:tcW w:w="4725" w:type="dxa"/>
            <w:tcMar>
              <w:left w:w="360" w:type="dxa"/>
            </w:tcMar>
          </w:tcPr>
          <w:p w14:paraId="3FB2FDCA" w14:textId="77777777" w:rsidR="00316ED9" w:rsidRDefault="00281F68" w:rsidP="00316ED9">
            <w:pPr>
              <w:pStyle w:val="ListBullet"/>
            </w:pPr>
            <w:r>
              <w:t xml:space="preserve">Social media marketing </w:t>
            </w:r>
          </w:p>
          <w:p w14:paraId="50BEF2F1" w14:textId="77777777" w:rsidR="00316ED9" w:rsidRDefault="00281F68" w:rsidP="00316ED9">
            <w:pPr>
              <w:pStyle w:val="ListBullet"/>
            </w:pPr>
            <w:r>
              <w:t xml:space="preserve">Create engaging content </w:t>
            </w:r>
          </w:p>
          <w:p w14:paraId="487AE91B" w14:textId="4815FD9C" w:rsidR="007D40E7" w:rsidRDefault="002672B7" w:rsidP="007D40E7">
            <w:pPr>
              <w:pStyle w:val="ListBullet"/>
            </w:pPr>
            <w:r>
              <w:t>Adobe</w:t>
            </w:r>
            <w:r w:rsidRPr="002672B7">
              <w:t xml:space="preserve"> </w:t>
            </w:r>
            <w:r>
              <w:t>P</w:t>
            </w:r>
            <w:r w:rsidRPr="002672B7">
              <w:t>remiere pro</w:t>
            </w:r>
          </w:p>
          <w:p w14:paraId="70C120F3" w14:textId="206E7DE9" w:rsidR="002672B7" w:rsidRDefault="002672B7" w:rsidP="007D40E7">
            <w:pPr>
              <w:pStyle w:val="ListBullet"/>
            </w:pPr>
            <w:r>
              <w:t xml:space="preserve">Filmore Premiere  </w:t>
            </w:r>
          </w:p>
          <w:p w14:paraId="2E4D9DAE" w14:textId="77777777" w:rsidR="007D40E7" w:rsidRPr="006E1507" w:rsidRDefault="007D40E7" w:rsidP="007D40E7">
            <w:pPr>
              <w:pStyle w:val="ListBullet"/>
              <w:numPr>
                <w:ilvl w:val="0"/>
                <w:numId w:val="0"/>
              </w:numPr>
              <w:ind w:left="360"/>
            </w:pPr>
          </w:p>
          <w:p w14:paraId="72A6F320" w14:textId="77777777" w:rsidR="001E3120" w:rsidRPr="006E1507" w:rsidRDefault="001E3120" w:rsidP="00316ED9">
            <w:pPr>
              <w:pStyle w:val="ListBullet"/>
              <w:numPr>
                <w:ilvl w:val="0"/>
                <w:numId w:val="0"/>
              </w:numPr>
              <w:contextualSpacing w:val="0"/>
            </w:pPr>
          </w:p>
        </w:tc>
      </w:tr>
    </w:tbl>
    <w:p w14:paraId="268C346C" w14:textId="77777777" w:rsidR="00317D81" w:rsidRPr="00316ED9" w:rsidRDefault="00317D81" w:rsidP="006E1507">
      <w:pPr>
        <w:rPr>
          <w:sz w:val="144"/>
        </w:rPr>
      </w:pPr>
    </w:p>
    <w:sectPr w:rsidR="00317D81" w:rsidRPr="00316ED9" w:rsidSect="005A1B10">
      <w:footerReference w:type="default" r:id="rId7"/>
      <w:headerReference w:type="first" r:id="rId8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25DC8" w14:textId="77777777" w:rsidR="00A9148D" w:rsidRDefault="00A9148D" w:rsidP="0068194B">
      <w:r>
        <w:separator/>
      </w:r>
    </w:p>
    <w:p w14:paraId="70B4B305" w14:textId="77777777" w:rsidR="00A9148D" w:rsidRDefault="00A9148D"/>
    <w:p w14:paraId="5F44C046" w14:textId="77777777" w:rsidR="00A9148D" w:rsidRDefault="00A9148D"/>
  </w:endnote>
  <w:endnote w:type="continuationSeparator" w:id="0">
    <w:p w14:paraId="3AC02683" w14:textId="77777777" w:rsidR="00A9148D" w:rsidRDefault="00A9148D" w:rsidP="0068194B">
      <w:r>
        <w:continuationSeparator/>
      </w:r>
    </w:p>
    <w:p w14:paraId="78923E56" w14:textId="77777777" w:rsidR="00A9148D" w:rsidRDefault="00A9148D"/>
    <w:p w14:paraId="1D6E65C7" w14:textId="77777777" w:rsidR="00A9148D" w:rsidRDefault="00A914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04F06C" w14:textId="69836B4B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5D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F384A" w14:textId="77777777" w:rsidR="00A9148D" w:rsidRDefault="00A9148D" w:rsidP="0068194B">
      <w:r>
        <w:separator/>
      </w:r>
    </w:p>
    <w:p w14:paraId="2D7F4653" w14:textId="77777777" w:rsidR="00A9148D" w:rsidRDefault="00A9148D"/>
    <w:p w14:paraId="06B9B705" w14:textId="77777777" w:rsidR="00A9148D" w:rsidRDefault="00A9148D"/>
  </w:footnote>
  <w:footnote w:type="continuationSeparator" w:id="0">
    <w:p w14:paraId="5D6B28B9" w14:textId="77777777" w:rsidR="00A9148D" w:rsidRDefault="00A9148D" w:rsidP="0068194B">
      <w:r>
        <w:continuationSeparator/>
      </w:r>
    </w:p>
    <w:p w14:paraId="730630EC" w14:textId="77777777" w:rsidR="00A9148D" w:rsidRDefault="00A9148D"/>
    <w:p w14:paraId="4F8FC744" w14:textId="77777777" w:rsidR="00A9148D" w:rsidRDefault="00A9148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87656" w14:textId="77777777"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CD7B45" wp14:editId="42FEC010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2C6CE4DE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3BC2D99"/>
    <w:multiLevelType w:val="hybridMultilevel"/>
    <w:tmpl w:val="21540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33778"/>
    <w:multiLevelType w:val="hybridMultilevel"/>
    <w:tmpl w:val="660E9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53AC3418"/>
    <w:multiLevelType w:val="hybridMultilevel"/>
    <w:tmpl w:val="8564B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13"/>
  </w:num>
  <w:num w:numId="8">
    <w:abstractNumId w:val="2"/>
  </w:num>
  <w:num w:numId="9">
    <w:abstractNumId w:val="14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1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5AA"/>
    <w:rsid w:val="000001EF"/>
    <w:rsid w:val="00007322"/>
    <w:rsid w:val="00007728"/>
    <w:rsid w:val="00024584"/>
    <w:rsid w:val="00024730"/>
    <w:rsid w:val="00055E95"/>
    <w:rsid w:val="0007021F"/>
    <w:rsid w:val="0009377B"/>
    <w:rsid w:val="00096C20"/>
    <w:rsid w:val="000B2BA5"/>
    <w:rsid w:val="000F2F8C"/>
    <w:rsid w:val="0010006E"/>
    <w:rsid w:val="001045A8"/>
    <w:rsid w:val="00114A91"/>
    <w:rsid w:val="001255AA"/>
    <w:rsid w:val="001427E1"/>
    <w:rsid w:val="00163668"/>
    <w:rsid w:val="00171566"/>
    <w:rsid w:val="00172E27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1158"/>
    <w:rsid w:val="001F4E6D"/>
    <w:rsid w:val="001F6140"/>
    <w:rsid w:val="00203573"/>
    <w:rsid w:val="002038A0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672B7"/>
    <w:rsid w:val="00275EAE"/>
    <w:rsid w:val="00281F68"/>
    <w:rsid w:val="00294998"/>
    <w:rsid w:val="00297F18"/>
    <w:rsid w:val="002A0A06"/>
    <w:rsid w:val="002A1945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16ED9"/>
    <w:rsid w:val="00317D81"/>
    <w:rsid w:val="00325B57"/>
    <w:rsid w:val="00336056"/>
    <w:rsid w:val="003544E1"/>
    <w:rsid w:val="00366398"/>
    <w:rsid w:val="003A0632"/>
    <w:rsid w:val="003A30E5"/>
    <w:rsid w:val="003A6ADF"/>
    <w:rsid w:val="003B5928"/>
    <w:rsid w:val="003C4EDD"/>
    <w:rsid w:val="003D368D"/>
    <w:rsid w:val="003D380F"/>
    <w:rsid w:val="003E160D"/>
    <w:rsid w:val="003F1D5F"/>
    <w:rsid w:val="00405128"/>
    <w:rsid w:val="004060CA"/>
    <w:rsid w:val="00406CFF"/>
    <w:rsid w:val="00416B25"/>
    <w:rsid w:val="00420592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10392"/>
    <w:rsid w:val="00513E2A"/>
    <w:rsid w:val="005476CA"/>
    <w:rsid w:val="00566A35"/>
    <w:rsid w:val="0056701E"/>
    <w:rsid w:val="005740D7"/>
    <w:rsid w:val="005A0F26"/>
    <w:rsid w:val="005A1B10"/>
    <w:rsid w:val="005A6850"/>
    <w:rsid w:val="005B1B1B"/>
    <w:rsid w:val="005B38C4"/>
    <w:rsid w:val="005C5932"/>
    <w:rsid w:val="005D3CA7"/>
    <w:rsid w:val="005D4CC1"/>
    <w:rsid w:val="005F4B91"/>
    <w:rsid w:val="005F55D2"/>
    <w:rsid w:val="0062312F"/>
    <w:rsid w:val="00625F2C"/>
    <w:rsid w:val="006605C7"/>
    <w:rsid w:val="006618E9"/>
    <w:rsid w:val="0068194B"/>
    <w:rsid w:val="00692703"/>
    <w:rsid w:val="006A1962"/>
    <w:rsid w:val="006B5D48"/>
    <w:rsid w:val="006B7D7B"/>
    <w:rsid w:val="006C1A5E"/>
    <w:rsid w:val="006E1507"/>
    <w:rsid w:val="00712D8B"/>
    <w:rsid w:val="00714A17"/>
    <w:rsid w:val="007273B7"/>
    <w:rsid w:val="00733E0A"/>
    <w:rsid w:val="0074384D"/>
    <w:rsid w:val="0074403D"/>
    <w:rsid w:val="00746D44"/>
    <w:rsid w:val="007538DC"/>
    <w:rsid w:val="00757803"/>
    <w:rsid w:val="0079206B"/>
    <w:rsid w:val="00796076"/>
    <w:rsid w:val="007C0566"/>
    <w:rsid w:val="007C606B"/>
    <w:rsid w:val="007D40E7"/>
    <w:rsid w:val="007E6A61"/>
    <w:rsid w:val="007E79E3"/>
    <w:rsid w:val="00801140"/>
    <w:rsid w:val="00803404"/>
    <w:rsid w:val="00827E17"/>
    <w:rsid w:val="00834955"/>
    <w:rsid w:val="00855B59"/>
    <w:rsid w:val="00860461"/>
    <w:rsid w:val="0086487C"/>
    <w:rsid w:val="00870B20"/>
    <w:rsid w:val="008829F8"/>
    <w:rsid w:val="00885897"/>
    <w:rsid w:val="00897E59"/>
    <w:rsid w:val="008A6538"/>
    <w:rsid w:val="008C7056"/>
    <w:rsid w:val="008F3B14"/>
    <w:rsid w:val="00901899"/>
    <w:rsid w:val="0090344B"/>
    <w:rsid w:val="00905715"/>
    <w:rsid w:val="0091321E"/>
    <w:rsid w:val="00913946"/>
    <w:rsid w:val="00914541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03D9C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9148D"/>
    <w:rsid w:val="00A93A5D"/>
    <w:rsid w:val="00AB32F8"/>
    <w:rsid w:val="00AB610B"/>
    <w:rsid w:val="00AC589C"/>
    <w:rsid w:val="00AD360E"/>
    <w:rsid w:val="00AD40FB"/>
    <w:rsid w:val="00AD782D"/>
    <w:rsid w:val="00AE7650"/>
    <w:rsid w:val="00B10EBE"/>
    <w:rsid w:val="00B236F1"/>
    <w:rsid w:val="00B50F99"/>
    <w:rsid w:val="00B51D1B"/>
    <w:rsid w:val="00B540F4"/>
    <w:rsid w:val="00B55B2E"/>
    <w:rsid w:val="00B60FD0"/>
    <w:rsid w:val="00B622DF"/>
    <w:rsid w:val="00B6332A"/>
    <w:rsid w:val="00B81760"/>
    <w:rsid w:val="00B8494C"/>
    <w:rsid w:val="00BA1546"/>
    <w:rsid w:val="00BB4E51"/>
    <w:rsid w:val="00BD431F"/>
    <w:rsid w:val="00BE423E"/>
    <w:rsid w:val="00BF04D2"/>
    <w:rsid w:val="00BF61AC"/>
    <w:rsid w:val="00C31E8F"/>
    <w:rsid w:val="00C47FA6"/>
    <w:rsid w:val="00C57FC6"/>
    <w:rsid w:val="00C66A7D"/>
    <w:rsid w:val="00C779DA"/>
    <w:rsid w:val="00C814F7"/>
    <w:rsid w:val="00CA1070"/>
    <w:rsid w:val="00CA4B4D"/>
    <w:rsid w:val="00CB35C3"/>
    <w:rsid w:val="00CD323D"/>
    <w:rsid w:val="00CE4030"/>
    <w:rsid w:val="00CE64B3"/>
    <w:rsid w:val="00CF1A49"/>
    <w:rsid w:val="00D0630C"/>
    <w:rsid w:val="00D15151"/>
    <w:rsid w:val="00D243A9"/>
    <w:rsid w:val="00D305E5"/>
    <w:rsid w:val="00D37CD3"/>
    <w:rsid w:val="00D66A52"/>
    <w:rsid w:val="00D66EFA"/>
    <w:rsid w:val="00D72A2D"/>
    <w:rsid w:val="00D9521A"/>
    <w:rsid w:val="00DA3914"/>
    <w:rsid w:val="00DA59AA"/>
    <w:rsid w:val="00DB2425"/>
    <w:rsid w:val="00DB6915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528E"/>
    <w:rsid w:val="00EA5099"/>
    <w:rsid w:val="00EB3D57"/>
    <w:rsid w:val="00EC1351"/>
    <w:rsid w:val="00EC4CBF"/>
    <w:rsid w:val="00EE2CA8"/>
    <w:rsid w:val="00EF17E8"/>
    <w:rsid w:val="00EF2FD1"/>
    <w:rsid w:val="00EF51D9"/>
    <w:rsid w:val="00F130DD"/>
    <w:rsid w:val="00F24884"/>
    <w:rsid w:val="00F270EA"/>
    <w:rsid w:val="00F476C4"/>
    <w:rsid w:val="00F61DF9"/>
    <w:rsid w:val="00F81960"/>
    <w:rsid w:val="00F8769D"/>
    <w:rsid w:val="00F9350C"/>
    <w:rsid w:val="00F94EB5"/>
    <w:rsid w:val="00F9624D"/>
    <w:rsid w:val="00FB31C1"/>
    <w:rsid w:val="00FB58F2"/>
    <w:rsid w:val="00FB5D33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72ED81"/>
  <w15:chartTrackingRefBased/>
  <w15:docId w15:val="{2B1BC5AA-B59D-4E03-991B-25E0DDBB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Microsoft\Templates\Modern%20chronological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05D677389A74C6B8AA0DF52E68C9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81B51-C435-4085-BDDA-F8D73CABFF43}"/>
      </w:docPartPr>
      <w:docPartBody>
        <w:p w:rsidR="007D0A7B" w:rsidRDefault="004D776E">
          <w:pPr>
            <w:pStyle w:val="605D677389A74C6B8AA0DF52E68C9CC7"/>
          </w:pPr>
          <w:r w:rsidRPr="00CF1A49">
            <w:t>Email</w:t>
          </w:r>
        </w:p>
      </w:docPartBody>
    </w:docPart>
    <w:docPart>
      <w:docPartPr>
        <w:name w:val="5359BF43FD0B465B9ED8B4BBBF546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A7B86-39DF-4A0F-B871-8F827E9CA5A0}"/>
      </w:docPartPr>
      <w:docPartBody>
        <w:p w:rsidR="007D0A7B" w:rsidRDefault="004D776E">
          <w:pPr>
            <w:pStyle w:val="5359BF43FD0B465B9ED8B4BBBF546B2C"/>
          </w:pPr>
          <w:r w:rsidRPr="00CF1A49">
            <w:t>·</w:t>
          </w:r>
        </w:p>
      </w:docPartBody>
    </w:docPart>
    <w:docPart>
      <w:docPartPr>
        <w:name w:val="BDDDE093684143E78E85ECD5419EC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9F043-4C8B-4C35-ABE5-F6BD22235F43}"/>
      </w:docPartPr>
      <w:docPartBody>
        <w:p w:rsidR="007D0A7B" w:rsidRDefault="004D776E">
          <w:pPr>
            <w:pStyle w:val="BDDDE093684143E78E85ECD5419EC2C3"/>
          </w:pPr>
          <w:r w:rsidRPr="00CF1A49">
            <w:t>Experience</w:t>
          </w:r>
        </w:p>
      </w:docPartBody>
    </w:docPart>
    <w:docPart>
      <w:docPartPr>
        <w:name w:val="4C5CE46DADB840A69D49BF0E48241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328CA-CE95-47E2-8EAB-C511D6433B2D}"/>
      </w:docPartPr>
      <w:docPartBody>
        <w:p w:rsidR="007D0A7B" w:rsidRDefault="004D776E">
          <w:pPr>
            <w:pStyle w:val="4C5CE46DADB840A69D49BF0E48241E43"/>
          </w:pPr>
          <w:r w:rsidRPr="00CF1A49">
            <w:t>Education</w:t>
          </w:r>
        </w:p>
      </w:docPartBody>
    </w:docPart>
    <w:docPart>
      <w:docPartPr>
        <w:name w:val="07D861595D294135A80C81892AFEC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CF892-4DFB-4015-80C5-38D428571DAC}"/>
      </w:docPartPr>
      <w:docPartBody>
        <w:p w:rsidR="007D0A7B" w:rsidRDefault="004D776E">
          <w:pPr>
            <w:pStyle w:val="07D861595D294135A80C81892AFEC125"/>
          </w:pPr>
          <w:r w:rsidRPr="00CF1A49">
            <w:t>Skills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76E"/>
    <w:rsid w:val="00364097"/>
    <w:rsid w:val="00423FF7"/>
    <w:rsid w:val="004D776E"/>
    <w:rsid w:val="007D0A7B"/>
    <w:rsid w:val="008372AF"/>
    <w:rsid w:val="00897E59"/>
    <w:rsid w:val="00B55B2E"/>
    <w:rsid w:val="00D825B9"/>
    <w:rsid w:val="00D855D7"/>
    <w:rsid w:val="00F2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605D677389A74C6B8AA0DF52E68C9CC7">
    <w:name w:val="605D677389A74C6B8AA0DF52E68C9CC7"/>
  </w:style>
  <w:style w:type="paragraph" w:customStyle="1" w:styleId="5359BF43FD0B465B9ED8B4BBBF546B2C">
    <w:name w:val="5359BF43FD0B465B9ED8B4BBBF546B2C"/>
  </w:style>
  <w:style w:type="paragraph" w:customStyle="1" w:styleId="BDDDE093684143E78E85ECD5419EC2C3">
    <w:name w:val="BDDDE093684143E78E85ECD5419EC2C3"/>
  </w:style>
  <w:style w:type="character" w:styleId="SubtleReference">
    <w:name w:val="Subtle Reference"/>
    <w:basedOn w:val="DefaultParagraphFont"/>
    <w:uiPriority w:val="10"/>
    <w:qFormat/>
    <w:rPr>
      <w:b/>
      <w:caps w:val="0"/>
      <w:smallCaps/>
      <w:color w:val="595959" w:themeColor="text1" w:themeTint="A6"/>
    </w:rPr>
  </w:style>
  <w:style w:type="paragraph" w:customStyle="1" w:styleId="4C5CE46DADB840A69D49BF0E48241E43">
    <w:name w:val="4C5CE46DADB840A69D49BF0E48241E43"/>
  </w:style>
  <w:style w:type="paragraph" w:customStyle="1" w:styleId="07D861595D294135A80C81892AFEC125">
    <w:name w:val="07D861595D294135A80C81892AFEC1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resume</Template>
  <TotalTime>3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DELL</cp:lastModifiedBy>
  <cp:revision>3</cp:revision>
  <dcterms:created xsi:type="dcterms:W3CDTF">2024-12-11T16:40:00Z</dcterms:created>
  <dcterms:modified xsi:type="dcterms:W3CDTF">2025-01-09T15:52:00Z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77829cc5-2267-485e-9638-83fbac722ba7</vt:lpwstr>
  </property>
</Properties>
</file>