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250"/>
        <w:gridCol w:w="6618"/>
      </w:tblGrid>
      <w:tr w:rsidR="006D409C" w14:paraId="3191E68B" w14:textId="77777777" w:rsidTr="002C7E0B">
        <w:trPr>
          <w:trHeight w:val="1080"/>
        </w:trPr>
        <w:tc>
          <w:tcPr>
            <w:tcW w:w="4675" w:type="dxa"/>
            <w:vMerge w:val="restart"/>
            <w:tcMar>
              <w:left w:w="360" w:type="dxa"/>
            </w:tcMar>
            <w:vAlign w:val="bottom"/>
          </w:tcPr>
          <w:p w14:paraId="56E57240" w14:textId="5CF56C9F" w:rsidR="006D409C" w:rsidRDefault="00631D09" w:rsidP="006D409C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299C270" wp14:editId="7FF68482">
                  <wp:extent cx="1554480" cy="1554480"/>
                  <wp:effectExtent l="95250" t="76200" r="83820" b="902970"/>
                  <wp:docPr id="15070519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051980" name="Picture 150705198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54480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dxa"/>
            <w:shd w:val="clear" w:color="auto" w:fill="31521B" w:themeFill="accent2" w:themeFillShade="80"/>
          </w:tcPr>
          <w:p w14:paraId="3B5CD89E" w14:textId="77777777" w:rsidR="006D409C" w:rsidRDefault="006D409C" w:rsidP="006D409C">
            <w:pPr>
              <w:tabs>
                <w:tab w:val="left" w:pos="990"/>
              </w:tabs>
            </w:pPr>
          </w:p>
        </w:tc>
        <w:tc>
          <w:tcPr>
            <w:tcW w:w="6618" w:type="dxa"/>
            <w:shd w:val="clear" w:color="auto" w:fill="31521B" w:themeFill="accent2" w:themeFillShade="80"/>
            <w:vAlign w:val="center"/>
          </w:tcPr>
          <w:sdt>
            <w:sdtPr>
              <w:id w:val="1049110328"/>
              <w:placeholder>
                <w:docPart w:val="510C852FA6344900A9B4C45B2133BD49"/>
              </w:placeholder>
              <w:temporary/>
              <w:showingPlcHdr/>
              <w15:appearance w15:val="hidden"/>
            </w:sdtPr>
            <w:sdtContent>
              <w:p w14:paraId="73EEF74B" w14:textId="77777777" w:rsidR="006D409C" w:rsidRDefault="006D409C" w:rsidP="00776643">
                <w:pPr>
                  <w:pStyle w:val="Heading1"/>
                </w:pPr>
                <w:r w:rsidRPr="00036450">
                  <w:t>EDUCATION</w:t>
                </w:r>
              </w:p>
            </w:sdtContent>
          </w:sdt>
        </w:tc>
      </w:tr>
      <w:tr w:rsidR="006D409C" w14:paraId="62FB22C1" w14:textId="77777777" w:rsidTr="002C7E0B">
        <w:trPr>
          <w:trHeight w:val="4500"/>
        </w:trPr>
        <w:tc>
          <w:tcPr>
            <w:tcW w:w="4675" w:type="dxa"/>
            <w:vMerge/>
            <w:tcMar>
              <w:left w:w="360" w:type="dxa"/>
            </w:tcMar>
            <w:vAlign w:val="bottom"/>
          </w:tcPr>
          <w:p w14:paraId="4546245C" w14:textId="77777777" w:rsidR="006D409C" w:rsidRDefault="006D409C" w:rsidP="00776643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250" w:type="dxa"/>
            <w:tcMar>
              <w:left w:w="0" w:type="dxa"/>
              <w:right w:w="0" w:type="dxa"/>
            </w:tcMar>
          </w:tcPr>
          <w:p w14:paraId="2EEDAA4D" w14:textId="77777777" w:rsidR="006D409C" w:rsidRDefault="006D409C" w:rsidP="00776643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4083C00D" wp14:editId="196B8B37">
                      <wp:extent cx="227812" cy="311173"/>
                      <wp:effectExtent l="0" t="3810" r="0" b="0"/>
                      <wp:docPr id="3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3A4A35" w14:textId="77777777" w:rsidR="006D409C" w:rsidRPr="00AF4EA4" w:rsidRDefault="006D409C" w:rsidP="006D409C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83C00D" id="Right Triangle 3" o:spid="_x0000_s1026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MLbQQAAKo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5E3A4A35" w14:textId="77777777" w:rsidR="006D409C" w:rsidRPr="00AF4EA4" w:rsidRDefault="006D409C" w:rsidP="006D409C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</w:tcPr>
          <w:p w14:paraId="6EAB0D62" w14:textId="19A73F1A" w:rsidR="006D409C" w:rsidRDefault="00AC619A" w:rsidP="00EE6072">
            <w:pPr>
              <w:rPr>
                <w:rFonts w:ascii="Arial Narrow" w:hAnsi="Arial Narrow"/>
                <w:b/>
                <w:smallCaps/>
              </w:rPr>
            </w:pPr>
            <w:r w:rsidRPr="00EE6072">
              <w:rPr>
                <w:rFonts w:ascii="Arial Narrow" w:hAnsi="Arial Narrow"/>
                <w:b/>
                <w:smallCaps/>
              </w:rPr>
              <w:t>MASTERS OF</w:t>
            </w:r>
            <w:r w:rsidR="00EE6072" w:rsidRPr="00EE6072">
              <w:rPr>
                <w:rFonts w:ascii="Arial Narrow" w:hAnsi="Arial Narrow"/>
                <w:b/>
                <w:smallCaps/>
              </w:rPr>
              <w:t xml:space="preserve"> </w:t>
            </w:r>
            <w:r w:rsidRPr="00EE6072">
              <w:rPr>
                <w:rFonts w:ascii="Arial Narrow" w:hAnsi="Arial Narrow"/>
                <w:b/>
                <w:smallCaps/>
              </w:rPr>
              <w:t>COMMERCE IN</w:t>
            </w:r>
            <w:r w:rsidR="00EE6072" w:rsidRPr="00EE6072">
              <w:rPr>
                <w:rFonts w:ascii="Arial Narrow" w:hAnsi="Arial Narrow"/>
                <w:b/>
                <w:smallCaps/>
              </w:rPr>
              <w:t xml:space="preserve"> Accounting</w:t>
            </w:r>
            <w:r w:rsidR="00EE6072">
              <w:rPr>
                <w:rFonts w:ascii="Arial Narrow" w:hAnsi="Arial Narrow"/>
                <w:b/>
                <w:smallCaps/>
              </w:rPr>
              <w:t xml:space="preserve">    </w:t>
            </w:r>
          </w:p>
          <w:p w14:paraId="332D5865" w14:textId="5D0329EE" w:rsidR="00EE6072" w:rsidRPr="002370C9" w:rsidRDefault="00EE6072" w:rsidP="00EE6072">
            <w:pPr>
              <w:pStyle w:val="Aaoeeu"/>
              <w:tabs>
                <w:tab w:val="left" w:pos="192"/>
              </w:tabs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 xml:space="preserve">From    </w:t>
            </w:r>
            <w:r w:rsidR="00AC619A">
              <w:rPr>
                <w:rFonts w:ascii="Arial Narrow" w:hAnsi="Arial Narrow"/>
                <w:smallCaps/>
              </w:rPr>
              <w:t>2012 TO</w:t>
            </w:r>
            <w:r>
              <w:rPr>
                <w:rFonts w:ascii="Arial Narrow" w:hAnsi="Arial Narrow"/>
                <w:smallCaps/>
              </w:rPr>
              <w:t xml:space="preserve">  2015</w:t>
            </w:r>
          </w:p>
          <w:p w14:paraId="6DA4F4D4" w14:textId="219C517C" w:rsidR="00EE6072" w:rsidRDefault="00AC619A" w:rsidP="00EE6072">
            <w:pPr>
              <w:pStyle w:val="Aaoeeu"/>
              <w:jc w:val="both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GOMALUNIVERSITY, DERA ISMAIL</w:t>
            </w:r>
            <w:r w:rsidR="00EE6072">
              <w:rPr>
                <w:rFonts w:ascii="Arial Narrow" w:hAnsi="Arial Narrow"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>KHAN (</w:t>
            </w:r>
            <w:r w:rsidR="00EE6072">
              <w:rPr>
                <w:rFonts w:ascii="Arial Narrow" w:hAnsi="Arial Narrow"/>
                <w:smallCaps/>
              </w:rPr>
              <w:t>KPK)</w:t>
            </w:r>
          </w:p>
          <w:p w14:paraId="6C51568F" w14:textId="77777777" w:rsidR="00EE6072" w:rsidRDefault="00EE6072" w:rsidP="00EE6072">
            <w:pPr>
              <w:pStyle w:val="Aaoeeu"/>
              <w:jc w:val="both"/>
              <w:rPr>
                <w:rFonts w:ascii="Arial Narrow" w:hAnsi="Arial Narrow"/>
                <w:smallCaps/>
              </w:rPr>
            </w:pPr>
          </w:p>
          <w:p w14:paraId="07729B5F" w14:textId="77777777" w:rsidR="00621057" w:rsidRDefault="00621057" w:rsidP="00EE6072">
            <w:pPr>
              <w:rPr>
                <w:rFonts w:ascii="Arial Narrow" w:hAnsi="Arial Narrow"/>
                <w:b/>
                <w:smallCaps/>
              </w:rPr>
            </w:pPr>
            <w:r w:rsidRPr="00621057">
              <w:rPr>
                <w:rFonts w:ascii="Arial Narrow" w:hAnsi="Arial Narrow"/>
                <w:b/>
                <w:smallCaps/>
              </w:rPr>
              <w:t>Bachelors in Commerce</w:t>
            </w:r>
          </w:p>
          <w:p w14:paraId="52BF42E2" w14:textId="77777777" w:rsidR="00621057" w:rsidRDefault="00621057" w:rsidP="00EE6072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 xml:space="preserve"> </w:t>
            </w:r>
          </w:p>
          <w:p w14:paraId="0E75BADC" w14:textId="66D0B6EB" w:rsidR="00621057" w:rsidRDefault="00621057" w:rsidP="00621057">
            <w:pPr>
              <w:rPr>
                <w:rFonts w:ascii="Arial Narrow" w:hAnsi="Arial Narrow"/>
                <w:smallCaps/>
              </w:rPr>
            </w:pPr>
            <w:r w:rsidRPr="00621057">
              <w:rPr>
                <w:rFonts w:ascii="Arial Narrow" w:hAnsi="Arial Narrow"/>
                <w:b/>
                <w:smallCaps/>
              </w:rPr>
              <w:t>From</w:t>
            </w:r>
            <w:r>
              <w:rPr>
                <w:rFonts w:ascii="Arial Narrow" w:hAnsi="Arial Narrow"/>
                <w:smallCaps/>
              </w:rPr>
              <w:t xml:space="preserve">    </w:t>
            </w:r>
            <w:r w:rsidR="0061508F">
              <w:rPr>
                <w:rFonts w:ascii="Arial Narrow" w:hAnsi="Arial Narrow"/>
                <w:smallCaps/>
              </w:rPr>
              <w:t>2006 TO</w:t>
            </w:r>
            <w:r>
              <w:rPr>
                <w:rFonts w:ascii="Arial Narrow" w:hAnsi="Arial Narrow"/>
                <w:smallCaps/>
              </w:rPr>
              <w:t xml:space="preserve">  2007</w:t>
            </w:r>
          </w:p>
          <w:p w14:paraId="558E4CD5" w14:textId="6D280A3A" w:rsidR="00621057" w:rsidRDefault="00621057" w:rsidP="00621057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Gomal </w:t>
            </w:r>
            <w:r w:rsidRPr="007A05C2">
              <w:rPr>
                <w:rFonts w:ascii="Arial Narrow" w:hAnsi="Arial Narrow"/>
                <w:smallCaps/>
              </w:rPr>
              <w:t xml:space="preserve">university, </w:t>
            </w:r>
            <w:r w:rsidR="0061508F">
              <w:rPr>
                <w:rFonts w:ascii="Arial Narrow" w:hAnsi="Arial Narrow"/>
                <w:smallCaps/>
              </w:rPr>
              <w:t>DERA ISMAIL</w:t>
            </w:r>
            <w:r>
              <w:rPr>
                <w:rFonts w:ascii="Arial Narrow" w:hAnsi="Arial Narrow"/>
                <w:smallCaps/>
              </w:rPr>
              <w:t xml:space="preserve"> </w:t>
            </w:r>
            <w:r w:rsidR="0061508F">
              <w:rPr>
                <w:rFonts w:ascii="Arial Narrow" w:hAnsi="Arial Narrow"/>
                <w:smallCaps/>
              </w:rPr>
              <w:t>KHAN (</w:t>
            </w:r>
            <w:r>
              <w:rPr>
                <w:rFonts w:ascii="Arial Narrow" w:hAnsi="Arial Narrow"/>
                <w:smallCaps/>
              </w:rPr>
              <w:t>KPK</w:t>
            </w:r>
          </w:p>
          <w:p w14:paraId="4F266916" w14:textId="77777777" w:rsidR="00621057" w:rsidRDefault="00621057" w:rsidP="00621057">
            <w:pPr>
              <w:rPr>
                <w:rFonts w:ascii="Arial Narrow" w:hAnsi="Arial Narrow"/>
                <w:smallCaps/>
              </w:rPr>
            </w:pPr>
          </w:p>
          <w:p w14:paraId="0F9A4571" w14:textId="77777777" w:rsidR="00621057" w:rsidRDefault="00621057" w:rsidP="00621057">
            <w:pPr>
              <w:rPr>
                <w:rFonts w:ascii="Bodoni MT Black" w:hAnsi="Bodoni MT Black"/>
                <w:smallCaps/>
                <w:szCs w:val="22"/>
              </w:rPr>
            </w:pPr>
            <w:r>
              <w:rPr>
                <w:rFonts w:ascii="Bodoni MT Black" w:hAnsi="Bodoni MT Black"/>
                <w:smallCaps/>
                <w:szCs w:val="22"/>
              </w:rPr>
              <w:t>HSSC</w:t>
            </w:r>
          </w:p>
          <w:p w14:paraId="2C66A85D" w14:textId="77777777" w:rsidR="00621057" w:rsidRDefault="00621057" w:rsidP="00621057">
            <w:pPr>
              <w:rPr>
                <w:rFonts w:ascii="Bodoni MT Black" w:hAnsi="Bodoni MT Black"/>
                <w:smallCaps/>
                <w:szCs w:val="22"/>
              </w:rPr>
            </w:pPr>
          </w:p>
          <w:p w14:paraId="7955C6FB" w14:textId="77777777" w:rsidR="00621057" w:rsidRDefault="00621057" w:rsidP="00621057">
            <w:pPr>
              <w:rPr>
                <w:rFonts w:ascii="Arial Narrow" w:hAnsi="Arial Narrow"/>
                <w:smallCaps/>
              </w:rPr>
            </w:pPr>
            <w:r w:rsidRPr="00621057">
              <w:rPr>
                <w:rFonts w:ascii="Arial Narrow" w:hAnsi="Arial Narrow"/>
                <w:b/>
                <w:smallCaps/>
              </w:rPr>
              <w:t>From</w:t>
            </w:r>
            <w:r>
              <w:rPr>
                <w:rFonts w:ascii="Arial Narrow" w:hAnsi="Arial Narrow"/>
                <w:smallCaps/>
              </w:rPr>
              <w:t xml:space="preserve">  2004 </w:t>
            </w:r>
            <w:r w:rsidRPr="00621057">
              <w:rPr>
                <w:rFonts w:ascii="Arial Narrow" w:hAnsi="Arial Narrow"/>
                <w:b/>
                <w:smallCaps/>
              </w:rPr>
              <w:t>To</w:t>
            </w:r>
            <w:r>
              <w:rPr>
                <w:rFonts w:ascii="Arial Narrow" w:hAnsi="Arial Narrow"/>
                <w:b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 xml:space="preserve"> 2005</w:t>
            </w:r>
          </w:p>
          <w:p w14:paraId="6ABF8B29" w14:textId="77777777" w:rsidR="00621057" w:rsidRDefault="00621057" w:rsidP="00621057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B.I.S.E Bannu (KPK)</w:t>
            </w:r>
          </w:p>
          <w:p w14:paraId="514A8706" w14:textId="77777777" w:rsidR="00621057" w:rsidRDefault="00621057" w:rsidP="00621057">
            <w:pPr>
              <w:rPr>
                <w:rFonts w:ascii="Arial Narrow" w:hAnsi="Arial Narrow"/>
                <w:smallCaps/>
              </w:rPr>
            </w:pPr>
          </w:p>
          <w:p w14:paraId="332AD6EF" w14:textId="77777777" w:rsidR="00621057" w:rsidRDefault="00621057" w:rsidP="00621057">
            <w:pPr>
              <w:rPr>
                <w:rFonts w:ascii="Bodoni MT Black" w:hAnsi="Bodoni MT Black"/>
                <w:smallCaps/>
                <w:sz w:val="24"/>
              </w:rPr>
            </w:pPr>
            <w:r w:rsidRPr="00687831">
              <w:rPr>
                <w:rFonts w:ascii="Bodoni MT Black" w:hAnsi="Bodoni MT Black"/>
                <w:smallCaps/>
                <w:sz w:val="24"/>
              </w:rPr>
              <w:t>SSC</w:t>
            </w:r>
          </w:p>
          <w:p w14:paraId="0D845BEE" w14:textId="77777777" w:rsidR="00A542D2" w:rsidRDefault="00A542D2" w:rsidP="00621057">
            <w:pPr>
              <w:rPr>
                <w:rFonts w:ascii="Bodoni MT Black" w:hAnsi="Bodoni MT Black"/>
                <w:smallCaps/>
                <w:sz w:val="24"/>
              </w:rPr>
            </w:pPr>
          </w:p>
          <w:p w14:paraId="29C7696B" w14:textId="2C6621A3" w:rsidR="00621057" w:rsidRDefault="00621057" w:rsidP="00621057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</w:t>
            </w:r>
            <w:r w:rsidRPr="00621057">
              <w:rPr>
                <w:rFonts w:ascii="Arial Narrow" w:hAnsi="Arial Narrow"/>
                <w:b/>
                <w:smallCaps/>
              </w:rPr>
              <w:t>From</w:t>
            </w:r>
            <w:r>
              <w:rPr>
                <w:rFonts w:ascii="Arial Narrow" w:hAnsi="Arial Narrow"/>
                <w:smallCaps/>
              </w:rPr>
              <w:t xml:space="preserve">   </w:t>
            </w:r>
            <w:r w:rsidR="00C62E71">
              <w:rPr>
                <w:rFonts w:ascii="Arial Narrow" w:hAnsi="Arial Narrow"/>
                <w:smallCaps/>
              </w:rPr>
              <w:t xml:space="preserve">2003 </w:t>
            </w:r>
            <w:r w:rsidR="00C62E71">
              <w:rPr>
                <w:rFonts w:ascii="Arial Narrow" w:hAnsi="Arial Narrow"/>
                <w:b/>
                <w:smallCaps/>
              </w:rPr>
              <w:t>TO</w:t>
            </w:r>
            <w:r>
              <w:rPr>
                <w:rFonts w:ascii="Arial Narrow" w:hAnsi="Arial Narrow"/>
                <w:b/>
                <w:smallCaps/>
              </w:rPr>
              <w:t xml:space="preserve">  </w:t>
            </w:r>
            <w:r>
              <w:rPr>
                <w:rFonts w:ascii="Arial Narrow" w:hAnsi="Arial Narrow"/>
                <w:smallCaps/>
              </w:rPr>
              <w:t>2004</w:t>
            </w:r>
          </w:p>
          <w:p w14:paraId="6223EAF0" w14:textId="77777777" w:rsidR="00621057" w:rsidRDefault="00A542D2" w:rsidP="00621057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  B.I.S.E Bannu (KPK)</w:t>
            </w:r>
          </w:p>
          <w:p w14:paraId="16F8D474" w14:textId="77777777" w:rsidR="0012644F" w:rsidRPr="00621057" w:rsidRDefault="0012644F" w:rsidP="00621057">
            <w:pPr>
              <w:rPr>
                <w:b/>
              </w:rPr>
            </w:pPr>
          </w:p>
        </w:tc>
      </w:tr>
      <w:tr w:rsidR="006D409C" w14:paraId="5C7D1EA8" w14:textId="77777777" w:rsidTr="002C7E0B">
        <w:trPr>
          <w:trHeight w:val="1080"/>
        </w:trPr>
        <w:tc>
          <w:tcPr>
            <w:tcW w:w="4675" w:type="dxa"/>
            <w:vMerge w:val="restart"/>
            <w:tcMar>
              <w:left w:w="360" w:type="dxa"/>
            </w:tcMar>
            <w:vAlign w:val="bottom"/>
          </w:tcPr>
          <w:p w14:paraId="5771444B" w14:textId="77777777" w:rsidR="006D409C" w:rsidRDefault="0012644F" w:rsidP="005D47DE">
            <w:pPr>
              <w:pStyle w:val="Title"/>
            </w:pPr>
            <w:r>
              <w:t xml:space="preserve"> </w:t>
            </w:r>
            <w:r w:rsidR="00F57273">
              <w:t>ALAMGIR KHAN</w:t>
            </w:r>
          </w:p>
          <w:p w14:paraId="2F55C697" w14:textId="77777777" w:rsidR="005C62E8" w:rsidRDefault="005C62E8" w:rsidP="005C62E8"/>
          <w:p w14:paraId="08B0646D" w14:textId="77777777" w:rsidR="009A3F11" w:rsidRDefault="005C62E8" w:rsidP="005C62E8">
            <w:pPr>
              <w:rPr>
                <w:b/>
                <w:sz w:val="24"/>
              </w:rPr>
            </w:pPr>
            <w:r w:rsidRPr="00AB555D">
              <w:sym w:font="Wingdings" w:char="F075"/>
            </w:r>
            <w:r w:rsidRPr="00AB555D">
              <w:t xml:space="preserve"> </w:t>
            </w:r>
            <w:r>
              <w:rPr>
                <w:b/>
                <w:sz w:val="24"/>
              </w:rPr>
              <w:t>House #1172-B Satellite</w:t>
            </w:r>
            <w:r w:rsidRPr="00E34402">
              <w:rPr>
                <w:b/>
                <w:sz w:val="24"/>
              </w:rPr>
              <w:t xml:space="preserve"> Town </w:t>
            </w:r>
            <w:r>
              <w:rPr>
                <w:b/>
                <w:sz w:val="24"/>
              </w:rPr>
              <w:t xml:space="preserve">   </w:t>
            </w:r>
          </w:p>
          <w:p w14:paraId="72096DB4" w14:textId="77777777" w:rsidR="005C62E8" w:rsidRDefault="009A3F11" w:rsidP="005C62E8">
            <w:r>
              <w:rPr>
                <w:b/>
                <w:sz w:val="24"/>
              </w:rPr>
              <w:t xml:space="preserve">   </w:t>
            </w:r>
            <w:r w:rsidR="005C62E8">
              <w:rPr>
                <w:b/>
                <w:sz w:val="24"/>
              </w:rPr>
              <w:t xml:space="preserve">  </w:t>
            </w:r>
            <w:r w:rsidR="005C62E8" w:rsidRPr="00E34402">
              <w:rPr>
                <w:b/>
                <w:sz w:val="24"/>
              </w:rPr>
              <w:t>Rawalpindi,</w:t>
            </w:r>
            <w:r w:rsidR="005C62E8">
              <w:t xml:space="preserve"> </w:t>
            </w:r>
          </w:p>
          <w:p w14:paraId="6EC296DC" w14:textId="77777777" w:rsidR="009A3F11" w:rsidRPr="005C62E8" w:rsidRDefault="009A3F11" w:rsidP="005C62E8">
            <w:pPr>
              <w:rPr>
                <w:b/>
                <w:sz w:val="24"/>
              </w:rPr>
            </w:pPr>
          </w:p>
          <w:p w14:paraId="3A227B85" w14:textId="77777777" w:rsidR="005C62E8" w:rsidRPr="005C62E8" w:rsidRDefault="005C62E8" w:rsidP="005C62E8">
            <w:r w:rsidRPr="00AB555D">
              <w:sym w:font="Wingdings" w:char="F075"/>
            </w:r>
            <w:r>
              <w:t xml:space="preserve"> </w:t>
            </w:r>
            <w:r>
              <w:rPr>
                <w:rFonts w:ascii="Arial Narrow" w:hAnsi="Arial Narrow"/>
              </w:rPr>
              <w:t>+</w:t>
            </w:r>
            <w:r>
              <w:rPr>
                <w:b/>
                <w:sz w:val="28"/>
                <w:szCs w:val="28"/>
              </w:rPr>
              <w:t xml:space="preserve">92-331-5272441 </w:t>
            </w:r>
            <w:r>
              <w:t xml:space="preserve">       </w:t>
            </w:r>
          </w:p>
          <w:p w14:paraId="57E9720F" w14:textId="77777777" w:rsidR="006D409C" w:rsidRPr="005D47DE" w:rsidRDefault="006D409C" w:rsidP="005D47DE">
            <w:pPr>
              <w:pStyle w:val="Subtitle"/>
            </w:pPr>
          </w:p>
          <w:sdt>
            <w:sdtPr>
              <w:id w:val="-1448076370"/>
              <w:placeholder>
                <w:docPart w:val="7E35A0DD828448D08B69434170B9F8AC"/>
              </w:placeholder>
              <w:temporary/>
              <w:showingPlcHdr/>
              <w15:appearance w15:val="hidden"/>
            </w:sdtPr>
            <w:sdtContent>
              <w:p w14:paraId="31C99400" w14:textId="77777777" w:rsidR="006D409C" w:rsidRPr="005D47DE" w:rsidRDefault="006D409C" w:rsidP="005D47DE">
                <w:pPr>
                  <w:pStyle w:val="Heading2"/>
                </w:pPr>
                <w:r w:rsidRPr="005D47DE">
                  <w:t>Profile</w:t>
                </w:r>
              </w:p>
            </w:sdtContent>
          </w:sdt>
          <w:p w14:paraId="1D3F82B8" w14:textId="77777777" w:rsidR="0061101E" w:rsidRDefault="0061101E" w:rsidP="00A75FCE">
            <w:pPr>
              <w:pStyle w:val="ProfileText"/>
              <w:rPr>
                <w:rFonts w:ascii="Arial Narrow" w:hAnsi="Arial Narrow"/>
              </w:rPr>
            </w:pPr>
          </w:p>
          <w:p w14:paraId="61245510" w14:textId="0270775D" w:rsidR="00903939" w:rsidRDefault="0061101E" w:rsidP="00903939">
            <w:pPr>
              <w:pStyle w:val="ProfileText"/>
            </w:pPr>
            <w:r w:rsidRPr="0073480C">
              <w:rPr>
                <w:rFonts w:ascii="Arial Narrow" w:hAnsi="Arial Narrow"/>
              </w:rPr>
              <w:t>To</w:t>
            </w:r>
            <w:r w:rsidRPr="0073480C">
              <w:t xml:space="preserve"> </w:t>
            </w:r>
            <w:r w:rsidRPr="0073480C">
              <w:rPr>
                <w:rFonts w:ascii="Arial Narrow" w:hAnsi="Arial Narrow"/>
              </w:rPr>
              <w:t xml:space="preserve">Persue my career in with a highly motivational organization, where I can utilize my organizational as well as financial </w:t>
            </w:r>
            <w:r>
              <w:rPr>
                <w:rFonts w:ascii="Arial Narrow" w:hAnsi="Arial Narrow"/>
              </w:rPr>
              <w:t xml:space="preserve">and accounting </w:t>
            </w:r>
            <w:r w:rsidRPr="0073480C">
              <w:rPr>
                <w:rFonts w:ascii="Arial Narrow" w:hAnsi="Arial Narrow"/>
              </w:rPr>
              <w:t xml:space="preserve">skills </w:t>
            </w:r>
            <w:r w:rsidR="00B66AA7" w:rsidRPr="0073480C">
              <w:rPr>
                <w:rFonts w:ascii="Arial Narrow" w:hAnsi="Arial Narrow"/>
              </w:rPr>
              <w:t>to gain</w:t>
            </w:r>
            <w:r w:rsidRPr="0073480C">
              <w:rPr>
                <w:rFonts w:ascii="Arial Narrow" w:hAnsi="Arial Narrow"/>
              </w:rPr>
              <w:t xml:space="preserve"> further experience while enhancing the organizatio</w:t>
            </w:r>
            <w:r>
              <w:rPr>
                <w:rFonts w:ascii="Arial Narrow" w:hAnsi="Arial Narrow"/>
              </w:rPr>
              <w:t>nal productivity and reputation</w:t>
            </w:r>
          </w:p>
          <w:sdt>
            <w:sdtPr>
              <w:id w:val="-1954003311"/>
              <w:placeholder>
                <w:docPart w:val="14429179B19848B8A76C7F06FD649E0E"/>
              </w:placeholder>
              <w:temporary/>
              <w:showingPlcHdr/>
              <w15:appearance w15:val="hidden"/>
            </w:sdtPr>
            <w:sdtContent>
              <w:p w14:paraId="1E06DF66" w14:textId="77777777" w:rsidR="006D409C" w:rsidRDefault="006D409C" w:rsidP="005D47DE">
                <w:pPr>
                  <w:pStyle w:val="Heading2"/>
                </w:pPr>
                <w:r w:rsidRPr="00C62E71">
                  <w:rPr>
                    <w:rStyle w:val="Heading2Char"/>
                  </w:rPr>
                  <w:t>CONTACT</w:t>
                </w:r>
              </w:p>
            </w:sdtContent>
          </w:sdt>
          <w:p w14:paraId="41757FCC" w14:textId="1A41996F" w:rsidR="00903939" w:rsidRDefault="00903939" w:rsidP="00903939">
            <w:pPr>
              <w:pStyle w:val="ContactDetail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A80912" wp14:editId="5C61F0CB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3175</wp:posOffset>
                      </wp:positionV>
                      <wp:extent cx="1600200" cy="304800"/>
                      <wp:effectExtent l="0" t="0" r="19050" b="19050"/>
                      <wp:wrapNone/>
                      <wp:docPr id="110414008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1D9B2F" w14:textId="4EA32DB9" w:rsidR="00903939" w:rsidRPr="00903939" w:rsidRDefault="00903939" w:rsidP="0090393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03939">
                                    <w:rPr>
                                      <w:b/>
                                      <w:bCs/>
                                    </w:rPr>
                                    <w:t>+92-3315272441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80912" id="Rectangle 7" o:spid="_x0000_s1027" style="position:absolute;margin-left:28.5pt;margin-top:.25pt;width:12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" fillcolor="white [3201]" strokecolor="#37a76f [3206]" strokeweight="1pt">
                      <v:textbox>
                        <w:txbxContent>
                          <w:p w14:paraId="361D9B2F" w14:textId="4EA32DB9" w:rsidR="00903939" w:rsidRPr="00903939" w:rsidRDefault="00903939" w:rsidP="0090393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3939">
                              <w:rPr>
                                <w:b/>
                                <w:bCs/>
                              </w:rPr>
                              <w:t>+92-3315272441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C4CC92F" wp14:editId="29EBC9B2">
                  <wp:extent cx="276225" cy="304800"/>
                  <wp:effectExtent l="0" t="0" r="0" b="0"/>
                  <wp:docPr id="1525980170" name="Graphic 6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980170" name="Graphic 1525980170" descr="Speaker Phone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53827">
              <w:t xml:space="preserve"> </w:t>
            </w:r>
            <w:r>
              <w:t xml:space="preserve">  </w:t>
            </w:r>
          </w:p>
          <w:p w14:paraId="08B520A7" w14:textId="2ECB70B0" w:rsidR="00353827" w:rsidRDefault="00903939" w:rsidP="00A75FCE">
            <w:pPr>
              <w:pStyle w:val="ContactDetail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BF06DF" wp14:editId="684B8307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99060</wp:posOffset>
                      </wp:positionV>
                      <wp:extent cx="1609725" cy="304800"/>
                      <wp:effectExtent l="0" t="0" r="28575" b="19050"/>
                      <wp:wrapNone/>
                      <wp:docPr id="818819064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F317A" w14:textId="5EB1539C" w:rsidR="00903939" w:rsidRPr="00903939" w:rsidRDefault="00903939" w:rsidP="0090393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03939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City –Lakki Marwat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F06DF" id="Rectangle 8" o:spid="_x0000_s1028" style="position:absolute;margin-left:29.25pt;margin-top:7.8pt;width:126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" fillcolor="white [3201]" strokecolor="#51c3f9 [3209]" strokeweight="1pt">
                      <v:textbox>
                        <w:txbxContent>
                          <w:p w14:paraId="6B4F317A" w14:textId="5EB1539C" w:rsidR="00903939" w:rsidRPr="00903939" w:rsidRDefault="00903939" w:rsidP="0090393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3939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City –Lakki Marwat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A36A55" w14:textId="5947B3D9" w:rsidR="00567B68" w:rsidRPr="005F50F6" w:rsidRDefault="00567B68" w:rsidP="00567B68">
            <w:pPr>
              <w:spacing w:line="276" w:lineRule="auto"/>
              <w:rPr>
                <w:color w:val="000000" w:themeColor="text1"/>
                <w:sz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DC88450" wp14:editId="2088C7E8">
                  <wp:extent cx="215900" cy="215900"/>
                  <wp:effectExtent l="0" t="0" r="0" b="0"/>
                  <wp:docPr id="2" name="Gráfico 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rker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76" cy="21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 </w:t>
            </w:r>
          </w:p>
          <w:p w14:paraId="1832F2E2" w14:textId="7D00375B" w:rsidR="00567B68" w:rsidRDefault="00903939" w:rsidP="00567B68">
            <w:r>
              <w:rPr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B99524" wp14:editId="13C9AC05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144780</wp:posOffset>
                      </wp:positionV>
                      <wp:extent cx="2495550" cy="266700"/>
                      <wp:effectExtent l="0" t="0" r="19050" b="19050"/>
                      <wp:wrapNone/>
                      <wp:docPr id="267628054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555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D900AD" w14:textId="77777777" w:rsidR="00903939" w:rsidRPr="007553C1" w:rsidRDefault="00903939" w:rsidP="00903939">
                                  <w:pPr>
                                    <w:pStyle w:val="ContactDetails"/>
                                  </w:pPr>
                                  <w:r w:rsidRPr="007553C1">
                                    <w:t>Khan.alamgeer0123@gmail.com</w:t>
                                  </w:r>
                                </w:p>
                                <w:p w14:paraId="3590EC65" w14:textId="77777777" w:rsidR="00903939" w:rsidRDefault="00903939" w:rsidP="009039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99524" id="Rectangle 10" o:spid="_x0000_s1029" style="position:absolute;margin-left:32.25pt;margin-top:11.4pt;width:196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" fillcolor="white [3201]" strokecolor="#51c3f9 [3209]" strokeweight="1pt">
                      <v:textbox>
                        <w:txbxContent>
                          <w:p w14:paraId="3AD900AD" w14:textId="77777777" w:rsidR="00903939" w:rsidRPr="007553C1" w:rsidRDefault="00903939" w:rsidP="00903939">
                            <w:pPr>
                              <w:pStyle w:val="ContactDetails"/>
                            </w:pPr>
                            <w:r w:rsidRPr="007553C1">
                              <w:t>Khan.alamgeer0123@gmail.com</w:t>
                            </w:r>
                          </w:p>
                          <w:p w14:paraId="3590EC65" w14:textId="77777777" w:rsidR="00903939" w:rsidRDefault="00903939" w:rsidP="009039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9C7DD3" w14:textId="54D1503E" w:rsidR="00567B68" w:rsidRPr="007553C1" w:rsidRDefault="00903939" w:rsidP="00567B68">
            <w:pPr>
              <w:pStyle w:val="ContactDetails"/>
            </w:pPr>
            <w:r w:rsidRPr="007553C1">
              <w:rPr>
                <w:noProof/>
              </w:rPr>
              <w:drawing>
                <wp:inline distT="0" distB="0" distL="0" distR="0" wp14:anchorId="278DC30A" wp14:editId="16E4A3F5">
                  <wp:extent cx="304800" cy="304800"/>
                  <wp:effectExtent l="0" t="0" r="0" b="0"/>
                  <wp:docPr id="1484110609" name="Graphic 9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110609" name="Graphic 1484110609" descr="Envelope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37CFC" w14:textId="77777777" w:rsidR="00487B27" w:rsidRDefault="00487B27" w:rsidP="00F57273"/>
          <w:p w14:paraId="2FEE99BA" w14:textId="21B473EB" w:rsidR="003105F8" w:rsidRDefault="00773198" w:rsidP="003105F8">
            <w:pPr>
              <w:rPr>
                <w:rFonts w:ascii="Arial Narrow" w:hAnsi="Arial Narrow"/>
              </w:rPr>
            </w:pPr>
            <w:r w:rsidRPr="00823084">
              <w:rPr>
                <w:rFonts w:ascii="Arial Narrow" w:hAnsi="Arial Narrow"/>
              </w:rPr>
              <w:t xml:space="preserve">Ability to establish and maintain good </w:t>
            </w:r>
            <w:r>
              <w:rPr>
                <w:rFonts w:ascii="Arial Narrow" w:hAnsi="Arial Narrow"/>
              </w:rPr>
              <w:t xml:space="preserve">   </w:t>
            </w:r>
          </w:p>
          <w:p w14:paraId="6F8C47AA" w14:textId="4EFD72B9" w:rsidR="008E1623" w:rsidRDefault="00773198" w:rsidP="003105F8">
            <w:pPr>
              <w:rPr>
                <w:rFonts w:ascii="Arial Narrow" w:hAnsi="Arial Narrow"/>
              </w:rPr>
            </w:pPr>
            <w:r w:rsidRPr="00823084">
              <w:rPr>
                <w:rFonts w:ascii="Arial Narrow" w:hAnsi="Arial Narrow"/>
              </w:rPr>
              <w:t>working relations with people of</w:t>
            </w:r>
          </w:p>
          <w:p w14:paraId="6C270848" w14:textId="45B6EAD8" w:rsidR="00773198" w:rsidRDefault="00773198" w:rsidP="003105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Pr="00823084">
              <w:rPr>
                <w:rFonts w:ascii="Arial Narrow" w:hAnsi="Arial Narrow"/>
              </w:rPr>
              <w:t>ifferent nat</w:t>
            </w:r>
            <w:r>
              <w:rPr>
                <w:rFonts w:ascii="Arial Narrow" w:hAnsi="Arial Narrow"/>
              </w:rPr>
              <w:t>ional and cultural backgrounds.</w:t>
            </w:r>
          </w:p>
          <w:p w14:paraId="4E6FE296" w14:textId="0CF36E81" w:rsidR="00773198" w:rsidRDefault="00773198" w:rsidP="003105F8">
            <w:pPr>
              <w:rPr>
                <w:rFonts w:ascii="Arial Narrow" w:hAnsi="Arial Narrow"/>
              </w:rPr>
            </w:pPr>
            <w:r w:rsidRPr="00823084">
              <w:rPr>
                <w:rFonts w:ascii="Arial Narrow" w:hAnsi="Arial Narrow"/>
              </w:rPr>
              <w:t>Ability t</w:t>
            </w:r>
            <w:r>
              <w:rPr>
                <w:rFonts w:ascii="Arial Narrow" w:hAnsi="Arial Narrow"/>
              </w:rPr>
              <w:t xml:space="preserve">o live and/or serve in hardship  </w:t>
            </w:r>
          </w:p>
          <w:p w14:paraId="155C3D28" w14:textId="35546FD5" w:rsidR="00773198" w:rsidRPr="00EC43E4" w:rsidRDefault="00773198" w:rsidP="003105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Locations           </w:t>
            </w:r>
          </w:p>
          <w:p w14:paraId="73A62F74" w14:textId="77777777" w:rsidR="00487B27" w:rsidRPr="00487B27" w:rsidRDefault="00487B27" w:rsidP="00487B27"/>
          <w:p w14:paraId="49776828" w14:textId="77777777" w:rsidR="00815C28" w:rsidRPr="000E2079" w:rsidRDefault="00815C28" w:rsidP="00815C28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  <w:b/>
                <w:smallCaps/>
                <w:sz w:val="24"/>
              </w:rPr>
            </w:pPr>
            <w:r w:rsidRPr="000E2079">
              <w:rPr>
                <w:rFonts w:ascii="Arial Narrow" w:hAnsi="Arial Narrow"/>
                <w:b/>
                <w:smallCaps/>
                <w:sz w:val="24"/>
              </w:rPr>
              <w:t xml:space="preserve">Technical skills </w:t>
            </w:r>
          </w:p>
          <w:p w14:paraId="04E3997B" w14:textId="77777777" w:rsidR="00815C28" w:rsidRDefault="00815C28" w:rsidP="00815C28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  <w:b/>
                <w:smallCaps/>
                <w:sz w:val="24"/>
              </w:rPr>
            </w:pPr>
            <w:r>
              <w:rPr>
                <w:rFonts w:ascii="Arial Narrow" w:hAnsi="Arial Narrow"/>
                <w:b/>
                <w:smallCaps/>
                <w:sz w:val="24"/>
              </w:rPr>
              <w:t xml:space="preserve">    </w:t>
            </w:r>
            <w:r w:rsidRPr="000E2079">
              <w:rPr>
                <w:rFonts w:ascii="Arial Narrow" w:hAnsi="Arial Narrow"/>
                <w:b/>
                <w:smallCaps/>
                <w:sz w:val="24"/>
              </w:rPr>
              <w:t>and competences</w:t>
            </w:r>
          </w:p>
          <w:p w14:paraId="2A83BA15" w14:textId="77777777" w:rsidR="002C7E0B" w:rsidRDefault="002C7E0B" w:rsidP="00815C28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  <w:b/>
                <w:smallCaps/>
                <w:sz w:val="24"/>
              </w:rPr>
            </w:pPr>
          </w:p>
          <w:p w14:paraId="1A868C86" w14:textId="77777777" w:rsidR="00815C28" w:rsidRPr="00815C28" w:rsidRDefault="00815C28" w:rsidP="00815C28">
            <w:pPr>
              <w:pStyle w:val="Eaoaeaa"/>
              <w:widowControl/>
              <w:spacing w:before="20" w:after="20"/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</w:pPr>
            <w:r w:rsidRPr="00815C28"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 xml:space="preserve">   </w:t>
            </w:r>
            <w:r w:rsidR="002C7E0B"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 xml:space="preserve">              </w:t>
            </w:r>
            <w:r w:rsidRPr="00815C28"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 xml:space="preserve"> Peachtree Premium Accounting 2006 </w:t>
            </w:r>
          </w:p>
          <w:p w14:paraId="36C9C2CD" w14:textId="77777777" w:rsidR="00815C28" w:rsidRPr="00815C28" w:rsidRDefault="002C7E0B" w:rsidP="00815C28">
            <w:pPr>
              <w:pStyle w:val="Eaoaeaa"/>
              <w:widowControl/>
              <w:spacing w:before="20" w:after="20"/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</w:pPr>
            <w:r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 xml:space="preserve">                  </w:t>
            </w:r>
            <w:r w:rsidR="00815C28" w:rsidRPr="00815C28"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 xml:space="preserve">Quick </w:t>
            </w:r>
            <w:r w:rsidR="0095455B" w:rsidRPr="00815C28"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>book</w:t>
            </w:r>
            <w:r w:rsidR="0095455B">
              <w:rPr>
                <w:rFonts w:ascii="Arial Narrow" w:eastAsiaTheme="minorEastAsia" w:hAnsi="Arial Narrow" w:cstheme="minorBidi"/>
                <w:sz w:val="22"/>
                <w:szCs w:val="24"/>
                <w:lang w:eastAsia="ja-JP"/>
              </w:rPr>
              <w:t>.</w:t>
            </w:r>
          </w:p>
          <w:p w14:paraId="75430F4E" w14:textId="77777777" w:rsidR="006B252A" w:rsidRDefault="002C7E0B" w:rsidP="00815C28">
            <w:pPr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               </w:t>
            </w:r>
            <w:r w:rsidR="00815C28" w:rsidRPr="0089152D">
              <w:rPr>
                <w:rFonts w:ascii="Tahoma" w:hAnsi="Tahoma"/>
                <w:sz w:val="18"/>
                <w:szCs w:val="18"/>
              </w:rPr>
              <w:t xml:space="preserve">Well versed with </w:t>
            </w:r>
            <w:r w:rsidRPr="0089152D">
              <w:rPr>
                <w:rFonts w:ascii="Tahoma" w:hAnsi="Tahoma"/>
                <w:sz w:val="18"/>
                <w:szCs w:val="18"/>
              </w:rPr>
              <w:t>Computer.</w:t>
            </w:r>
            <w:r>
              <w:rPr>
                <w:rFonts w:ascii="Tahoma" w:hAnsi="Tahoma"/>
                <w:sz w:val="18"/>
                <w:szCs w:val="18"/>
              </w:rPr>
              <w:t xml:space="preserve"> </w:t>
            </w:r>
          </w:p>
          <w:p w14:paraId="28AF2590" w14:textId="77777777" w:rsidR="00815C28" w:rsidRDefault="002C7E0B" w:rsidP="00815C28">
            <w:pPr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              </w:t>
            </w:r>
          </w:p>
          <w:p w14:paraId="6240D376" w14:textId="77777777" w:rsidR="002C7E0B" w:rsidRDefault="002C7E0B" w:rsidP="00815C28">
            <w:pPr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               </w:t>
            </w:r>
            <w:r w:rsidRPr="0089152D">
              <w:rPr>
                <w:rFonts w:ascii="Tahoma" w:hAnsi="Tahoma"/>
                <w:sz w:val="18"/>
                <w:szCs w:val="18"/>
              </w:rPr>
              <w:t>Application</w:t>
            </w:r>
            <w:r>
              <w:rPr>
                <w:rFonts w:ascii="Tahoma" w:hAnsi="Tahoma"/>
                <w:sz w:val="18"/>
                <w:szCs w:val="18"/>
              </w:rPr>
              <w:t>s</w:t>
            </w:r>
            <w:r w:rsidRPr="0089152D">
              <w:rPr>
                <w:rFonts w:ascii="Tahoma" w:hAnsi="Tahoma"/>
                <w:sz w:val="18"/>
                <w:szCs w:val="18"/>
              </w:rPr>
              <w:t xml:space="preserve"> and utilities</w:t>
            </w:r>
            <w:r>
              <w:rPr>
                <w:rFonts w:ascii="Tahoma" w:hAnsi="Tahoma"/>
                <w:sz w:val="18"/>
                <w:szCs w:val="18"/>
              </w:rPr>
              <w:t xml:space="preserve">. </w:t>
            </w:r>
          </w:p>
          <w:p w14:paraId="6BFD4103" w14:textId="77777777" w:rsidR="006B252A" w:rsidRDefault="006B252A" w:rsidP="00815C28">
            <w:pPr>
              <w:rPr>
                <w:rFonts w:ascii="Tahoma" w:hAnsi="Tahoma"/>
                <w:sz w:val="18"/>
                <w:szCs w:val="18"/>
              </w:rPr>
            </w:pPr>
          </w:p>
          <w:p w14:paraId="6DB4068D" w14:textId="77777777" w:rsidR="002C7E0B" w:rsidRDefault="002C7E0B" w:rsidP="002C7E0B">
            <w:pPr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              </w:t>
            </w:r>
            <w:r w:rsidRPr="0089152D">
              <w:rPr>
                <w:rFonts w:ascii="Tahoma" w:hAnsi="Tahoma"/>
                <w:sz w:val="18"/>
                <w:szCs w:val="18"/>
              </w:rPr>
              <w:t>A good hand on MS-Office</w:t>
            </w:r>
            <w:r>
              <w:rPr>
                <w:rFonts w:ascii="Tahoma" w:hAnsi="Tahoma"/>
                <w:sz w:val="18"/>
                <w:szCs w:val="18"/>
              </w:rPr>
              <w:t xml:space="preserve"> application</w:t>
            </w:r>
          </w:p>
          <w:p w14:paraId="2E6C2FCE" w14:textId="77777777" w:rsidR="00277D62" w:rsidRDefault="002C7E0B" w:rsidP="002C7E0B">
            <w:pPr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              </w:t>
            </w:r>
            <w:r w:rsidRPr="002C7E0B">
              <w:rPr>
                <w:rFonts w:ascii="Tahoma" w:hAnsi="Tahoma"/>
                <w:sz w:val="18"/>
                <w:szCs w:val="18"/>
              </w:rPr>
              <w:t>Internet and Email</w:t>
            </w:r>
            <w:r>
              <w:rPr>
                <w:rFonts w:ascii="Tahoma" w:hAnsi="Tahoma"/>
                <w:sz w:val="18"/>
                <w:szCs w:val="18"/>
              </w:rPr>
              <w:t xml:space="preserve"> </w:t>
            </w:r>
            <w:r w:rsidRPr="0089152D">
              <w:rPr>
                <w:rFonts w:ascii="Tahoma" w:hAnsi="Tahoma"/>
                <w:sz w:val="18"/>
                <w:szCs w:val="18"/>
              </w:rPr>
              <w:t>Access</w:t>
            </w:r>
            <w:r>
              <w:rPr>
                <w:rFonts w:ascii="Tahoma" w:hAnsi="Tahoma"/>
                <w:sz w:val="18"/>
                <w:szCs w:val="18"/>
              </w:rPr>
              <w:t xml:space="preserve">.   </w:t>
            </w:r>
          </w:p>
          <w:p w14:paraId="0772D0EC" w14:textId="77777777" w:rsidR="00277D62" w:rsidRDefault="00277D62" w:rsidP="002C7E0B">
            <w:pPr>
              <w:rPr>
                <w:rFonts w:ascii="Tahoma" w:hAnsi="Tahoma"/>
                <w:sz w:val="18"/>
                <w:szCs w:val="18"/>
              </w:rPr>
            </w:pPr>
          </w:p>
          <w:p w14:paraId="5AC5B477" w14:textId="77777777" w:rsidR="002C7E0B" w:rsidRDefault="002C7E0B" w:rsidP="002C7E0B">
            <w:pPr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                                 </w:t>
            </w:r>
          </w:p>
          <w:p w14:paraId="6DA9250D" w14:textId="77777777" w:rsidR="00277D62" w:rsidRPr="0089152D" w:rsidRDefault="00277D62" w:rsidP="002C7E0B">
            <w:pPr>
              <w:rPr>
                <w:rFonts w:ascii="Tahoma" w:hAnsi="Tahoma"/>
                <w:sz w:val="18"/>
                <w:szCs w:val="18"/>
              </w:rPr>
            </w:pPr>
          </w:p>
          <w:p w14:paraId="0CFF4C2D" w14:textId="77777777" w:rsidR="00815C28" w:rsidRPr="002C7E0B" w:rsidRDefault="002C7E0B" w:rsidP="002C7E0B">
            <w:pPr>
              <w:pStyle w:val="Eaoaeaa"/>
              <w:widowControl/>
              <w:spacing w:before="20" w:after="20"/>
              <w:rPr>
                <w:rFonts w:ascii="Arial Narrow" w:hAnsi="Arial Narrow"/>
                <w:sz w:val="18"/>
                <w:szCs w:val="18"/>
              </w:rPr>
            </w:pPr>
            <w:r w:rsidRPr="00773198">
              <w:rPr>
                <w:rFonts w:ascii="Arial Narrow" w:hAnsi="Arial Narrow"/>
                <w:b/>
                <w:smallCaps/>
                <w:spacing w:val="539"/>
                <w:sz w:val="22"/>
                <w:fitText w:val="4723" w:id="-1235033344"/>
              </w:rPr>
              <w:t xml:space="preserve">        </w:t>
            </w:r>
            <w:r w:rsidRPr="00773198">
              <w:rPr>
                <w:rFonts w:ascii="Tahoma" w:hAnsi="Tahoma"/>
                <w:spacing w:val="3"/>
                <w:sz w:val="18"/>
                <w:szCs w:val="18"/>
                <w:fitText w:val="4723" w:id="-1235033344"/>
              </w:rPr>
              <w:t>s</w:t>
            </w:r>
          </w:p>
          <w:p w14:paraId="391A15EB" w14:textId="77777777" w:rsidR="00621D8F" w:rsidRDefault="00621D8F" w:rsidP="00621D8F">
            <w:pPr>
              <w:pStyle w:val="Aaoeeu"/>
              <w:widowControl/>
              <w:rPr>
                <w:rFonts w:ascii="Arial Narrow" w:hAnsi="Arial Narrow"/>
                <w:b/>
                <w:sz w:val="24"/>
                <w:szCs w:val="24"/>
              </w:rPr>
            </w:pPr>
            <w:r w:rsidRPr="00EC43E4">
              <w:rPr>
                <w:rFonts w:ascii="Arial Narrow" w:hAnsi="Arial Narrow"/>
                <w:b/>
                <w:sz w:val="24"/>
                <w:szCs w:val="24"/>
              </w:rPr>
              <w:t>Extra Skills</w:t>
            </w:r>
          </w:p>
          <w:p w14:paraId="38C79B5C" w14:textId="4334240C" w:rsidR="00621D8F" w:rsidRDefault="00621D8F" w:rsidP="00621D8F">
            <w:pPr>
              <w:pStyle w:val="Aaoeeu"/>
              <w:widowControl/>
              <w:rPr>
                <w:rFonts w:ascii="Arial Narrow" w:hAnsi="Arial Narrow"/>
                <w:sz w:val="24"/>
                <w:szCs w:val="24"/>
              </w:rPr>
            </w:pPr>
            <w:r>
              <w:t xml:space="preserve">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</w:t>
            </w:r>
            <w:r>
              <w:rPr>
                <w:rFonts w:ascii="Arial Narrow" w:hAnsi="Arial Narrow"/>
                <w:sz w:val="24"/>
                <w:szCs w:val="24"/>
              </w:rPr>
              <w:t xml:space="preserve">To seek a career   position in selling scope of medicine organization which should be challenging and </w:t>
            </w:r>
            <w:r w:rsidR="00223703">
              <w:rPr>
                <w:rFonts w:ascii="Arial Narrow" w:hAnsi="Arial Narrow"/>
                <w:sz w:val="24"/>
                <w:szCs w:val="24"/>
              </w:rPr>
              <w:t>demanding where</w:t>
            </w:r>
            <w:r>
              <w:rPr>
                <w:rFonts w:ascii="Arial Narrow" w:hAnsi="Arial Narrow"/>
                <w:sz w:val="24"/>
                <w:szCs w:val="24"/>
              </w:rPr>
              <w:t xml:space="preserve"> I can practice but I was worked and wholesaler of medicine at 3 </w:t>
            </w:r>
            <w:r w:rsidR="0052766A">
              <w:rPr>
                <w:rFonts w:ascii="Arial Narrow" w:hAnsi="Arial Narrow"/>
                <w:sz w:val="24"/>
                <w:szCs w:val="24"/>
              </w:rPr>
              <w:t>years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5C9FDABB" w14:textId="77777777" w:rsidR="005B02EA" w:rsidRDefault="005B02EA" w:rsidP="00621D8F">
            <w:pPr>
              <w:pStyle w:val="Aaoeeu"/>
              <w:widowControl/>
              <w:rPr>
                <w:rFonts w:ascii="Arial Narrow" w:hAnsi="Arial Narrow"/>
                <w:sz w:val="24"/>
                <w:szCs w:val="24"/>
              </w:rPr>
            </w:pPr>
          </w:p>
          <w:p w14:paraId="7B972E9E" w14:textId="77777777" w:rsidR="0043206C" w:rsidRDefault="0043206C" w:rsidP="00621D8F">
            <w:pPr>
              <w:pStyle w:val="Aaoeeu"/>
              <w:widowControl/>
              <w:rPr>
                <w:rFonts w:ascii="Arial Narrow" w:hAnsi="Arial Narrow"/>
                <w:sz w:val="24"/>
                <w:szCs w:val="24"/>
              </w:rPr>
            </w:pPr>
          </w:p>
          <w:p w14:paraId="71E458CF" w14:textId="77777777" w:rsidR="005B02EA" w:rsidRDefault="005B02EA" w:rsidP="005B02EA">
            <w:pPr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>LANGUAGE</w:t>
            </w:r>
          </w:p>
          <w:p w14:paraId="602FEF50" w14:textId="77777777" w:rsidR="00DA395E" w:rsidRDefault="00DA395E" w:rsidP="005B02EA">
            <w:pPr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</w:p>
          <w:p w14:paraId="29FCC27B" w14:textId="77777777" w:rsidR="005B02EA" w:rsidRPr="00F11E02" w:rsidRDefault="005B02EA" w:rsidP="005B02EA">
            <w:pPr>
              <w:pStyle w:val="ListParagraph"/>
              <w:numPr>
                <w:ilvl w:val="0"/>
                <w:numId w:val="9"/>
              </w:numPr>
              <w:spacing w:line="360" w:lineRule="auto"/>
              <w:ind w:righ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English</w:t>
            </w:r>
          </w:p>
          <w:p w14:paraId="60BDAA2B" w14:textId="77777777" w:rsidR="005B02EA" w:rsidRDefault="006C2EC9" w:rsidP="005B02EA">
            <w:pPr>
              <w:pStyle w:val="ListParagraph"/>
              <w:numPr>
                <w:ilvl w:val="0"/>
                <w:numId w:val="9"/>
              </w:numPr>
              <w:spacing w:line="360" w:lineRule="auto"/>
              <w:ind w:righ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Urdu</w:t>
            </w:r>
          </w:p>
          <w:p w14:paraId="67362A61" w14:textId="77777777" w:rsidR="005B02EA" w:rsidRPr="00F11E02" w:rsidRDefault="005B02EA" w:rsidP="005B02EA">
            <w:pPr>
              <w:pStyle w:val="ListParagraph"/>
              <w:numPr>
                <w:ilvl w:val="0"/>
                <w:numId w:val="9"/>
              </w:numPr>
              <w:spacing w:line="360" w:lineRule="auto"/>
              <w:ind w:righ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Pashto</w:t>
            </w:r>
          </w:p>
          <w:p w14:paraId="2404C79F" w14:textId="77777777" w:rsidR="006D409C" w:rsidRDefault="006D409C" w:rsidP="005B02EA"/>
          <w:p w14:paraId="666AE651" w14:textId="77777777" w:rsidR="00DA395E" w:rsidRDefault="00DA395E" w:rsidP="005B02EA"/>
          <w:p w14:paraId="2E129D2D" w14:textId="77777777" w:rsidR="00DA395E" w:rsidRDefault="00DA395E" w:rsidP="005B02EA"/>
          <w:p w14:paraId="1B248278" w14:textId="77777777" w:rsidR="00DA395E" w:rsidRDefault="00DA395E" w:rsidP="005B02EA"/>
          <w:p w14:paraId="62ADF522" w14:textId="77777777" w:rsidR="00DA395E" w:rsidRDefault="00DA395E" w:rsidP="005B02EA"/>
          <w:p w14:paraId="46A1F464" w14:textId="77777777" w:rsidR="00DA395E" w:rsidRDefault="00DA395E" w:rsidP="005B02EA"/>
          <w:p w14:paraId="4E296E67" w14:textId="77777777" w:rsidR="00DA395E" w:rsidRPr="008B5F5C" w:rsidRDefault="00DA395E" w:rsidP="00DA395E">
            <w:pPr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  <w:r w:rsidRPr="00911F75"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>REFERENC</w:t>
            </w:r>
            <w:r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>E</w:t>
            </w:r>
            <w:r w:rsidRPr="00911F75"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>S</w:t>
            </w:r>
          </w:p>
          <w:p w14:paraId="267D4999" w14:textId="77777777" w:rsidR="00DA395E" w:rsidRDefault="00DA395E" w:rsidP="005B02EA">
            <w:r>
              <w:t xml:space="preserve">            </w:t>
            </w:r>
          </w:p>
          <w:p w14:paraId="2F7D46CE" w14:textId="77777777" w:rsidR="00DA395E" w:rsidRDefault="00DA395E" w:rsidP="005B02EA"/>
          <w:p w14:paraId="7412069A" w14:textId="793160DB" w:rsidR="00DA395E" w:rsidRPr="00F007E3" w:rsidRDefault="00DA395E" w:rsidP="00DA395E">
            <w:r>
              <w:rPr>
                <w:rFonts w:ascii="Arial Narrow" w:hAnsi="Arial Narrow"/>
              </w:rPr>
              <w:t xml:space="preserve">                 References will be </w:t>
            </w:r>
            <w:r w:rsidR="00A02848">
              <w:rPr>
                <w:rFonts w:ascii="Arial Narrow" w:hAnsi="Arial Narrow"/>
              </w:rPr>
              <w:t>provided on</w:t>
            </w:r>
            <w:r>
              <w:rPr>
                <w:rFonts w:ascii="Arial Narrow" w:hAnsi="Arial Narrow"/>
              </w:rPr>
              <w:t xml:space="preserve">  </w:t>
            </w:r>
          </w:p>
          <w:p w14:paraId="729443DE" w14:textId="77777777" w:rsidR="00DA395E" w:rsidRPr="00487B27" w:rsidRDefault="00DA395E" w:rsidP="005B02EA">
            <w:r>
              <w:t xml:space="preserve">                </w:t>
            </w:r>
            <w:r w:rsidR="00FC5BC3">
              <w:rPr>
                <w:rFonts w:ascii="Arial Narrow" w:hAnsi="Arial Narrow"/>
              </w:rPr>
              <w:t>Demand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50" w:type="dxa"/>
            <w:shd w:val="clear" w:color="auto" w:fill="31521B" w:themeFill="accent2" w:themeFillShade="80"/>
          </w:tcPr>
          <w:p w14:paraId="3CFC9AA7" w14:textId="77777777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8" w:type="dxa"/>
            <w:shd w:val="clear" w:color="auto" w:fill="31521B" w:themeFill="accent2" w:themeFillShade="80"/>
            <w:vAlign w:val="center"/>
          </w:tcPr>
          <w:sdt>
            <w:sdtPr>
              <w:id w:val="1001553383"/>
              <w:placeholder>
                <w:docPart w:val="72E6D421BD75434395F7B5F24BA4F4CD"/>
              </w:placeholder>
              <w:temporary/>
              <w:showingPlcHdr/>
              <w15:appearance w15:val="hidden"/>
            </w:sdtPr>
            <w:sdtContent>
              <w:p w14:paraId="41C5CE03" w14:textId="77777777" w:rsidR="006D409C" w:rsidRDefault="006D409C" w:rsidP="00776643">
                <w:pPr>
                  <w:pStyle w:val="Heading1"/>
                  <w:rPr>
                    <w:b/>
                  </w:rPr>
                </w:pPr>
                <w:r w:rsidRPr="00036450">
                  <w:t>WORK EXPERIENCE</w:t>
                </w:r>
              </w:p>
            </w:sdtContent>
          </w:sdt>
        </w:tc>
      </w:tr>
      <w:tr w:rsidR="006D409C" w14:paraId="64E147EE" w14:textId="77777777" w:rsidTr="002C7E0B">
        <w:trPr>
          <w:trHeight w:val="5013"/>
        </w:trPr>
        <w:tc>
          <w:tcPr>
            <w:tcW w:w="4675" w:type="dxa"/>
            <w:vMerge/>
            <w:vAlign w:val="bottom"/>
          </w:tcPr>
          <w:p w14:paraId="470DFD81" w14:textId="77777777"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250" w:type="dxa"/>
            <w:tcMar>
              <w:left w:w="0" w:type="dxa"/>
              <w:right w:w="0" w:type="dxa"/>
            </w:tcMar>
          </w:tcPr>
          <w:p w14:paraId="7EC31BF8" w14:textId="77777777" w:rsidR="006D409C" w:rsidRDefault="00F56513" w:rsidP="00776643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3A69D6C3" wp14:editId="0960DB9F">
                      <wp:extent cx="227812" cy="311173"/>
                      <wp:effectExtent l="0" t="3810" r="0" b="0"/>
                      <wp:docPr id="6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E62CB0" w14:textId="77777777" w:rsidR="00F56513" w:rsidRPr="00AF4EA4" w:rsidRDefault="00F56513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69D6C3" id="_x0000_s1030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CfcQQAALE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46E62CB0" w14:textId="77777777" w:rsidR="00F56513" w:rsidRPr="00AF4EA4" w:rsidRDefault="00F56513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</w:tcPr>
          <w:p w14:paraId="1E14FEB1" w14:textId="423391D7" w:rsidR="006D409C" w:rsidRDefault="00AD7A0D" w:rsidP="00776643">
            <w:pPr>
              <w:rPr>
                <w:bCs/>
              </w:rPr>
            </w:pPr>
            <w:r w:rsidRPr="00AD7A0D">
              <w:rPr>
                <w:rFonts w:ascii="Arial Narrow" w:hAnsi="Arial Narrow"/>
                <w:b/>
                <w:sz w:val="32"/>
                <w:szCs w:val="32"/>
                <w:u w:val="single"/>
              </w:rPr>
              <w:t>Bank Al</w:t>
            </w:r>
            <w:r w:rsidR="008270D6" w:rsidRPr="00AD7A0D">
              <w:rPr>
                <w:rFonts w:ascii="Arial Narrow" w:hAnsi="Arial Narrow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Arial Narrow" w:hAnsi="Arial Narrow"/>
                <w:b/>
                <w:sz w:val="32"/>
                <w:szCs w:val="32"/>
                <w:u w:val="single"/>
              </w:rPr>
              <w:t>F</w:t>
            </w:r>
            <w:r w:rsidRPr="00AD7A0D">
              <w:rPr>
                <w:rFonts w:ascii="Arial Narrow" w:hAnsi="Arial Narrow"/>
                <w:b/>
                <w:sz w:val="32"/>
                <w:szCs w:val="32"/>
                <w:u w:val="single"/>
              </w:rPr>
              <w:t>alah</w:t>
            </w:r>
            <w:r>
              <w:rPr>
                <w:b/>
              </w:rPr>
              <w:t xml:space="preserve"> </w:t>
            </w:r>
            <w:r w:rsidRPr="00036450">
              <w:t>(</w:t>
            </w:r>
            <w:r w:rsidR="008270D6">
              <w:rPr>
                <w:b/>
              </w:rPr>
              <w:t>Accountant)</w:t>
            </w:r>
          </w:p>
          <w:p w14:paraId="267BA10C" w14:textId="77777777" w:rsidR="00A542D2" w:rsidRDefault="00A542D2" w:rsidP="00776643"/>
          <w:p w14:paraId="6FDE0D8B" w14:textId="75F2151B" w:rsidR="00A542D2" w:rsidRDefault="00A542D2" w:rsidP="00A542D2">
            <w:pPr>
              <w:rPr>
                <w:rFonts w:ascii="Arial Narrow" w:hAnsi="Arial Narrow"/>
                <w:sz w:val="20"/>
                <w:szCs w:val="20"/>
              </w:rPr>
            </w:pPr>
            <w:r w:rsidRPr="001B37D5">
              <w:rPr>
                <w:rFonts w:ascii="Arial Narrow" w:hAnsi="Arial Narrow"/>
                <w:sz w:val="20"/>
                <w:szCs w:val="20"/>
              </w:rPr>
              <w:t xml:space="preserve">To seek a </w:t>
            </w:r>
            <w:r w:rsidR="004C05AD" w:rsidRPr="001B37D5">
              <w:rPr>
                <w:rFonts w:ascii="Arial Narrow" w:hAnsi="Arial Narrow"/>
                <w:sz w:val="20"/>
                <w:szCs w:val="20"/>
              </w:rPr>
              <w:t xml:space="preserve">Career </w:t>
            </w:r>
            <w:r w:rsidR="004C05AD">
              <w:rPr>
                <w:rFonts w:ascii="Arial Narrow" w:hAnsi="Arial Narrow"/>
                <w:sz w:val="20"/>
                <w:szCs w:val="20"/>
              </w:rPr>
              <w:t>Position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in Development   bank organization my                  rotation in   bank institution has been in the following departments;</w:t>
            </w:r>
          </w:p>
          <w:p w14:paraId="34BA7293" w14:textId="77777777" w:rsidR="00A542D2" w:rsidRDefault="00A542D2" w:rsidP="00A542D2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FCA4C96" w14:textId="77777777" w:rsidR="00A542D2" w:rsidRDefault="00A542D2" w:rsidP="0077319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140"/>
              <w:ind w:right="547"/>
              <w:contextualSpacing w:val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Accounting opening                                                                         </w:t>
            </w:r>
          </w:p>
          <w:p w14:paraId="3EE918DE" w14:textId="77777777" w:rsidR="00A542D2" w:rsidRDefault="00A542D2" w:rsidP="0077319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140"/>
              <w:ind w:right="547"/>
              <w:contextualSpacing w:val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Remittance</w:t>
            </w:r>
          </w:p>
          <w:p w14:paraId="0F6BD897" w14:textId="77777777" w:rsidR="00A542D2" w:rsidRDefault="003837D6" w:rsidP="0077319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140"/>
              <w:ind w:right="547"/>
              <w:contextualSpacing w:val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Cleaning</w:t>
            </w:r>
            <w:r w:rsidR="00A542D2">
              <w:rPr>
                <w:rFonts w:ascii="Arial Narrow" w:hAnsi="Arial Narrow"/>
                <w:sz w:val="20"/>
              </w:rPr>
              <w:t>/ Collection</w:t>
            </w:r>
          </w:p>
          <w:p w14:paraId="3760C776" w14:textId="77777777" w:rsidR="00A542D2" w:rsidRDefault="00A542D2" w:rsidP="0077319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140"/>
              <w:ind w:right="547"/>
              <w:contextualSpacing w:val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Customer </w:t>
            </w:r>
            <w:r w:rsidR="003837D6">
              <w:rPr>
                <w:rFonts w:ascii="Arial Narrow" w:hAnsi="Arial Narrow"/>
                <w:sz w:val="20"/>
              </w:rPr>
              <w:t>Services</w:t>
            </w:r>
          </w:p>
          <w:p w14:paraId="16D0D2F6" w14:textId="77777777" w:rsidR="00A542D2" w:rsidRDefault="00A542D2" w:rsidP="0077319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140"/>
              <w:ind w:right="547"/>
              <w:contextualSpacing w:val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Accounts</w:t>
            </w:r>
          </w:p>
          <w:p w14:paraId="6439D9B8" w14:textId="77777777" w:rsidR="00A542D2" w:rsidRDefault="00A542D2" w:rsidP="00773198">
            <w:pPr>
              <w:pStyle w:val="ListParagraph"/>
              <w:numPr>
                <w:ilvl w:val="0"/>
                <w:numId w:val="7"/>
              </w:numPr>
              <w:tabs>
                <w:tab w:val="left" w:pos="5040"/>
              </w:tabs>
              <w:spacing w:after="140"/>
              <w:ind w:right="547"/>
              <w:contextualSpacing w:val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Car Finance</w:t>
            </w:r>
          </w:p>
          <w:p w14:paraId="1A624415" w14:textId="77777777" w:rsidR="00484F04" w:rsidRPr="0012644F" w:rsidRDefault="00484F04" w:rsidP="00484F04">
            <w:pPr>
              <w:rPr>
                <w:rFonts w:ascii="Century Gothic" w:hAnsi="Century Gothic"/>
                <w:b/>
                <w:color w:val="000000"/>
                <w:szCs w:val="22"/>
                <w:u w:val="single"/>
              </w:rPr>
            </w:pPr>
            <w:r w:rsidRPr="0033103C">
              <w:rPr>
                <w:rFonts w:ascii="Century Gothic" w:hAnsi="Century Gothic"/>
                <w:b/>
                <w:color w:val="000000"/>
                <w:szCs w:val="22"/>
                <w:u w:val="single"/>
              </w:rPr>
              <w:t>SAIF HEALTHCA</w:t>
            </w:r>
            <w:r w:rsidR="0012644F">
              <w:rPr>
                <w:rFonts w:ascii="Century Gothic" w:hAnsi="Century Gothic"/>
                <w:b/>
                <w:color w:val="000000"/>
                <w:szCs w:val="22"/>
                <w:u w:val="single"/>
              </w:rPr>
              <w:t xml:space="preserve">RE LTD, SAIF GROUP </w:t>
            </w:r>
            <w:r w:rsidR="00D26B14">
              <w:rPr>
                <w:rFonts w:ascii="Century Gothic" w:hAnsi="Century Gothic"/>
                <w:b/>
                <w:color w:val="000000"/>
                <w:szCs w:val="22"/>
                <w:u w:val="single"/>
              </w:rPr>
              <w:t>COMPANIES</w:t>
            </w:r>
            <w:r w:rsidR="0012644F">
              <w:rPr>
                <w:rFonts w:ascii="Century Gothic" w:hAnsi="Century Gothic"/>
                <w:b/>
                <w:color w:val="000000"/>
                <w:szCs w:val="22"/>
                <w:u w:val="single"/>
              </w:rPr>
              <w:t xml:space="preserve"> </w:t>
            </w:r>
            <w:r w:rsidRPr="0033103C">
              <w:rPr>
                <w:rFonts w:ascii="Century Gothic" w:hAnsi="Century Gothic"/>
                <w:b/>
                <w:color w:val="000000"/>
                <w:szCs w:val="22"/>
                <w:u w:val="single"/>
              </w:rPr>
              <w:t>SLAMABAD</w:t>
            </w:r>
            <w:r>
              <w:rPr>
                <w:rFonts w:ascii="Century Gothic" w:hAnsi="Century Gothic"/>
                <w:b/>
                <w:color w:val="000000"/>
                <w:szCs w:val="22"/>
              </w:rPr>
              <w:t xml:space="preserve">                     </w:t>
            </w:r>
          </w:p>
          <w:p w14:paraId="46DAA41C" w14:textId="77777777" w:rsidR="00484F04" w:rsidRDefault="00484F04" w:rsidP="00484F04">
            <w:pPr>
              <w:rPr>
                <w:rFonts w:ascii="Century Gothic" w:hAnsi="Century Gothic"/>
                <w:b/>
                <w:color w:val="000000"/>
                <w:szCs w:val="22"/>
              </w:rPr>
            </w:pPr>
            <w:r>
              <w:rPr>
                <w:rFonts w:ascii="Century Gothic" w:hAnsi="Century Gothic"/>
                <w:b/>
                <w:color w:val="000000"/>
                <w:szCs w:val="22"/>
              </w:rPr>
              <w:t xml:space="preserve">        </w:t>
            </w:r>
          </w:p>
          <w:p w14:paraId="4CD68EC7" w14:textId="77777777" w:rsidR="00484F04" w:rsidRDefault="00484F04" w:rsidP="00484F04">
            <w:pPr>
              <w:rPr>
                <w:rFonts w:ascii="Century Gothic" w:hAnsi="Century Gothic"/>
                <w:b/>
                <w:color w:val="000000"/>
                <w:szCs w:val="22"/>
              </w:rPr>
            </w:pPr>
          </w:p>
          <w:p w14:paraId="5E304281" w14:textId="77777777" w:rsidR="00484F04" w:rsidRDefault="00484F04" w:rsidP="00484F04">
            <w:pPr>
              <w:rPr>
                <w:rFonts w:ascii="Century Gothic" w:hAnsi="Century Gothic"/>
                <w:b/>
                <w:color w:val="000000"/>
                <w:szCs w:val="22"/>
              </w:rPr>
            </w:pPr>
          </w:p>
          <w:tbl>
            <w:tblPr>
              <w:tblW w:w="10172" w:type="dxa"/>
              <w:tblLayout w:type="fixed"/>
              <w:tblLook w:val="0000" w:firstRow="0" w:lastRow="0" w:firstColumn="0" w:lastColumn="0" w:noHBand="0" w:noVBand="0"/>
            </w:tblPr>
            <w:tblGrid>
              <w:gridCol w:w="2520"/>
              <w:gridCol w:w="423"/>
              <w:gridCol w:w="7229"/>
            </w:tblGrid>
            <w:tr w:rsidR="00484F04" w14:paraId="0B4CA76E" w14:textId="77777777" w:rsidTr="00B23C61">
              <w:tc>
                <w:tcPr>
                  <w:tcW w:w="2943" w:type="dxa"/>
                  <w:gridSpan w:val="2"/>
                </w:tcPr>
                <w:p w14:paraId="7C744360" w14:textId="77777777" w:rsidR="00484F04" w:rsidRDefault="00D26B14" w:rsidP="00D26B14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 </w:t>
                  </w:r>
                  <w:r w:rsidR="00484F04"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• </w:t>
                  </w:r>
                  <w:r w:rsidR="00484F04">
                    <w:rPr>
                      <w:rFonts w:ascii="Arial Narrow" w:hAnsi="Arial Narrow"/>
                      <w:i w:val="0"/>
                      <w:sz w:val="20"/>
                    </w:rPr>
                    <w:t>Dates (from – to)</w:t>
                  </w:r>
                </w:p>
              </w:tc>
              <w:tc>
                <w:tcPr>
                  <w:tcW w:w="7229" w:type="dxa"/>
                </w:tcPr>
                <w:p w14:paraId="1349A507" w14:textId="77777777" w:rsidR="00484F04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>April, 2017 to date</w:t>
                  </w:r>
                </w:p>
              </w:tc>
            </w:tr>
            <w:tr w:rsidR="00484F04" w14:paraId="7FDE278B" w14:textId="77777777" w:rsidTr="00DF38F0">
              <w:trPr>
                <w:trHeight w:val="513"/>
              </w:trPr>
              <w:tc>
                <w:tcPr>
                  <w:tcW w:w="2943" w:type="dxa"/>
                  <w:gridSpan w:val="2"/>
                </w:tcPr>
                <w:p w14:paraId="16BFEF0B" w14:textId="77777777" w:rsidR="00484F04" w:rsidRDefault="0012644F" w:rsidP="0012644F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  </w:t>
                  </w:r>
                  <w:r w:rsidR="00484F04"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• </w:t>
                  </w:r>
                  <w:r w:rsidR="00484F04">
                    <w:rPr>
                      <w:rFonts w:ascii="Arial Narrow" w:hAnsi="Arial Narrow"/>
                      <w:i w:val="0"/>
                      <w:sz w:val="20"/>
                    </w:rPr>
                    <w:t>Name and address of employer</w:t>
                  </w:r>
                </w:p>
              </w:tc>
              <w:tc>
                <w:tcPr>
                  <w:tcW w:w="7229" w:type="dxa"/>
                </w:tcPr>
                <w:p w14:paraId="5C4248CB" w14:textId="4CB01921" w:rsidR="00DF38F0" w:rsidRDefault="0012644F" w:rsidP="00D26B14">
                  <w:pPr>
                    <w:pStyle w:val="OiaeaeiYiio2"/>
                    <w:widowControl/>
                    <w:tabs>
                      <w:tab w:val="left" w:pos="567"/>
                      <w:tab w:val="left" w:pos="5685"/>
                    </w:tabs>
                    <w:spacing w:before="20" w:after="2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 </w:t>
                  </w:r>
                  <w:r w:rsidR="00484F04">
                    <w:rPr>
                      <w:rFonts w:ascii="Arial Narrow" w:hAnsi="Arial Narrow"/>
                      <w:i w:val="0"/>
                      <w:sz w:val="20"/>
                    </w:rPr>
                    <w:t xml:space="preserve">Saif Healthcare </w:t>
                  </w:r>
                  <w:r w:rsidR="003E6E5E">
                    <w:rPr>
                      <w:rFonts w:ascii="Arial Narrow" w:hAnsi="Arial Narrow"/>
                      <w:i w:val="0"/>
                      <w:sz w:val="20"/>
                    </w:rPr>
                    <w:t>Ltd,</w:t>
                  </w:r>
                  <w:r w:rsidR="00484F04">
                    <w:rPr>
                      <w:rFonts w:ascii="Arial Narrow" w:hAnsi="Arial Narrow"/>
                      <w:i w:val="0"/>
                      <w:sz w:val="20"/>
                    </w:rPr>
                    <w:t xml:space="preserve"> Saif Group of Companies </w:t>
                  </w:r>
                </w:p>
                <w:p w14:paraId="75EF7EBE" w14:textId="77777777" w:rsidR="00484F04" w:rsidRDefault="00E41491" w:rsidP="00D26B14">
                  <w:pPr>
                    <w:pStyle w:val="OiaeaeiYiio2"/>
                    <w:widowControl/>
                    <w:tabs>
                      <w:tab w:val="left" w:pos="567"/>
                      <w:tab w:val="left" w:pos="5685"/>
                    </w:tabs>
                    <w:spacing w:before="20" w:after="2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>Islamabad</w:t>
                  </w:r>
                </w:p>
              </w:tc>
            </w:tr>
            <w:tr w:rsidR="00484F04" w14:paraId="27CE116C" w14:textId="77777777" w:rsidTr="00B23C61">
              <w:tc>
                <w:tcPr>
                  <w:tcW w:w="2943" w:type="dxa"/>
                  <w:gridSpan w:val="2"/>
                </w:tcPr>
                <w:p w14:paraId="08A00EB0" w14:textId="77777777" w:rsidR="00484F04" w:rsidRDefault="0012644F" w:rsidP="0012644F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  </w:t>
                  </w:r>
                  <w:r w:rsidR="00484F04"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• </w:t>
                  </w:r>
                  <w:r w:rsidR="00484F04">
                    <w:rPr>
                      <w:rFonts w:ascii="Arial Narrow" w:hAnsi="Arial Narrow"/>
                      <w:i w:val="0"/>
                      <w:sz w:val="20"/>
                    </w:rPr>
                    <w:t xml:space="preserve">Type of business </w:t>
                  </w:r>
                </w:p>
              </w:tc>
              <w:tc>
                <w:tcPr>
                  <w:tcW w:w="7229" w:type="dxa"/>
                </w:tcPr>
                <w:p w14:paraId="7F602DE8" w14:textId="35D53ADF" w:rsidR="00484F04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Service </w:t>
                  </w:r>
                  <w:r w:rsidR="003E6E5E">
                    <w:rPr>
                      <w:rFonts w:ascii="Arial Narrow" w:hAnsi="Arial Narrow"/>
                      <w:i w:val="0"/>
                      <w:sz w:val="20"/>
                    </w:rPr>
                    <w:t>Industry (</w:t>
                  </w:r>
                  <w:r>
                    <w:rPr>
                      <w:rFonts w:ascii="Arial Narrow" w:hAnsi="Arial Narrow"/>
                      <w:i w:val="0"/>
                      <w:sz w:val="20"/>
                    </w:rPr>
                    <w:t>Healthcare)</w:t>
                  </w:r>
                  <w:r>
                    <w:rPr>
                      <w:rFonts w:ascii="Arial Narrow" w:hAnsi="Arial Narrow"/>
                      <w:i w:val="0"/>
                      <w:noProof/>
                      <w:sz w:val="20"/>
                      <w:lang w:eastAsia="en-US"/>
                    </w:rPr>
                    <w:t xml:space="preserve"> </w:t>
                  </w:r>
                </w:p>
              </w:tc>
            </w:tr>
            <w:tr w:rsidR="00484F04" w14:paraId="766872ED" w14:textId="77777777" w:rsidTr="00B23C61">
              <w:tc>
                <w:tcPr>
                  <w:tcW w:w="2943" w:type="dxa"/>
                  <w:gridSpan w:val="2"/>
                </w:tcPr>
                <w:p w14:paraId="277F24B1" w14:textId="77777777" w:rsidR="00484F04" w:rsidRDefault="0012644F" w:rsidP="00484F04">
                  <w:pPr>
                    <w:pStyle w:val="OiaeaeiYiio2"/>
                    <w:widowControl/>
                    <w:tabs>
                      <w:tab w:val="center" w:pos="1363"/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  </w:t>
                  </w:r>
                  <w:r w:rsidR="00484F04"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• </w:t>
                  </w:r>
                  <w:r w:rsidR="00484F04">
                    <w:rPr>
                      <w:rFonts w:ascii="Arial Narrow" w:hAnsi="Arial Narrow"/>
                      <w:i w:val="0"/>
                      <w:sz w:val="20"/>
                    </w:rPr>
                    <w:t>position held</w:t>
                  </w:r>
                </w:p>
              </w:tc>
              <w:tc>
                <w:tcPr>
                  <w:tcW w:w="7229" w:type="dxa"/>
                </w:tcPr>
                <w:p w14:paraId="53AF6694" w14:textId="7535EE68" w:rsidR="0062027A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Account Officer </w:t>
                  </w:r>
                  <w:r w:rsidR="003E6E5E">
                    <w:rPr>
                      <w:rFonts w:ascii="Arial Narrow" w:hAnsi="Arial Narrow"/>
                      <w:i w:val="0"/>
                      <w:sz w:val="20"/>
                    </w:rPr>
                    <w:t>in</w:t>
                  </w: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 Account &amp; Finance </w:t>
                  </w:r>
                </w:p>
                <w:p w14:paraId="0AFF1229" w14:textId="77777777" w:rsidR="00484F04" w:rsidRDefault="00484F04" w:rsidP="0062027A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>Depth</w:t>
                  </w:r>
                </w:p>
              </w:tc>
            </w:tr>
            <w:tr w:rsidR="00484F04" w:rsidRPr="00704111" w14:paraId="424A1B1C" w14:textId="77777777" w:rsidTr="00B23C61">
              <w:tc>
                <w:tcPr>
                  <w:tcW w:w="2943" w:type="dxa"/>
                  <w:gridSpan w:val="2"/>
                </w:tcPr>
                <w:p w14:paraId="200DEB9B" w14:textId="77777777" w:rsidR="00484F04" w:rsidRDefault="0012644F" w:rsidP="0012644F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b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  </w:t>
                  </w:r>
                  <w:r w:rsidR="00484F04">
                    <w:rPr>
                      <w:rFonts w:ascii="Arial Narrow" w:hAnsi="Arial Narrow"/>
                      <w:b/>
                      <w:i w:val="0"/>
                      <w:sz w:val="20"/>
                    </w:rPr>
                    <w:t xml:space="preserve">• </w:t>
                  </w:r>
                  <w:r w:rsidR="00E41491" w:rsidRPr="00704111">
                    <w:rPr>
                      <w:rFonts w:ascii="Arial Narrow" w:hAnsi="Arial Narrow"/>
                      <w:i w:val="0"/>
                      <w:sz w:val="20"/>
                    </w:rPr>
                    <w:t>Software’s</w:t>
                  </w:r>
                  <w:r w:rsidR="00484F04" w:rsidRPr="00704111">
                    <w:rPr>
                      <w:rFonts w:ascii="Arial Narrow" w:hAnsi="Arial Narrow"/>
                      <w:i w:val="0"/>
                      <w:sz w:val="20"/>
                    </w:rPr>
                    <w:t xml:space="preserve"> Used</w:t>
                  </w:r>
                </w:p>
              </w:tc>
              <w:tc>
                <w:tcPr>
                  <w:tcW w:w="7229" w:type="dxa"/>
                </w:tcPr>
                <w:p w14:paraId="51145660" w14:textId="77777777" w:rsidR="00484F04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Microsoft Excel </w:t>
                  </w:r>
                </w:p>
                <w:p w14:paraId="14427C24" w14:textId="77777777" w:rsidR="0062027A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>Customized HMIS Enterprise Resource</w:t>
                  </w:r>
                </w:p>
                <w:p w14:paraId="55A12DB2" w14:textId="77777777" w:rsidR="0062027A" w:rsidRDefault="0062027A" w:rsidP="0062027A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Planning </w:t>
                  </w:r>
                </w:p>
                <w:p w14:paraId="2362DD7B" w14:textId="77777777" w:rsidR="004F6ECE" w:rsidRDefault="004F6ECE" w:rsidP="0062027A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</w:p>
                <w:p w14:paraId="22D78D07" w14:textId="77777777" w:rsidR="00484F04" w:rsidRPr="0062027A" w:rsidRDefault="00484F04" w:rsidP="0062027A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62027A">
                    <w:rPr>
                      <w:rFonts w:ascii="Arial Narrow" w:hAnsi="Arial Narrow"/>
                      <w:i w:val="0"/>
                      <w:sz w:val="20"/>
                    </w:rPr>
                    <w:t xml:space="preserve">                     </w:t>
                  </w:r>
                </w:p>
              </w:tc>
            </w:tr>
            <w:tr w:rsidR="00484F04" w14:paraId="7D3EE461" w14:textId="77777777" w:rsidTr="0095455B">
              <w:trPr>
                <w:trHeight w:val="4860"/>
              </w:trPr>
              <w:tc>
                <w:tcPr>
                  <w:tcW w:w="2520" w:type="dxa"/>
                </w:tcPr>
                <w:p w14:paraId="2FFEEBA5" w14:textId="77777777" w:rsidR="004F6ECE" w:rsidRPr="004F6ECE" w:rsidRDefault="00484F04" w:rsidP="0062027A">
                  <w:pPr>
                    <w:pStyle w:val="OiaeaeiYiio2"/>
                    <w:widowControl/>
                    <w:numPr>
                      <w:ilvl w:val="0"/>
                      <w:numId w:val="4"/>
                    </w:numPr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  <w:r>
                    <w:lastRenderedPageBreak/>
                    <w:br w:type="page"/>
                  </w:r>
                  <w:r>
                    <w:rPr>
                      <w:rFonts w:ascii="Arial Narrow" w:hAnsi="Arial Narrow"/>
                      <w:i w:val="0"/>
                      <w:sz w:val="20"/>
                    </w:rPr>
                    <w:t xml:space="preserve">Main activities </w:t>
                  </w:r>
                  <w:r w:rsidR="004F6ECE">
                    <w:rPr>
                      <w:rFonts w:ascii="Arial Narrow" w:hAnsi="Arial Narrow"/>
                      <w:i w:val="0"/>
                      <w:sz w:val="20"/>
                    </w:rPr>
                    <w:t>and responsibilities</w:t>
                  </w:r>
                </w:p>
                <w:p w14:paraId="61A2F70D" w14:textId="77777777" w:rsidR="00484F04" w:rsidRPr="0062027A" w:rsidRDefault="00484F04" w:rsidP="004F6ECE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43EC8CF5" w14:textId="77777777" w:rsidR="0062027A" w:rsidRDefault="0062027A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64E867AC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42DE1510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5CDAF003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56367DD4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03860696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47B7506E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5E955EAE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235E276F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6E1B8837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31459D58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56B1FA15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04D3CB8D" w14:textId="77777777" w:rsidR="0095455B" w:rsidRDefault="0095455B" w:rsidP="0062027A">
                  <w:pPr>
                    <w:pStyle w:val="OiaeaeiYiio2"/>
                    <w:widowControl/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18"/>
                    </w:rPr>
                  </w:pPr>
                </w:p>
                <w:p w14:paraId="4C34A47B" w14:textId="2E5254DE" w:rsidR="002A470B" w:rsidRDefault="00F25457" w:rsidP="0095455B">
                  <w:pPr>
                    <w:rPr>
                      <w:rFonts w:ascii="Arial Narrow" w:hAnsi="Arial Narrow"/>
                      <w:i/>
                      <w:sz w:val="18"/>
                    </w:rPr>
                  </w:pPr>
                  <w:r>
                    <w:rPr>
                      <w:rFonts w:ascii="Arial Narrow" w:hAnsi="Arial Narrow"/>
                      <w:noProof/>
                      <w:sz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294B916" wp14:editId="278E9E4B">
                            <wp:simplePos x="0" y="0"/>
                            <wp:positionH relativeFrom="column">
                              <wp:posOffset>-20954</wp:posOffset>
                            </wp:positionH>
                            <wp:positionV relativeFrom="paragraph">
                              <wp:posOffset>193040</wp:posOffset>
                            </wp:positionV>
                            <wp:extent cx="990600" cy="0"/>
                            <wp:effectExtent l="0" t="0" r="0" b="0"/>
                            <wp:wrapNone/>
                            <wp:docPr id="876300449" name="Straight Connector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906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D6E944C" id="Straight Connector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15.2pt" to="76.3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95455B" w:rsidRPr="0095455B">
                    <w:rPr>
                      <w:rFonts w:ascii="Century Gothic" w:hAnsi="Century Gothic" w:cstheme="minorHAnsi"/>
                      <w:b/>
                      <w:szCs w:val="22"/>
                    </w:rPr>
                    <w:t>Major Subject:</w:t>
                  </w:r>
                </w:p>
                <w:p w14:paraId="1A96EEBC" w14:textId="775FB93D" w:rsidR="002A470B" w:rsidRPr="002A470B" w:rsidRDefault="002A470B" w:rsidP="002A470B">
                  <w:pPr>
                    <w:rPr>
                      <w:rFonts w:ascii="Arial Narrow" w:hAnsi="Arial Narrow"/>
                      <w:sz w:val="18"/>
                    </w:rPr>
                  </w:pPr>
                </w:p>
                <w:p w14:paraId="2B5152ED" w14:textId="77777777" w:rsidR="002A470B" w:rsidRPr="002A470B" w:rsidRDefault="002A470B" w:rsidP="002A470B">
                  <w:pPr>
                    <w:rPr>
                      <w:rFonts w:ascii="Arial Narrow" w:hAnsi="Arial Narrow"/>
                      <w:sz w:val="18"/>
                    </w:rPr>
                  </w:pPr>
                </w:p>
                <w:p w14:paraId="69E72384" w14:textId="77777777" w:rsidR="002A470B" w:rsidRPr="002A470B" w:rsidRDefault="002A470B" w:rsidP="002A470B">
                  <w:pPr>
                    <w:rPr>
                      <w:rFonts w:ascii="Arial Narrow" w:hAnsi="Arial Narrow"/>
                      <w:sz w:val="18"/>
                    </w:rPr>
                  </w:pPr>
                </w:p>
                <w:p w14:paraId="634A5B7D" w14:textId="77777777" w:rsidR="002A470B" w:rsidRDefault="002A470B" w:rsidP="002A470B">
                  <w:pPr>
                    <w:rPr>
                      <w:rFonts w:ascii="Century Gothic" w:hAnsi="Century Gothic" w:cstheme="minorHAnsi"/>
                      <w:b/>
                      <w:szCs w:val="22"/>
                    </w:rPr>
                  </w:pPr>
                </w:p>
                <w:p w14:paraId="3C5FFEB5" w14:textId="77777777" w:rsidR="00F25457" w:rsidRDefault="002A470B" w:rsidP="00F25457">
                  <w:pPr>
                    <w:rPr>
                      <w:rFonts w:ascii="Century Gothic" w:hAnsi="Century Gothic" w:cstheme="minorHAnsi"/>
                      <w:b/>
                      <w:szCs w:val="22"/>
                    </w:rPr>
                  </w:pPr>
                  <w:r w:rsidRPr="00051C10">
                    <w:rPr>
                      <w:rFonts w:ascii="Century Gothic" w:hAnsi="Century Gothic" w:cstheme="minorHAnsi"/>
                      <w:b/>
                      <w:szCs w:val="22"/>
                    </w:rPr>
                    <w:t xml:space="preserve">PROFESSIONAL </w:t>
                  </w:r>
                  <w:r w:rsidR="00F25457" w:rsidRPr="00051C10">
                    <w:rPr>
                      <w:rFonts w:ascii="Century Gothic" w:hAnsi="Century Gothic" w:cstheme="minorHAnsi"/>
                      <w:b/>
                      <w:szCs w:val="22"/>
                    </w:rPr>
                    <w:t>EXPERIENCE</w:t>
                  </w:r>
                </w:p>
                <w:p w14:paraId="671E0753" w14:textId="49BB4669" w:rsidR="0095455B" w:rsidRPr="002A470B" w:rsidRDefault="0095455B" w:rsidP="00F25457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  <w:tc>
                <w:tcPr>
                  <w:tcW w:w="7652" w:type="dxa"/>
                  <w:gridSpan w:val="2"/>
                </w:tcPr>
                <w:p w14:paraId="060BD6DE" w14:textId="77777777" w:rsidR="00484F04" w:rsidRPr="00491CB3" w:rsidRDefault="00484F04" w:rsidP="004F6ECE">
                  <w:pPr>
                    <w:pStyle w:val="OiaeaeiYiio2"/>
                    <w:widowControl/>
                    <w:numPr>
                      <w:ilvl w:val="0"/>
                      <w:numId w:val="6"/>
                    </w:numPr>
                    <w:tabs>
                      <w:tab w:val="left" w:pos="56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</w:pPr>
                  <w:r w:rsidRPr="0062027A">
                    <w:rPr>
                      <w:rFonts w:ascii="Arial Narrow" w:hAnsi="Arial Narrow"/>
                      <w:i w:val="0"/>
                      <w:sz w:val="20"/>
                    </w:rPr>
                    <w:t xml:space="preserve">Preparation </w:t>
                  </w:r>
                  <w:r w:rsidRPr="004F6ECE">
                    <w:rPr>
                      <w:rFonts w:ascii="Arial Narrow" w:hAnsi="Arial Narrow"/>
                      <w:i w:val="0"/>
                      <w:sz w:val="20"/>
                    </w:rPr>
                    <w:t>of Consumption re</w:t>
                  </w:r>
                  <w:r w:rsidRPr="0062027A">
                    <w:rPr>
                      <w:rFonts w:ascii="Arial Narrow" w:hAnsi="Arial Narrow"/>
                      <w:i w:val="0"/>
                      <w:sz w:val="20"/>
                    </w:rPr>
                    <w:t>p</w:t>
                  </w:r>
                  <w:r w:rsidRPr="004F6ECE">
                    <w:rPr>
                      <w:rFonts w:ascii="Arial Narrow" w:hAnsi="Arial Narrow"/>
                      <w:i w:val="0"/>
                      <w:sz w:val="20"/>
                    </w:rPr>
                    <w:t>orts</w:t>
                  </w:r>
                  <w:r w:rsidRPr="00491CB3"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  <w:t>.</w:t>
                  </w:r>
                </w:p>
                <w:p w14:paraId="0F3EC2B7" w14:textId="77777777" w:rsidR="00484F04" w:rsidRPr="00F15AAB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>Conduct Payables Pre audit.</w:t>
                  </w:r>
                </w:p>
                <w:p w14:paraId="75C0A591" w14:textId="77777777" w:rsidR="000A5AE4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Development, Deployment and </w:t>
                  </w:r>
                </w:p>
                <w:p w14:paraId="7A9CA9A1" w14:textId="77777777" w:rsidR="000A5AE4" w:rsidRDefault="00484F04" w:rsidP="000A5AE4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>Monitoring of Standard Operating</w:t>
                  </w:r>
                </w:p>
                <w:p w14:paraId="67246C5D" w14:textId="77777777" w:rsidR="000A5AE4" w:rsidRDefault="00484F04" w:rsidP="000A5AE4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 Procedure for Accounts Payable &amp; </w:t>
                  </w:r>
                </w:p>
                <w:p w14:paraId="7B5E14C2" w14:textId="77777777" w:rsidR="00484F04" w:rsidRPr="00F15AAB" w:rsidRDefault="00484F04" w:rsidP="000A5AE4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>Accounts Receivables.</w:t>
                  </w:r>
                </w:p>
                <w:p w14:paraId="634F42AC" w14:textId="77777777" w:rsidR="00CD5F8E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Preparation of payroll sheets and </w:t>
                  </w:r>
                </w:p>
                <w:p w14:paraId="72BDA569" w14:textId="77777777" w:rsidR="00484F04" w:rsidRPr="00F15AAB" w:rsidRDefault="00484F04" w:rsidP="00CD5F8E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supervising timely Payment transfers </w:t>
                  </w:r>
                </w:p>
                <w:p w14:paraId="707FA0AE" w14:textId="77777777" w:rsidR="00484F04" w:rsidRPr="00F15AAB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Suppliers </w:t>
                  </w:r>
                  <w:r w:rsidR="00CD5F8E">
                    <w:rPr>
                      <w:rFonts w:ascii="Arial Narrow" w:hAnsi="Arial Narrow"/>
                      <w:i w:val="0"/>
                      <w:sz w:val="20"/>
                    </w:rPr>
                    <w:t>&amp;</w:t>
                  </w: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 Customers Reconciliations.</w:t>
                  </w:r>
                </w:p>
                <w:p w14:paraId="6B443702" w14:textId="77777777" w:rsidR="00484F04" w:rsidRPr="00F15AAB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 Suppliers</w:t>
                  </w:r>
                  <w:r w:rsidR="00BC4021">
                    <w:rPr>
                      <w:rFonts w:ascii="Arial Narrow" w:hAnsi="Arial Narrow"/>
                      <w:i w:val="0"/>
                      <w:sz w:val="20"/>
                    </w:rPr>
                    <w:t xml:space="preserve"> &amp;</w:t>
                  </w: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 Customers ageing Analysis </w:t>
                  </w:r>
                </w:p>
                <w:p w14:paraId="32FF350C" w14:textId="77777777" w:rsidR="00484F04" w:rsidRPr="007611DB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rFonts w:ascii="Arial Narrow" w:hAnsi="Arial Narrow"/>
                      <w:i w:val="0"/>
                      <w:sz w:val="20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Ensuring withholding taxes </w:t>
                  </w:r>
                </w:p>
                <w:p w14:paraId="03A2E7CD" w14:textId="77777777" w:rsidR="00BC4021" w:rsidRPr="00BC4021" w:rsidRDefault="00484F04" w:rsidP="00484F04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20" w:after="20"/>
                    <w:ind w:left="477" w:hanging="180"/>
                    <w:jc w:val="both"/>
                    <w:rPr>
                      <w:sz w:val="24"/>
                      <w:szCs w:val="24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 xml:space="preserve">Assistance in Conduct of Annual </w:t>
                  </w:r>
                </w:p>
                <w:p w14:paraId="1BA3602B" w14:textId="77777777" w:rsidR="00484F04" w:rsidRDefault="00484F04" w:rsidP="00BC4021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</w:pPr>
                  <w:r w:rsidRPr="00F15AAB">
                    <w:rPr>
                      <w:rFonts w:ascii="Arial Narrow" w:hAnsi="Arial Narrow"/>
                      <w:i w:val="0"/>
                      <w:sz w:val="20"/>
                    </w:rPr>
                    <w:t>Financial Audit</w:t>
                  </w:r>
                  <w:r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  <w:t>.</w:t>
                  </w:r>
                </w:p>
                <w:p w14:paraId="65AD0A0A" w14:textId="77777777" w:rsidR="0095455B" w:rsidRDefault="0095455B" w:rsidP="00BC4021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</w:pPr>
                </w:p>
                <w:p w14:paraId="3A671938" w14:textId="77777777" w:rsidR="0095455B" w:rsidRDefault="0095455B" w:rsidP="00BC4021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</w:pPr>
                </w:p>
                <w:p w14:paraId="203F4F4A" w14:textId="77777777" w:rsidR="0095455B" w:rsidRDefault="0095455B" w:rsidP="0095455B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Cost accounting, Advance Accounting,                   </w:t>
                  </w:r>
                </w:p>
                <w:p w14:paraId="37D18A79" w14:textId="77777777" w:rsidR="0095455B" w:rsidRDefault="0095455B" w:rsidP="0095455B">
                  <w:pPr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Project Management, Management, principle </w:t>
                  </w:r>
                </w:p>
                <w:p w14:paraId="7CBA0D75" w14:textId="77777777" w:rsidR="0095455B" w:rsidRPr="002A470B" w:rsidRDefault="0095455B" w:rsidP="002A470B">
                  <w:pPr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Of accounting and financial Management.</w:t>
                  </w:r>
                </w:p>
                <w:p w14:paraId="08A348FA" w14:textId="77777777" w:rsidR="0095455B" w:rsidRPr="00491CB3" w:rsidRDefault="0095455B" w:rsidP="00BC4021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477"/>
                    <w:jc w:val="both"/>
                    <w:rPr>
                      <w:sz w:val="24"/>
                      <w:szCs w:val="24"/>
                    </w:rPr>
                  </w:pPr>
                </w:p>
                <w:p w14:paraId="7B3361E1" w14:textId="77777777" w:rsidR="00484F04" w:rsidRDefault="00484F04" w:rsidP="00484F04">
                  <w:pPr>
                    <w:pStyle w:val="OiaeaeiYiio2"/>
                    <w:widowControl/>
                    <w:tabs>
                      <w:tab w:val="left" w:pos="567"/>
                    </w:tabs>
                    <w:spacing w:before="20" w:after="20"/>
                    <w:ind w:left="720"/>
                    <w:jc w:val="left"/>
                    <w:rPr>
                      <w:rFonts w:ascii="Arial Narrow" w:hAnsi="Arial Narrow"/>
                      <w:i w:val="0"/>
                      <w:sz w:val="20"/>
                    </w:rPr>
                  </w:pPr>
                </w:p>
              </w:tc>
            </w:tr>
          </w:tbl>
          <w:p w14:paraId="70CC4FF3" w14:textId="77E5A013" w:rsidR="0095455B" w:rsidRDefault="002A470B" w:rsidP="00D50666">
            <w:r>
              <w:t xml:space="preserve">     </w:t>
            </w:r>
          </w:p>
          <w:p w14:paraId="69242113" w14:textId="77777777" w:rsidR="006D409C" w:rsidRPr="00B47C38" w:rsidRDefault="00D50666" w:rsidP="00773198">
            <w:pPr>
              <w:pStyle w:val="ListParagraph"/>
              <w:numPr>
                <w:ilvl w:val="0"/>
                <w:numId w:val="7"/>
              </w:numPr>
            </w:pPr>
            <w:r w:rsidRPr="00B47C38">
              <w:rPr>
                <w:rFonts w:ascii="Century Gothic" w:hAnsi="Century Gothic" w:cstheme="minorHAnsi"/>
                <w:sz w:val="20"/>
                <w:szCs w:val="20"/>
              </w:rPr>
              <w:t>Payments to vendors from which fixed assets are purchased</w:t>
            </w:r>
          </w:p>
          <w:p w14:paraId="2A15C339" w14:textId="77777777" w:rsidR="00B47C38" w:rsidRPr="00B47C38" w:rsidRDefault="00B47C38" w:rsidP="00773198">
            <w:pPr>
              <w:pStyle w:val="ListParagraph"/>
              <w:numPr>
                <w:ilvl w:val="0"/>
                <w:numId w:val="7"/>
              </w:num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Work with other managers to plan and direct the work of the department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1FEF3C13" w14:textId="77777777" w:rsidR="00B47C38" w:rsidRPr="00051C10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Use company reports to analyze sales, gross profit and inventory activity.</w:t>
            </w:r>
          </w:p>
          <w:p w14:paraId="37E05AA0" w14:textId="77777777" w:rsidR="00B47C38" w:rsidRPr="00051C10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Identify trends and recommends proactive or remedial action to manage business situations.</w:t>
            </w:r>
          </w:p>
          <w:p w14:paraId="35018F08" w14:textId="77777777" w:rsidR="00B47C38" w:rsidRPr="00051C10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Work with and through management to develop and implement actions that protect Company assets.</w:t>
            </w:r>
          </w:p>
          <w:p w14:paraId="17D8F6C2" w14:textId="77777777" w:rsidR="00B47C38" w:rsidRPr="00051C10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Calculation and payment of taxes i.e. withholding tax</w:t>
            </w:r>
          </w:p>
          <w:p w14:paraId="797F2393" w14:textId="77777777" w:rsidR="00B47C38" w:rsidRPr="00051C10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Payables management.</w:t>
            </w:r>
          </w:p>
          <w:p w14:paraId="1D84B9F6" w14:textId="77777777" w:rsidR="00B47C38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Posting of entr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ies in to the </w:t>
            </w:r>
            <w:r w:rsidR="00807F64">
              <w:rPr>
                <w:rFonts w:ascii="Century Gothic" w:hAnsi="Century Gothic" w:cstheme="minorHAnsi"/>
                <w:sz w:val="20"/>
                <w:szCs w:val="20"/>
              </w:rPr>
              <w:t>system (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Peach </w:t>
            </w:r>
            <w:r w:rsidR="00807F64">
              <w:rPr>
                <w:rFonts w:ascii="Century Gothic" w:hAnsi="Century Gothic" w:cstheme="minorHAnsi"/>
                <w:sz w:val="20"/>
                <w:szCs w:val="20"/>
              </w:rPr>
              <w:t>Tree)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. </w:t>
            </w:r>
          </w:p>
          <w:p w14:paraId="07DEDA14" w14:textId="77777777" w:rsidR="00B47C38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051C10">
              <w:rPr>
                <w:rFonts w:ascii="Century Gothic" w:hAnsi="Century Gothic" w:cstheme="minorHAnsi"/>
                <w:sz w:val="20"/>
                <w:szCs w:val="20"/>
              </w:rPr>
              <w:t>Preparation of vouchers.</w:t>
            </w:r>
          </w:p>
          <w:p w14:paraId="0B60DE3A" w14:textId="129DBF04" w:rsidR="00B47C38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Recording of </w:t>
            </w:r>
            <w:r w:rsidR="00EF19A1">
              <w:rPr>
                <w:rFonts w:ascii="Century Gothic" w:hAnsi="Century Gothic" w:cstheme="minorHAnsi"/>
                <w:sz w:val="20"/>
                <w:szCs w:val="20"/>
              </w:rPr>
              <w:t>day-to-day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accounting </w:t>
            </w:r>
            <w:r w:rsidR="0076554B">
              <w:rPr>
                <w:rFonts w:ascii="Century Gothic" w:hAnsi="Century Gothic" w:cstheme="minorHAnsi"/>
                <w:sz w:val="20"/>
                <w:szCs w:val="20"/>
              </w:rPr>
              <w:t>transactions in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76554B">
              <w:rPr>
                <w:rFonts w:ascii="Century Gothic" w:hAnsi="Century Gothic" w:cstheme="minorHAnsi"/>
                <w:sz w:val="20"/>
                <w:szCs w:val="20"/>
              </w:rPr>
              <w:t>the accounting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software </w:t>
            </w:r>
            <w:r w:rsidR="0076554B">
              <w:rPr>
                <w:rFonts w:ascii="Century Gothic" w:hAnsi="Century Gothic" w:cstheme="minorHAnsi"/>
                <w:sz w:val="20"/>
                <w:szCs w:val="20"/>
              </w:rPr>
              <w:t>(Peachtree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&amp; HMIS). </w:t>
            </w:r>
          </w:p>
          <w:p w14:paraId="1E3A09F3" w14:textId="6642EBD9" w:rsidR="00B47C38" w:rsidRDefault="00871CA9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Assist</w:t>
            </w:r>
            <w:r w:rsidR="00B47C38">
              <w:rPr>
                <w:rFonts w:ascii="Century Gothic" w:hAnsi="Century Gothic" w:cstheme="minorHAnsi"/>
                <w:sz w:val="20"/>
                <w:szCs w:val="20"/>
              </w:rPr>
              <w:t xml:space="preserve"> in preparation of all documentary proof for internal &amp; external audit proceedings.</w:t>
            </w:r>
          </w:p>
          <w:p w14:paraId="339C6F91" w14:textId="77777777" w:rsidR="00B47C38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Preparation and processing daily expenses of admin</w:t>
            </w:r>
          </w:p>
          <w:p w14:paraId="1370E1AC" w14:textId="77777777" w:rsidR="0095455B" w:rsidRDefault="00B47C3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Preparation of all utilities and record maintain.</w:t>
            </w:r>
          </w:p>
          <w:p w14:paraId="6C8E4EB6" w14:textId="28472BAE" w:rsidR="002A470B" w:rsidRDefault="002A470B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2A470B">
              <w:rPr>
                <w:rFonts w:ascii="Century Gothic" w:hAnsi="Century Gothic" w:cstheme="minorHAnsi"/>
                <w:sz w:val="20"/>
                <w:szCs w:val="20"/>
              </w:rPr>
              <w:t>Cash flows data extraction</w:t>
            </w:r>
          </w:p>
          <w:p w14:paraId="7B0FADC9" w14:textId="77777777" w:rsidR="00773198" w:rsidRDefault="0077319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  <w:r w:rsidRPr="00EA045E">
              <w:rPr>
                <w:rFonts w:ascii="Century Gothic" w:eastAsia="MS Mincho" w:hAnsi="Century Gothic" w:cstheme="minorHAnsi"/>
                <w:sz w:val="20"/>
                <w:szCs w:val="20"/>
                <w:lang w:val="es-ES_tradnl" w:eastAsia="es-ES"/>
              </w:rPr>
              <w:t>Prepaid rent detail</w:t>
            </w:r>
          </w:p>
          <w:p w14:paraId="238AEC76" w14:textId="77777777" w:rsidR="00773198" w:rsidRPr="008F19B4" w:rsidRDefault="0077319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Century Gothic" w:eastAsia="MS Mincho" w:hAnsi="Century Gothic" w:cstheme="minorHAnsi"/>
                <w:sz w:val="20"/>
                <w:szCs w:val="20"/>
                <w:lang w:val="es-ES_tradnl" w:eastAsia="es-ES"/>
              </w:rPr>
            </w:pPr>
            <w:r w:rsidRPr="00EA045E">
              <w:rPr>
                <w:rFonts w:ascii="Century Gothic" w:eastAsia="MS Mincho" w:hAnsi="Century Gothic" w:cstheme="minorHAnsi"/>
                <w:sz w:val="20"/>
                <w:szCs w:val="20"/>
                <w:lang w:val="es-ES_tradnl" w:eastAsia="es-ES"/>
              </w:rPr>
              <w:t>Monthly contractual accrual</w:t>
            </w:r>
          </w:p>
          <w:p w14:paraId="239E28D6" w14:textId="77777777" w:rsidR="00773198" w:rsidRPr="008F19B4" w:rsidRDefault="00773198" w:rsidP="0077319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right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8F19B4">
              <w:rPr>
                <w:rFonts w:ascii="Century Gothic" w:eastAsia="MS Mincho" w:hAnsi="Century Gothic" w:cstheme="minorHAnsi"/>
                <w:sz w:val="20"/>
                <w:szCs w:val="20"/>
                <w:lang w:val="es-ES_tradnl" w:eastAsia="es-ES"/>
              </w:rPr>
              <w:t>Advances to supplier detail</w:t>
            </w:r>
          </w:p>
          <w:p w14:paraId="4D6371C0" w14:textId="77777777" w:rsidR="00773198" w:rsidRPr="00887250" w:rsidRDefault="00773198" w:rsidP="00773198">
            <w:pPr>
              <w:pStyle w:val="ListParagraph"/>
              <w:spacing w:after="200" w:line="276" w:lineRule="auto"/>
              <w:ind w:right="0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2A6E840B" w14:textId="77777777" w:rsidR="00B47C38" w:rsidRPr="001D14BE" w:rsidRDefault="001D14BE" w:rsidP="00B47C38">
            <w:pPr>
              <w:spacing w:after="200" w:line="276" w:lineRule="auto"/>
              <w:ind w:left="360" w:right="0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1D14BE">
              <w:rPr>
                <w:rFonts w:ascii="Arial Narrow" w:hAnsi="Arial Narrow"/>
                <w:b/>
                <w:smallCaps/>
                <w:sz w:val="24"/>
              </w:rPr>
              <w:t>Skill Set</w:t>
            </w:r>
          </w:p>
          <w:p w14:paraId="6CCC716F" w14:textId="77777777" w:rsidR="001D14BE" w:rsidRPr="002A675E" w:rsidRDefault="002A470B" w:rsidP="001D14BE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  <w:i/>
                <w:smallCaps/>
                <w:sz w:val="24"/>
              </w:rPr>
            </w:pPr>
            <w:r>
              <w:rPr>
                <w:rFonts w:ascii="Arial Narrow" w:hAnsi="Arial Narrow"/>
                <w:i/>
                <w:smallCaps/>
                <w:sz w:val="24"/>
              </w:rPr>
              <w:t xml:space="preserve">                                     </w:t>
            </w:r>
            <w:r w:rsidR="001D14BE">
              <w:rPr>
                <w:rFonts w:ascii="Arial Narrow" w:hAnsi="Arial Narrow"/>
                <w:i/>
                <w:smallCaps/>
                <w:sz w:val="24"/>
              </w:rPr>
              <w:t xml:space="preserve"> </w:t>
            </w:r>
            <w:r w:rsidR="001D14BE" w:rsidRPr="002A675E">
              <w:rPr>
                <w:rFonts w:ascii="Arial Narrow" w:hAnsi="Arial Narrow"/>
                <w:i/>
                <w:smallCaps/>
                <w:sz w:val="24"/>
              </w:rPr>
              <w:t>Social skills</w:t>
            </w:r>
          </w:p>
          <w:p w14:paraId="7A28AE8D" w14:textId="77777777" w:rsidR="00B47C38" w:rsidRDefault="001D14BE" w:rsidP="001D14BE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  <w:i/>
                <w:smallCaps/>
                <w:sz w:val="24"/>
              </w:rPr>
            </w:pPr>
            <w:r>
              <w:rPr>
                <w:rFonts w:ascii="Arial Narrow" w:hAnsi="Arial Narrow"/>
                <w:i/>
                <w:smallCaps/>
                <w:sz w:val="24"/>
              </w:rPr>
              <w:t xml:space="preserve">                                      </w:t>
            </w:r>
            <w:r w:rsidRPr="002A675E">
              <w:rPr>
                <w:rFonts w:ascii="Arial Narrow" w:hAnsi="Arial Narrow"/>
                <w:i/>
                <w:smallCaps/>
                <w:sz w:val="24"/>
              </w:rPr>
              <w:t>and competences</w:t>
            </w:r>
          </w:p>
          <w:p w14:paraId="05BD418D" w14:textId="77777777" w:rsidR="001D14BE" w:rsidRDefault="001D14BE" w:rsidP="001D14BE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mallCaps/>
                <w:sz w:val="24"/>
              </w:rPr>
              <w:t xml:space="preserve">                                                                        </w:t>
            </w:r>
            <w:r w:rsidRPr="00823084">
              <w:rPr>
                <w:rFonts w:ascii="Arial Narrow" w:hAnsi="Arial Narrow"/>
              </w:rPr>
              <w:t>Extremely organized person</w:t>
            </w:r>
            <w:r w:rsidR="005F214F">
              <w:rPr>
                <w:rFonts w:ascii="Arial Narrow" w:hAnsi="Arial Narrow"/>
              </w:rPr>
              <w:t>.</w:t>
            </w:r>
          </w:p>
          <w:p w14:paraId="4888681B" w14:textId="77777777" w:rsidR="001D14BE" w:rsidRDefault="001D14BE" w:rsidP="001D14BE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</w:t>
            </w:r>
            <w:r w:rsidRPr="00823084">
              <w:rPr>
                <w:rFonts w:ascii="Arial Narrow" w:hAnsi="Arial Narrow"/>
              </w:rPr>
              <w:t>End-oriented work capacity</w:t>
            </w:r>
            <w:r w:rsidR="005F214F">
              <w:rPr>
                <w:rFonts w:ascii="Arial Narrow" w:hAnsi="Arial Narrow"/>
              </w:rPr>
              <w:t>.</w:t>
            </w:r>
          </w:p>
          <w:p w14:paraId="45BEA795" w14:textId="77777777" w:rsidR="007B24CB" w:rsidRDefault="001D14BE" w:rsidP="00E50C0C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</w:t>
            </w:r>
            <w:r w:rsidRPr="00823084">
              <w:rPr>
                <w:rFonts w:ascii="Arial Narrow" w:hAnsi="Arial Narrow"/>
              </w:rPr>
              <w:t>Problem-so</w:t>
            </w:r>
            <w:r>
              <w:rPr>
                <w:rFonts w:ascii="Arial Narrow" w:hAnsi="Arial Narrow"/>
              </w:rPr>
              <w:t>lving attitude</w:t>
            </w:r>
            <w:r w:rsidR="005F214F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                         </w:t>
            </w:r>
          </w:p>
          <w:p w14:paraId="49267EF5" w14:textId="053E653E" w:rsidR="007F459D" w:rsidRPr="005F214F" w:rsidRDefault="001D14BE" w:rsidP="00E50C0C">
            <w:pPr>
              <w:pStyle w:val="Aaoeeu"/>
              <w:widowControl/>
              <w:spacing w:before="20" w:after="20"/>
              <w:ind w:right="3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</w:t>
            </w:r>
          </w:p>
        </w:tc>
      </w:tr>
      <w:tr w:rsidR="00996C81" w14:paraId="2D7AA49B" w14:textId="77777777" w:rsidTr="002C7E0B">
        <w:trPr>
          <w:gridAfter w:val="1"/>
          <w:wAfter w:w="6618" w:type="dxa"/>
          <w:trHeight w:val="5013"/>
        </w:trPr>
        <w:tc>
          <w:tcPr>
            <w:tcW w:w="4675" w:type="dxa"/>
            <w:vMerge/>
            <w:vAlign w:val="bottom"/>
          </w:tcPr>
          <w:p w14:paraId="319167E1" w14:textId="77777777" w:rsidR="00996C81" w:rsidRDefault="00996C81" w:rsidP="00776643">
            <w:pPr>
              <w:ind w:right="0"/>
              <w:rPr>
                <w:noProof/>
              </w:rPr>
            </w:pPr>
          </w:p>
        </w:tc>
        <w:tc>
          <w:tcPr>
            <w:tcW w:w="250" w:type="dxa"/>
            <w:tcMar>
              <w:left w:w="0" w:type="dxa"/>
              <w:right w:w="0" w:type="dxa"/>
            </w:tcMar>
          </w:tcPr>
          <w:p w14:paraId="324AE43A" w14:textId="77777777" w:rsidR="00996C81" w:rsidRDefault="00996C81" w:rsidP="00776643">
            <w:pPr>
              <w:tabs>
                <w:tab w:val="left" w:pos="990"/>
              </w:tabs>
              <w:rPr>
                <w:noProof/>
                <w:lang w:eastAsia="en-US"/>
              </w:rPr>
            </w:pPr>
          </w:p>
        </w:tc>
      </w:tr>
      <w:tr w:rsidR="0012644F" w14:paraId="21D4C136" w14:textId="77777777" w:rsidTr="002C7E0B">
        <w:trPr>
          <w:trHeight w:val="70"/>
        </w:trPr>
        <w:tc>
          <w:tcPr>
            <w:tcW w:w="4675" w:type="dxa"/>
            <w:vMerge/>
            <w:vAlign w:val="bottom"/>
          </w:tcPr>
          <w:p w14:paraId="5509896D" w14:textId="77777777" w:rsidR="0012644F" w:rsidRDefault="0012644F" w:rsidP="00776643">
            <w:pPr>
              <w:ind w:right="0"/>
              <w:rPr>
                <w:noProof/>
              </w:rPr>
            </w:pPr>
          </w:p>
        </w:tc>
        <w:tc>
          <w:tcPr>
            <w:tcW w:w="250" w:type="dxa"/>
            <w:tcMar>
              <w:left w:w="0" w:type="dxa"/>
              <w:right w:w="0" w:type="dxa"/>
            </w:tcMar>
          </w:tcPr>
          <w:p w14:paraId="69EA007F" w14:textId="77777777" w:rsidR="0012644F" w:rsidRDefault="0012644F" w:rsidP="00776643">
            <w:pPr>
              <w:tabs>
                <w:tab w:val="left" w:pos="990"/>
              </w:tabs>
              <w:rPr>
                <w:noProof/>
                <w:lang w:eastAsia="en-US"/>
              </w:rPr>
            </w:pPr>
          </w:p>
        </w:tc>
        <w:tc>
          <w:tcPr>
            <w:tcW w:w="6618" w:type="dxa"/>
          </w:tcPr>
          <w:p w14:paraId="5122098A" w14:textId="77777777" w:rsidR="0012644F" w:rsidRPr="00870C2B" w:rsidRDefault="0012644F" w:rsidP="00776643">
            <w:pPr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</w:p>
        </w:tc>
      </w:tr>
    </w:tbl>
    <w:p w14:paraId="05C7AC24" w14:textId="032AE77B" w:rsidR="0058535B" w:rsidRPr="0058535B" w:rsidRDefault="0058535B" w:rsidP="005D47DE"/>
    <w:sectPr w:rsidR="0058535B" w:rsidRPr="0058535B" w:rsidSect="00F56513">
      <w:pgSz w:w="12240" w:h="15840"/>
      <w:pgMar w:top="360" w:right="360" w:bottom="36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968E8" w14:textId="77777777" w:rsidR="00841DA7" w:rsidRDefault="00841DA7" w:rsidP="00C51CF5">
      <w:r>
        <w:separator/>
      </w:r>
    </w:p>
  </w:endnote>
  <w:endnote w:type="continuationSeparator" w:id="0">
    <w:p w14:paraId="2D36E026" w14:textId="77777777" w:rsidR="00841DA7" w:rsidRDefault="00841DA7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43959" w14:textId="77777777" w:rsidR="00841DA7" w:rsidRDefault="00841DA7" w:rsidP="00C51CF5">
      <w:r>
        <w:separator/>
      </w:r>
    </w:p>
  </w:footnote>
  <w:footnote w:type="continuationSeparator" w:id="0">
    <w:p w14:paraId="2F1D7876" w14:textId="77777777" w:rsidR="00841DA7" w:rsidRDefault="00841DA7" w:rsidP="00C51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AC02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DF1E4C"/>
    <w:multiLevelType w:val="hybridMultilevel"/>
    <w:tmpl w:val="204A00E4"/>
    <w:lvl w:ilvl="0" w:tplc="AC3046D4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3E272E53"/>
    <w:multiLevelType w:val="hybridMultilevel"/>
    <w:tmpl w:val="D618DF32"/>
    <w:lvl w:ilvl="0" w:tplc="AC304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D638D"/>
    <w:multiLevelType w:val="hybridMultilevel"/>
    <w:tmpl w:val="CC2AFFFA"/>
    <w:lvl w:ilvl="0" w:tplc="0409000F">
      <w:start w:val="1"/>
      <w:numFmt w:val="decimal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44F95A0E"/>
    <w:multiLevelType w:val="hybridMultilevel"/>
    <w:tmpl w:val="2702EF54"/>
    <w:lvl w:ilvl="0" w:tplc="AC304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C724C"/>
    <w:multiLevelType w:val="hybridMultilevel"/>
    <w:tmpl w:val="36ACC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E196D"/>
    <w:multiLevelType w:val="hybridMultilevel"/>
    <w:tmpl w:val="64B4CF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A416F6"/>
    <w:multiLevelType w:val="hybridMultilevel"/>
    <w:tmpl w:val="818A0F06"/>
    <w:lvl w:ilvl="0" w:tplc="AC304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48490">
    <w:abstractNumId w:val="0"/>
  </w:num>
  <w:num w:numId="2" w16cid:durableId="1353458247">
    <w:abstractNumId w:val="3"/>
  </w:num>
  <w:num w:numId="3" w16cid:durableId="728770565">
    <w:abstractNumId w:val="8"/>
  </w:num>
  <w:num w:numId="4" w16cid:durableId="931277379">
    <w:abstractNumId w:val="5"/>
  </w:num>
  <w:num w:numId="5" w16cid:durableId="1406031837">
    <w:abstractNumId w:val="2"/>
  </w:num>
  <w:num w:numId="6" w16cid:durableId="192151876">
    <w:abstractNumId w:val="1"/>
  </w:num>
  <w:num w:numId="7" w16cid:durableId="1523860200">
    <w:abstractNumId w:val="4"/>
  </w:num>
  <w:num w:numId="8" w16cid:durableId="209466254">
    <w:abstractNumId w:val="7"/>
  </w:num>
  <w:num w:numId="9" w16cid:durableId="500437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0C"/>
    <w:rsid w:val="000521EF"/>
    <w:rsid w:val="000A0A0B"/>
    <w:rsid w:val="000A545F"/>
    <w:rsid w:val="000A5AE4"/>
    <w:rsid w:val="000D1893"/>
    <w:rsid w:val="000F3BEA"/>
    <w:rsid w:val="0010314C"/>
    <w:rsid w:val="0010533C"/>
    <w:rsid w:val="0012644F"/>
    <w:rsid w:val="00153B84"/>
    <w:rsid w:val="00196AAB"/>
    <w:rsid w:val="001A4D1A"/>
    <w:rsid w:val="001B0B3D"/>
    <w:rsid w:val="001C6E09"/>
    <w:rsid w:val="001D14BE"/>
    <w:rsid w:val="001D48AC"/>
    <w:rsid w:val="001E65E0"/>
    <w:rsid w:val="00223703"/>
    <w:rsid w:val="002312B3"/>
    <w:rsid w:val="0025134B"/>
    <w:rsid w:val="00277D62"/>
    <w:rsid w:val="002A1C73"/>
    <w:rsid w:val="002A470B"/>
    <w:rsid w:val="002B587A"/>
    <w:rsid w:val="002C1417"/>
    <w:rsid w:val="002C7E0B"/>
    <w:rsid w:val="003105F8"/>
    <w:rsid w:val="00317C2A"/>
    <w:rsid w:val="003211BB"/>
    <w:rsid w:val="003338B6"/>
    <w:rsid w:val="00353827"/>
    <w:rsid w:val="003837D6"/>
    <w:rsid w:val="003B0DB8"/>
    <w:rsid w:val="003C6414"/>
    <w:rsid w:val="003E6E5E"/>
    <w:rsid w:val="0042077C"/>
    <w:rsid w:val="00430DA3"/>
    <w:rsid w:val="00431999"/>
    <w:rsid w:val="0043206C"/>
    <w:rsid w:val="00443E2D"/>
    <w:rsid w:val="00475642"/>
    <w:rsid w:val="00484F04"/>
    <w:rsid w:val="00487B27"/>
    <w:rsid w:val="004A635A"/>
    <w:rsid w:val="004C05AD"/>
    <w:rsid w:val="004C3D4B"/>
    <w:rsid w:val="004C591C"/>
    <w:rsid w:val="004F6ECE"/>
    <w:rsid w:val="005202D3"/>
    <w:rsid w:val="0052766A"/>
    <w:rsid w:val="00553502"/>
    <w:rsid w:val="00567B68"/>
    <w:rsid w:val="00572086"/>
    <w:rsid w:val="00577B34"/>
    <w:rsid w:val="0058535B"/>
    <w:rsid w:val="00597871"/>
    <w:rsid w:val="005B02EA"/>
    <w:rsid w:val="005C62E8"/>
    <w:rsid w:val="005D47DE"/>
    <w:rsid w:val="005F214F"/>
    <w:rsid w:val="005F364E"/>
    <w:rsid w:val="0061101E"/>
    <w:rsid w:val="0061508F"/>
    <w:rsid w:val="0062027A"/>
    <w:rsid w:val="00621057"/>
    <w:rsid w:val="0062123A"/>
    <w:rsid w:val="00621D8F"/>
    <w:rsid w:val="00631D09"/>
    <w:rsid w:val="00635EF0"/>
    <w:rsid w:val="00646E75"/>
    <w:rsid w:val="00663587"/>
    <w:rsid w:val="006B252A"/>
    <w:rsid w:val="006C2EC9"/>
    <w:rsid w:val="006D409C"/>
    <w:rsid w:val="007553C1"/>
    <w:rsid w:val="007558A8"/>
    <w:rsid w:val="0076554B"/>
    <w:rsid w:val="00773198"/>
    <w:rsid w:val="00776643"/>
    <w:rsid w:val="0078551E"/>
    <w:rsid w:val="007876DB"/>
    <w:rsid w:val="00797579"/>
    <w:rsid w:val="007B24CB"/>
    <w:rsid w:val="007C6680"/>
    <w:rsid w:val="007D0F5B"/>
    <w:rsid w:val="007E4BB6"/>
    <w:rsid w:val="007F459D"/>
    <w:rsid w:val="00806E4D"/>
    <w:rsid w:val="00807F64"/>
    <w:rsid w:val="00815C28"/>
    <w:rsid w:val="008270D6"/>
    <w:rsid w:val="008311B9"/>
    <w:rsid w:val="00841DA7"/>
    <w:rsid w:val="008628C7"/>
    <w:rsid w:val="00871CA9"/>
    <w:rsid w:val="00882E29"/>
    <w:rsid w:val="00887250"/>
    <w:rsid w:val="00897CE7"/>
    <w:rsid w:val="008E1623"/>
    <w:rsid w:val="008F290E"/>
    <w:rsid w:val="00903939"/>
    <w:rsid w:val="00942045"/>
    <w:rsid w:val="0095455B"/>
    <w:rsid w:val="00964B9F"/>
    <w:rsid w:val="00996C81"/>
    <w:rsid w:val="009A3F11"/>
    <w:rsid w:val="009F215D"/>
    <w:rsid w:val="00A02848"/>
    <w:rsid w:val="00A21FCC"/>
    <w:rsid w:val="00A2681A"/>
    <w:rsid w:val="00A542D2"/>
    <w:rsid w:val="00A72030"/>
    <w:rsid w:val="00A73BCA"/>
    <w:rsid w:val="00A75FCE"/>
    <w:rsid w:val="00A919F2"/>
    <w:rsid w:val="00AC5509"/>
    <w:rsid w:val="00AC619A"/>
    <w:rsid w:val="00AD7A0D"/>
    <w:rsid w:val="00AF2F75"/>
    <w:rsid w:val="00AF4EA4"/>
    <w:rsid w:val="00AF7204"/>
    <w:rsid w:val="00B0669D"/>
    <w:rsid w:val="00B23995"/>
    <w:rsid w:val="00B35AD3"/>
    <w:rsid w:val="00B47C38"/>
    <w:rsid w:val="00B66AA7"/>
    <w:rsid w:val="00B90CEF"/>
    <w:rsid w:val="00B95D4D"/>
    <w:rsid w:val="00BB189B"/>
    <w:rsid w:val="00BC4021"/>
    <w:rsid w:val="00BE4967"/>
    <w:rsid w:val="00C073B0"/>
    <w:rsid w:val="00C302C4"/>
    <w:rsid w:val="00C51CF5"/>
    <w:rsid w:val="00C56A71"/>
    <w:rsid w:val="00C62E71"/>
    <w:rsid w:val="00C82D0A"/>
    <w:rsid w:val="00C9080E"/>
    <w:rsid w:val="00C93D20"/>
    <w:rsid w:val="00CA407F"/>
    <w:rsid w:val="00CD5F8E"/>
    <w:rsid w:val="00CF780C"/>
    <w:rsid w:val="00D00A30"/>
    <w:rsid w:val="00D26B14"/>
    <w:rsid w:val="00D50666"/>
    <w:rsid w:val="00D8438A"/>
    <w:rsid w:val="00DA395E"/>
    <w:rsid w:val="00DC4675"/>
    <w:rsid w:val="00DC71AE"/>
    <w:rsid w:val="00DF38F0"/>
    <w:rsid w:val="00E267D9"/>
    <w:rsid w:val="00E31F2C"/>
    <w:rsid w:val="00E41491"/>
    <w:rsid w:val="00E50C0C"/>
    <w:rsid w:val="00E55D74"/>
    <w:rsid w:val="00E774C3"/>
    <w:rsid w:val="00E8541C"/>
    <w:rsid w:val="00EE325E"/>
    <w:rsid w:val="00EE6072"/>
    <w:rsid w:val="00EF19A1"/>
    <w:rsid w:val="00F25457"/>
    <w:rsid w:val="00F343D2"/>
    <w:rsid w:val="00F4413E"/>
    <w:rsid w:val="00F56513"/>
    <w:rsid w:val="00F57273"/>
    <w:rsid w:val="00FB778B"/>
    <w:rsid w:val="00FC5BC3"/>
    <w:rsid w:val="00FC5CD1"/>
    <w:rsid w:val="00FD27BC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7B1D9"/>
  <w14:defaultImageDpi w14:val="32767"/>
  <w15:chartTrackingRefBased/>
  <w15:docId w15:val="{DC36D916-1F5B-4C0B-863B-F5E555D4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086"/>
    <w:pPr>
      <w:ind w:right="3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E2D"/>
    <w:pPr>
      <w:keepNext/>
      <w:keepLines/>
      <w:pBdr>
        <w:bottom w:val="single" w:sz="8" w:space="1" w:color="99CB38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C661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Emphasis">
    <w:name w:val="Emphasis"/>
    <w:basedOn w:val="DefaultParagraphFont"/>
    <w:uiPriority w:val="11"/>
    <w:semiHidden/>
    <w:qFormat/>
    <w:rsid w:val="00B90CEF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B0D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B84"/>
  </w:style>
  <w:style w:type="paragraph" w:styleId="Footer">
    <w:name w:val="footer"/>
    <w:basedOn w:val="Normal"/>
    <w:link w:val="Foot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086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86"/>
    <w:rPr>
      <w:rFonts w:asciiTheme="majorHAnsi" w:eastAsiaTheme="majorEastAsia" w:hAnsiTheme="majorHAnsi" w:cstheme="majorBidi"/>
      <w:color w:val="4C661A" w:themeColor="accent1" w:themeShade="7F"/>
      <w:sz w:val="22"/>
    </w:rPr>
  </w:style>
  <w:style w:type="paragraph" w:styleId="Date">
    <w:name w:val="Date"/>
    <w:basedOn w:val="Normal"/>
    <w:next w:val="Normal"/>
    <w:link w:val="DateChar"/>
    <w:uiPriority w:val="99"/>
    <w:rsid w:val="00C51CF5"/>
    <w:rPr>
      <w:sz w:val="18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C51CF5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C5509"/>
    <w:rPr>
      <w:color w:val="31521B" w:themeColor="accent2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C51CF5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Heading1Char">
    <w:name w:val="Heading 1 Char"/>
    <w:basedOn w:val="DefaultParagraphFont"/>
    <w:link w:val="Heading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Normal"/>
    <w:qFormat/>
    <w:rsid w:val="00443E2D"/>
  </w:style>
  <w:style w:type="paragraph" w:customStyle="1" w:styleId="ContactDetails">
    <w:name w:val="Contact Details"/>
    <w:basedOn w:val="Normal"/>
    <w:qFormat/>
    <w:rsid w:val="00443E2D"/>
  </w:style>
  <w:style w:type="paragraph" w:customStyle="1" w:styleId="Aaoeeu">
    <w:name w:val="Aaoeeu"/>
    <w:rsid w:val="00EE6072"/>
    <w:pPr>
      <w:widowControl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542D2"/>
    <w:rPr>
      <w:sz w:val="22"/>
    </w:rPr>
  </w:style>
  <w:style w:type="paragraph" w:customStyle="1" w:styleId="OiaeaeiYiio2">
    <w:name w:val="O?ia eaeiYiio 2"/>
    <w:basedOn w:val="Normal"/>
    <w:rsid w:val="00484F04"/>
    <w:pPr>
      <w:widowControl w:val="0"/>
      <w:ind w:right="0"/>
      <w:jc w:val="right"/>
    </w:pPr>
    <w:rPr>
      <w:rFonts w:ascii="Times New Roman" w:eastAsia="Times New Roman" w:hAnsi="Times New Roman" w:cs="Times New Roman"/>
      <w:i/>
      <w:sz w:val="16"/>
      <w:szCs w:val="20"/>
      <w:lang w:eastAsia="it-IT"/>
    </w:rPr>
  </w:style>
  <w:style w:type="paragraph" w:customStyle="1" w:styleId="Eaoaeaa">
    <w:name w:val="Eaoae?aa"/>
    <w:basedOn w:val="Aaoeeu"/>
    <w:rsid w:val="005F214F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baid\AppData\Roaming\Microsoft\Templates\Cubist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10C852FA6344900A9B4C45B2133B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E5EAA-6A99-467F-859D-0C0EBAC0EDF5}"/>
      </w:docPartPr>
      <w:docPartBody>
        <w:p w:rsidR="00AC7543" w:rsidRDefault="00B709C2">
          <w:pPr>
            <w:pStyle w:val="510C852FA6344900A9B4C45B2133BD49"/>
          </w:pPr>
          <w:r w:rsidRPr="00036450">
            <w:t>EDUCATION</w:t>
          </w:r>
        </w:p>
      </w:docPartBody>
    </w:docPart>
    <w:docPart>
      <w:docPartPr>
        <w:name w:val="7E35A0DD828448D08B69434170B9F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4C6B7-1DBB-4911-AA6D-89764D7E41EF}"/>
      </w:docPartPr>
      <w:docPartBody>
        <w:p w:rsidR="00AC7543" w:rsidRDefault="00B709C2">
          <w:pPr>
            <w:pStyle w:val="7E35A0DD828448D08B69434170B9F8AC"/>
          </w:pPr>
          <w:r w:rsidRPr="005D47DE">
            <w:t>Profile</w:t>
          </w:r>
        </w:p>
      </w:docPartBody>
    </w:docPart>
    <w:docPart>
      <w:docPartPr>
        <w:name w:val="14429179B19848B8A76C7F06FD64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05D31-A752-45A2-9EA6-3403BE823541}"/>
      </w:docPartPr>
      <w:docPartBody>
        <w:p w:rsidR="00AC7543" w:rsidRDefault="00B709C2">
          <w:pPr>
            <w:pStyle w:val="14429179B19848B8A76C7F06FD649E0E"/>
          </w:pPr>
          <w:r w:rsidRPr="005D47DE">
            <w:rPr>
              <w:rStyle w:val="Heading2Char"/>
            </w:rPr>
            <w:t>CONTACT</w:t>
          </w:r>
        </w:p>
      </w:docPartBody>
    </w:docPart>
    <w:docPart>
      <w:docPartPr>
        <w:name w:val="72E6D421BD75434395F7B5F24BA4F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68C2A-D282-4FF9-89E9-86B9BF07CA93}"/>
      </w:docPartPr>
      <w:docPartBody>
        <w:p w:rsidR="00AC7543" w:rsidRDefault="00B709C2">
          <w:pPr>
            <w:pStyle w:val="72E6D421BD75434395F7B5F24BA4F4CD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83"/>
    <w:rsid w:val="000703A8"/>
    <w:rsid w:val="00162667"/>
    <w:rsid w:val="001D48AC"/>
    <w:rsid w:val="002C1417"/>
    <w:rsid w:val="00355021"/>
    <w:rsid w:val="00536FFF"/>
    <w:rsid w:val="00811C3E"/>
    <w:rsid w:val="00897CE7"/>
    <w:rsid w:val="008B1AF3"/>
    <w:rsid w:val="008C6683"/>
    <w:rsid w:val="00926B80"/>
    <w:rsid w:val="009744A4"/>
    <w:rsid w:val="00A64C1A"/>
    <w:rsid w:val="00AC7543"/>
    <w:rsid w:val="00B709C2"/>
    <w:rsid w:val="00B73E0D"/>
    <w:rsid w:val="00BD5083"/>
    <w:rsid w:val="00C073B0"/>
    <w:rsid w:val="00C877C8"/>
    <w:rsid w:val="00DE21EB"/>
    <w:rsid w:val="00F343D2"/>
    <w:rsid w:val="00F9292F"/>
    <w:rsid w:val="00FF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FF0D30"/>
    <w:pPr>
      <w:keepNext/>
      <w:keepLines/>
      <w:pBdr>
        <w:bottom w:val="single" w:sz="8" w:space="1" w:color="4472C4" w:themeColor="accent1"/>
      </w:pBdr>
      <w:spacing w:before="200" w:after="0" w:line="276" w:lineRule="auto"/>
      <w:ind w:right="360"/>
      <w:outlineLvl w:val="1"/>
    </w:pPr>
    <w:rPr>
      <w:rFonts w:asciiTheme="majorHAnsi" w:eastAsiaTheme="majorEastAsia" w:hAnsiTheme="majorHAnsi" w:cstheme="majorBidi"/>
      <w:b/>
      <w:bCs/>
      <w:caps/>
      <w:color w:val="FFFFFF" w:themeColor="background1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0C852FA6344900A9B4C45B2133BD49">
    <w:name w:val="510C852FA6344900A9B4C45B2133BD49"/>
  </w:style>
  <w:style w:type="paragraph" w:customStyle="1" w:styleId="7E35A0DD828448D08B69434170B9F8AC">
    <w:name w:val="7E35A0DD828448D08B69434170B9F8AC"/>
  </w:style>
  <w:style w:type="character" w:customStyle="1" w:styleId="Heading2Char">
    <w:name w:val="Heading 2 Char"/>
    <w:basedOn w:val="DefaultParagraphFont"/>
    <w:link w:val="Heading2"/>
    <w:uiPriority w:val="9"/>
    <w:rsid w:val="00FF0D30"/>
    <w:rPr>
      <w:rFonts w:asciiTheme="majorHAnsi" w:eastAsiaTheme="majorEastAsia" w:hAnsiTheme="majorHAnsi" w:cstheme="majorBidi"/>
      <w:b/>
      <w:bCs/>
      <w:caps/>
      <w:color w:val="FFFFFF" w:themeColor="background1"/>
      <w:sz w:val="26"/>
      <w:szCs w:val="26"/>
      <w:lang w:eastAsia="ja-JP"/>
    </w:rPr>
  </w:style>
  <w:style w:type="paragraph" w:customStyle="1" w:styleId="14429179B19848B8A76C7F06FD649E0E">
    <w:name w:val="14429179B19848B8A76C7F06FD649E0E"/>
  </w:style>
  <w:style w:type="character" w:styleId="PlaceholderText">
    <w:name w:val="Placeholder Text"/>
    <w:basedOn w:val="DefaultParagraphFont"/>
    <w:uiPriority w:val="99"/>
    <w:semiHidden/>
    <w:rsid w:val="00926B80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ED7D31" w:themeColor="accent2"/>
      <w:u w:val="single"/>
    </w:rPr>
  </w:style>
  <w:style w:type="paragraph" w:customStyle="1" w:styleId="72E6D421BD75434395F7B5F24BA4F4CD">
    <w:name w:val="72E6D421BD75434395F7B5F24BA4F4CD"/>
  </w:style>
  <w:style w:type="paragraph" w:customStyle="1" w:styleId="835AB9B5A41E4F2BB65E2F79A98336A4">
    <w:name w:val="835AB9B5A41E4F2BB65E2F79A98336A4"/>
    <w:rsid w:val="00FF0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2" ma:contentTypeDescription="Create a new document." ma:contentTypeScope="" ma:versionID="cf6cf056b5324d160236e2ac13572175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308e4927137fd5e63b6be1bd7725299e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F49CD-81BB-4ED9-A718-D98C8A5DA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1ED07-3522-426A-BCEC-4B2476D2B3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27A47F-0417-412B-B449-2856C38608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460C0CD-0EA2-490A-B7DE-ACED37094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Cubist resume</Template>
  <TotalTime>33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Alamgir Khan</cp:lastModifiedBy>
  <cp:revision>29</cp:revision>
  <dcterms:created xsi:type="dcterms:W3CDTF">2023-05-29T10:38:00Z</dcterms:created>
  <dcterms:modified xsi:type="dcterms:W3CDTF">2024-09-11T05:44:00Z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